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558B22" w14:textId="01477F40" w:rsidR="008E086A" w:rsidRPr="008E086A" w:rsidRDefault="008E086A" w:rsidP="008E086A">
      <w:pPr>
        <w:widowControl w:val="0"/>
        <w:snapToGrid w:val="0"/>
        <w:spacing w:afterLines="150" w:after="360" w:line="240" w:lineRule="auto"/>
        <w:jc w:val="center"/>
        <w:rPr>
          <w:sz w:val="36"/>
        </w:rPr>
      </w:pPr>
      <w:r w:rsidRPr="008E086A">
        <w:rPr>
          <w:sz w:val="36"/>
        </w:rPr>
        <w:t>國立新竹高級工業職業學校定期評量命題審題機制實施要點</w:t>
      </w:r>
    </w:p>
    <w:p w14:paraId="2E0246F1" w14:textId="37A079C5" w:rsidR="00476EB7" w:rsidRDefault="00476EB7" w:rsidP="00476EB7">
      <w:pPr>
        <w:adjustRightInd w:val="0"/>
        <w:snapToGrid w:val="0"/>
        <w:jc w:val="right"/>
        <w:rPr>
          <w:rFonts w:ascii="標楷體" w:hAnsi="標楷體"/>
          <w:sz w:val="20"/>
        </w:rPr>
      </w:pPr>
      <w:r w:rsidRPr="005F05AD">
        <w:rPr>
          <w:sz w:val="20"/>
        </w:rPr>
        <w:t>114</w:t>
      </w:r>
      <w:r w:rsidRPr="005F05AD">
        <w:rPr>
          <w:rFonts w:hint="eastAsia"/>
          <w:sz w:val="20"/>
        </w:rPr>
        <w:t>年</w:t>
      </w:r>
      <w:r w:rsidR="00FA19E1">
        <w:rPr>
          <w:rFonts w:hint="eastAsia"/>
          <w:sz w:val="20"/>
        </w:rPr>
        <w:t>11</w:t>
      </w:r>
      <w:r w:rsidRPr="005F05AD">
        <w:rPr>
          <w:rFonts w:hint="eastAsia"/>
          <w:sz w:val="20"/>
        </w:rPr>
        <w:t>月</w:t>
      </w:r>
      <w:r w:rsidRPr="005F05AD">
        <w:rPr>
          <w:rFonts w:ascii="標楷體" w:hAnsi="標楷體" w:hint="eastAsia"/>
          <w:sz w:val="20"/>
        </w:rPr>
        <w:t>1</w:t>
      </w:r>
      <w:r w:rsidR="00FA19E1">
        <w:rPr>
          <w:rFonts w:ascii="標楷體" w:hAnsi="標楷體" w:hint="eastAsia"/>
          <w:sz w:val="20"/>
        </w:rPr>
        <w:t>0</w:t>
      </w:r>
      <w:r w:rsidRPr="005F05AD">
        <w:rPr>
          <w:rFonts w:hint="eastAsia"/>
          <w:sz w:val="20"/>
        </w:rPr>
        <w:t>日主管會議</w:t>
      </w:r>
      <w:r w:rsidR="0068735C">
        <w:rPr>
          <w:rFonts w:hint="eastAsia"/>
          <w:sz w:val="20"/>
        </w:rPr>
        <w:t>議決</w:t>
      </w:r>
      <w:r w:rsidRPr="005F05AD">
        <w:rPr>
          <w:rFonts w:ascii="標楷體" w:hAnsi="標楷體" w:hint="eastAsia"/>
          <w:sz w:val="20"/>
        </w:rPr>
        <w:t>通過</w:t>
      </w:r>
    </w:p>
    <w:p w14:paraId="28686744" w14:textId="4F45E4E5" w:rsidR="00476EB7" w:rsidRPr="005F05AD" w:rsidRDefault="00476EB7" w:rsidP="00476EB7">
      <w:pPr>
        <w:adjustRightInd w:val="0"/>
        <w:snapToGrid w:val="0"/>
        <w:jc w:val="right"/>
        <w:rPr>
          <w:kern w:val="0"/>
          <w:sz w:val="20"/>
        </w:rPr>
      </w:pPr>
      <w:r w:rsidRPr="005F05AD">
        <w:rPr>
          <w:kern w:val="0"/>
          <w:sz w:val="20"/>
        </w:rPr>
        <w:t>11</w:t>
      </w:r>
      <w:r w:rsidR="0068735C">
        <w:rPr>
          <w:rFonts w:hint="eastAsia"/>
          <w:kern w:val="0"/>
          <w:sz w:val="20"/>
        </w:rPr>
        <w:t>5</w:t>
      </w:r>
      <w:r w:rsidRPr="005F05AD">
        <w:rPr>
          <w:kern w:val="0"/>
          <w:sz w:val="20"/>
        </w:rPr>
        <w:t>年</w:t>
      </w:r>
      <w:r w:rsidR="0068735C">
        <w:rPr>
          <w:rFonts w:hint="eastAsia"/>
          <w:kern w:val="0"/>
          <w:sz w:val="20"/>
        </w:rPr>
        <w:t>01</w:t>
      </w:r>
      <w:r w:rsidRPr="005F05AD">
        <w:rPr>
          <w:kern w:val="0"/>
          <w:sz w:val="20"/>
        </w:rPr>
        <w:t>月</w:t>
      </w:r>
      <w:r w:rsidR="0068735C">
        <w:rPr>
          <w:rFonts w:hint="eastAsia"/>
          <w:kern w:val="0"/>
          <w:sz w:val="20"/>
        </w:rPr>
        <w:t>05</w:t>
      </w:r>
      <w:r w:rsidRPr="005F05AD">
        <w:rPr>
          <w:kern w:val="0"/>
          <w:sz w:val="20"/>
        </w:rPr>
        <w:t>日</w:t>
      </w:r>
      <w:r w:rsidRPr="005F05AD">
        <w:rPr>
          <w:kern w:val="0"/>
          <w:sz w:val="20"/>
        </w:rPr>
        <w:t>113</w:t>
      </w:r>
      <w:r w:rsidRPr="005F05AD">
        <w:rPr>
          <w:kern w:val="0"/>
          <w:sz w:val="20"/>
        </w:rPr>
        <w:t>學年度第</w:t>
      </w:r>
      <w:r w:rsidRPr="005F05AD">
        <w:rPr>
          <w:kern w:val="0"/>
          <w:sz w:val="20"/>
        </w:rPr>
        <w:t>2</w:t>
      </w:r>
      <w:r w:rsidRPr="005F05AD">
        <w:rPr>
          <w:kern w:val="0"/>
          <w:sz w:val="20"/>
        </w:rPr>
        <w:t>學期</w:t>
      </w:r>
      <w:r w:rsidRPr="005F05AD">
        <w:rPr>
          <w:rFonts w:hint="eastAsia"/>
          <w:kern w:val="0"/>
          <w:sz w:val="20"/>
        </w:rPr>
        <w:t>行政</w:t>
      </w:r>
      <w:r w:rsidRPr="005F05AD">
        <w:rPr>
          <w:kern w:val="0"/>
          <w:sz w:val="20"/>
        </w:rPr>
        <w:t>會</w:t>
      </w:r>
      <w:bookmarkStart w:id="0" w:name="_GoBack"/>
      <w:bookmarkEnd w:id="0"/>
      <w:r w:rsidRPr="005F05AD">
        <w:rPr>
          <w:kern w:val="0"/>
          <w:sz w:val="20"/>
        </w:rPr>
        <w:t>議</w:t>
      </w:r>
      <w:r w:rsidR="0068735C">
        <w:rPr>
          <w:rFonts w:hint="eastAsia"/>
          <w:sz w:val="20"/>
        </w:rPr>
        <w:t>議決</w:t>
      </w:r>
      <w:r w:rsidRPr="00476EB7">
        <w:rPr>
          <w:rFonts w:ascii="標楷體" w:hAnsi="標楷體" w:hint="eastAsia"/>
          <w:sz w:val="20"/>
        </w:rPr>
        <w:t>通過</w:t>
      </w:r>
    </w:p>
    <w:p w14:paraId="484E5BC4" w14:textId="6E454D65" w:rsidR="00476EB7" w:rsidRPr="005F05AD" w:rsidRDefault="00476EB7" w:rsidP="00476EB7">
      <w:pPr>
        <w:adjustRightInd w:val="0"/>
        <w:snapToGrid w:val="0"/>
        <w:jc w:val="right"/>
      </w:pPr>
      <w:r w:rsidRPr="005F05AD">
        <w:rPr>
          <w:kern w:val="0"/>
          <w:sz w:val="20"/>
        </w:rPr>
        <w:t>11</w:t>
      </w:r>
      <w:r>
        <w:rPr>
          <w:rFonts w:hint="eastAsia"/>
          <w:kern w:val="0"/>
          <w:sz w:val="20"/>
        </w:rPr>
        <w:t>5</w:t>
      </w:r>
      <w:r w:rsidRPr="005F05AD">
        <w:rPr>
          <w:kern w:val="0"/>
          <w:sz w:val="20"/>
        </w:rPr>
        <w:t>年</w:t>
      </w:r>
      <w:r w:rsidR="0068735C">
        <w:rPr>
          <w:rFonts w:hint="eastAsia"/>
          <w:kern w:val="0"/>
          <w:sz w:val="20"/>
        </w:rPr>
        <w:t>0</w:t>
      </w:r>
      <w:r>
        <w:rPr>
          <w:rFonts w:hint="eastAsia"/>
          <w:kern w:val="0"/>
          <w:sz w:val="20"/>
        </w:rPr>
        <w:t>1</w:t>
      </w:r>
      <w:r w:rsidRPr="005F05AD">
        <w:rPr>
          <w:kern w:val="0"/>
          <w:sz w:val="20"/>
        </w:rPr>
        <w:t>月</w:t>
      </w:r>
      <w:r>
        <w:rPr>
          <w:rFonts w:hint="eastAsia"/>
          <w:kern w:val="0"/>
          <w:sz w:val="20"/>
        </w:rPr>
        <w:t>2</w:t>
      </w:r>
      <w:r w:rsidRPr="005F05AD">
        <w:rPr>
          <w:rFonts w:hint="eastAsia"/>
          <w:kern w:val="0"/>
          <w:sz w:val="20"/>
        </w:rPr>
        <w:t>0</w:t>
      </w:r>
      <w:r w:rsidRPr="005F05AD">
        <w:rPr>
          <w:kern w:val="0"/>
          <w:sz w:val="20"/>
        </w:rPr>
        <w:t>日</w:t>
      </w:r>
      <w:r w:rsidRPr="005F05AD">
        <w:rPr>
          <w:kern w:val="0"/>
          <w:sz w:val="20"/>
        </w:rPr>
        <w:t>11</w:t>
      </w:r>
      <w:r>
        <w:rPr>
          <w:rFonts w:hint="eastAsia"/>
          <w:kern w:val="0"/>
          <w:sz w:val="20"/>
        </w:rPr>
        <w:t>4</w:t>
      </w:r>
      <w:r w:rsidRPr="005F05AD">
        <w:rPr>
          <w:kern w:val="0"/>
          <w:sz w:val="20"/>
        </w:rPr>
        <w:t>學年度第</w:t>
      </w:r>
      <w:r>
        <w:rPr>
          <w:rFonts w:hint="eastAsia"/>
          <w:kern w:val="0"/>
          <w:sz w:val="20"/>
        </w:rPr>
        <w:t>1</w:t>
      </w:r>
      <w:r w:rsidRPr="005F05AD">
        <w:rPr>
          <w:kern w:val="0"/>
          <w:sz w:val="20"/>
        </w:rPr>
        <w:t>學期期</w:t>
      </w:r>
      <w:r w:rsidRPr="005F05AD">
        <w:rPr>
          <w:rFonts w:hint="eastAsia"/>
          <w:kern w:val="0"/>
          <w:sz w:val="20"/>
        </w:rPr>
        <w:t>末</w:t>
      </w:r>
      <w:r w:rsidRPr="005F05AD">
        <w:rPr>
          <w:kern w:val="0"/>
          <w:sz w:val="20"/>
        </w:rPr>
        <w:t>校務會議</w:t>
      </w:r>
      <w:r w:rsidR="0068735C">
        <w:rPr>
          <w:rFonts w:hint="eastAsia"/>
          <w:sz w:val="20"/>
        </w:rPr>
        <w:t>議決</w:t>
      </w:r>
      <w:r w:rsidR="00A448C1">
        <w:rPr>
          <w:rFonts w:ascii="標楷體" w:hAnsi="標楷體" w:hint="eastAsia"/>
          <w:kern w:val="0"/>
          <w:sz w:val="20"/>
        </w:rPr>
        <w:t>通過</w:t>
      </w:r>
    </w:p>
    <w:p w14:paraId="3BC76042" w14:textId="3DDEF8F9" w:rsidR="008E086A" w:rsidRPr="00476EB7" w:rsidRDefault="008E086A" w:rsidP="008E086A">
      <w:pPr>
        <w:widowControl w:val="0"/>
        <w:adjustRightInd w:val="0"/>
        <w:snapToGrid w:val="0"/>
        <w:spacing w:line="240" w:lineRule="auto"/>
        <w:jc w:val="right"/>
      </w:pPr>
    </w:p>
    <w:p w14:paraId="6200E037" w14:textId="77777777" w:rsidR="008800DA" w:rsidRPr="008E086A" w:rsidRDefault="008800DA" w:rsidP="003E51C2">
      <w:pPr>
        <w:widowControl w:val="0"/>
        <w:numPr>
          <w:ilvl w:val="0"/>
          <w:numId w:val="39"/>
        </w:numPr>
        <w:adjustRightInd w:val="0"/>
        <w:snapToGrid w:val="0"/>
        <w:spacing w:afterLines="30" w:after="72" w:line="240" w:lineRule="auto"/>
        <w:jc w:val="left"/>
        <w:rPr>
          <w:sz w:val="28"/>
        </w:rPr>
      </w:pPr>
      <w:r w:rsidRPr="008E086A">
        <w:rPr>
          <w:rFonts w:hint="eastAsia"/>
          <w:sz w:val="28"/>
        </w:rPr>
        <w:t>依據</w:t>
      </w:r>
    </w:p>
    <w:p w14:paraId="56A685AE" w14:textId="43130DB4" w:rsidR="008800DA" w:rsidRPr="008E086A" w:rsidRDefault="00E7674C" w:rsidP="00E7674C">
      <w:pPr>
        <w:widowControl w:val="0"/>
        <w:snapToGrid w:val="0"/>
        <w:spacing w:line="240" w:lineRule="auto"/>
        <w:ind w:left="680"/>
      </w:pPr>
      <w:r>
        <w:rPr>
          <w:rFonts w:hint="eastAsia"/>
        </w:rPr>
        <w:t>依據教育部</w:t>
      </w:r>
      <w:r w:rsidRPr="00E7674C">
        <w:rPr>
          <w:rFonts w:hint="eastAsia"/>
        </w:rPr>
        <w:t>十二年國民基本教育課程綱要</w:t>
      </w:r>
      <w:r>
        <w:rPr>
          <w:rFonts w:hint="eastAsia"/>
        </w:rPr>
        <w:t>總綱及</w:t>
      </w:r>
      <w:r w:rsidRPr="00E7674C">
        <w:rPr>
          <w:rFonts w:hint="eastAsia"/>
        </w:rPr>
        <w:t>十二年國民基本教育</w:t>
      </w:r>
      <w:r>
        <w:rPr>
          <w:rFonts w:hint="eastAsia"/>
        </w:rPr>
        <w:t>技術型高級中等</w:t>
      </w:r>
      <w:proofErr w:type="gramStart"/>
      <w:r>
        <w:rPr>
          <w:rFonts w:hint="eastAsia"/>
        </w:rPr>
        <w:t>學校群科課程</w:t>
      </w:r>
      <w:proofErr w:type="gramEnd"/>
      <w:r>
        <w:rPr>
          <w:rFonts w:hint="eastAsia"/>
        </w:rPr>
        <w:t>綱要</w:t>
      </w:r>
      <w:r w:rsidR="008800DA" w:rsidRPr="008E086A">
        <w:rPr>
          <w:rFonts w:hint="eastAsia"/>
        </w:rPr>
        <w:t>。</w:t>
      </w:r>
    </w:p>
    <w:p w14:paraId="4D634D09" w14:textId="77777777" w:rsidR="008800DA" w:rsidRPr="00D058FB" w:rsidRDefault="008800DA" w:rsidP="003E51C2">
      <w:pPr>
        <w:widowControl w:val="0"/>
        <w:numPr>
          <w:ilvl w:val="0"/>
          <w:numId w:val="39"/>
        </w:numPr>
        <w:adjustRightInd w:val="0"/>
        <w:snapToGrid w:val="0"/>
        <w:spacing w:beforeLines="50" w:before="120" w:afterLines="30" w:after="72" w:line="240" w:lineRule="auto"/>
        <w:ind w:left="482" w:hanging="482"/>
        <w:jc w:val="left"/>
        <w:rPr>
          <w:sz w:val="28"/>
        </w:rPr>
      </w:pPr>
      <w:r w:rsidRPr="008E086A">
        <w:rPr>
          <w:rFonts w:hint="eastAsia"/>
          <w:sz w:val="28"/>
        </w:rPr>
        <w:t>目的</w:t>
      </w:r>
    </w:p>
    <w:p w14:paraId="758F3087" w14:textId="77777777" w:rsidR="008800DA" w:rsidRPr="00D058FB" w:rsidRDefault="008800DA" w:rsidP="003E51C2">
      <w:pPr>
        <w:widowControl w:val="0"/>
        <w:numPr>
          <w:ilvl w:val="0"/>
          <w:numId w:val="40"/>
        </w:numPr>
        <w:autoSpaceDE w:val="0"/>
        <w:autoSpaceDN w:val="0"/>
        <w:adjustRightInd w:val="0"/>
        <w:snapToGrid w:val="0"/>
        <w:spacing w:afterLines="20" w:after="48" w:line="240" w:lineRule="auto"/>
        <w:ind w:left="1176" w:hanging="476"/>
        <w:jc w:val="left"/>
        <w:rPr>
          <w:rFonts w:ascii="標楷體" w:hAnsi="Calibri" w:cs="標楷體"/>
          <w:kern w:val="0"/>
          <w:szCs w:val="26"/>
        </w:rPr>
      </w:pPr>
      <w:r w:rsidRPr="00D058FB">
        <w:rPr>
          <w:rFonts w:ascii="標楷體" w:hAnsi="Calibri" w:cs="標楷體" w:hint="eastAsia"/>
          <w:kern w:val="0"/>
          <w:szCs w:val="26"/>
        </w:rPr>
        <w:t>為使定期評量合乎評量之專業性、價值性、公平性及公正性，並恪遵評量之保密與責任原則。</w:t>
      </w:r>
    </w:p>
    <w:p w14:paraId="11459837" w14:textId="77777777" w:rsidR="008800DA" w:rsidRPr="00D058FB" w:rsidRDefault="008800DA" w:rsidP="003E51C2">
      <w:pPr>
        <w:widowControl w:val="0"/>
        <w:numPr>
          <w:ilvl w:val="0"/>
          <w:numId w:val="40"/>
        </w:numPr>
        <w:autoSpaceDE w:val="0"/>
        <w:autoSpaceDN w:val="0"/>
        <w:adjustRightInd w:val="0"/>
        <w:snapToGrid w:val="0"/>
        <w:spacing w:afterLines="20" w:after="48" w:line="240" w:lineRule="auto"/>
        <w:ind w:leftChars="300" w:left="1200" w:hangingChars="200"/>
        <w:jc w:val="left"/>
        <w:rPr>
          <w:rFonts w:ascii="標楷體" w:hAnsi="Calibri" w:cs="標楷體"/>
          <w:kern w:val="0"/>
          <w:szCs w:val="26"/>
        </w:rPr>
      </w:pPr>
      <w:r w:rsidRPr="00D058FB">
        <w:rPr>
          <w:rFonts w:ascii="標楷體" w:hAnsi="Calibri" w:cs="標楷體" w:hint="eastAsia"/>
          <w:kern w:val="0"/>
          <w:szCs w:val="26"/>
        </w:rPr>
        <w:t>提升命題客觀性並建立命題管控機制，提升教師評量之專業。</w:t>
      </w:r>
    </w:p>
    <w:p w14:paraId="35ED427C" w14:textId="77777777" w:rsidR="008800DA" w:rsidRPr="00D058FB" w:rsidRDefault="008800DA" w:rsidP="003E51C2">
      <w:pPr>
        <w:widowControl w:val="0"/>
        <w:numPr>
          <w:ilvl w:val="0"/>
          <w:numId w:val="40"/>
        </w:numPr>
        <w:autoSpaceDE w:val="0"/>
        <w:autoSpaceDN w:val="0"/>
        <w:adjustRightInd w:val="0"/>
        <w:snapToGrid w:val="0"/>
        <w:spacing w:afterLines="20" w:after="48" w:line="240" w:lineRule="auto"/>
        <w:ind w:leftChars="300" w:left="1200" w:hangingChars="200"/>
        <w:jc w:val="left"/>
        <w:rPr>
          <w:rFonts w:ascii="標楷體" w:hAnsi="Calibri" w:cs="標楷體"/>
          <w:kern w:val="0"/>
          <w:szCs w:val="26"/>
        </w:rPr>
      </w:pPr>
      <w:r w:rsidRPr="00D058FB">
        <w:rPr>
          <w:rFonts w:ascii="標楷體" w:hAnsi="Calibri" w:cs="標楷體" w:hint="eastAsia"/>
          <w:kern w:val="0"/>
          <w:szCs w:val="26"/>
        </w:rPr>
        <w:t>確實執行審題機制及迴避保密原則，以提升定期評量試題品質、維護評量之公平性。</w:t>
      </w:r>
      <w:r w:rsidRPr="00D058FB">
        <w:rPr>
          <w:rFonts w:ascii="標楷體" w:hAnsi="Calibri" w:cs="標楷體"/>
          <w:kern w:val="0"/>
          <w:szCs w:val="26"/>
        </w:rPr>
        <w:t xml:space="preserve"> </w:t>
      </w:r>
    </w:p>
    <w:p w14:paraId="6A1C53FB" w14:textId="77777777" w:rsidR="008800DA" w:rsidRPr="00D058FB" w:rsidRDefault="008800DA" w:rsidP="003E51C2">
      <w:pPr>
        <w:widowControl w:val="0"/>
        <w:numPr>
          <w:ilvl w:val="0"/>
          <w:numId w:val="39"/>
        </w:numPr>
        <w:adjustRightInd w:val="0"/>
        <w:snapToGrid w:val="0"/>
        <w:spacing w:beforeLines="50" w:before="120" w:afterLines="30" w:after="72" w:line="240" w:lineRule="auto"/>
        <w:ind w:left="482" w:hanging="482"/>
        <w:jc w:val="left"/>
        <w:rPr>
          <w:sz w:val="28"/>
        </w:rPr>
      </w:pPr>
      <w:r w:rsidRPr="00D058FB">
        <w:rPr>
          <w:rFonts w:hint="eastAsia"/>
          <w:sz w:val="28"/>
        </w:rPr>
        <w:t>命題原則</w:t>
      </w:r>
    </w:p>
    <w:p w14:paraId="5BCEA238" w14:textId="52702A5A" w:rsidR="008800DA" w:rsidRPr="00D058FB" w:rsidRDefault="00F87B48" w:rsidP="008800DA">
      <w:pPr>
        <w:widowControl w:val="0"/>
        <w:autoSpaceDE w:val="0"/>
        <w:autoSpaceDN w:val="0"/>
        <w:adjustRightInd w:val="0"/>
        <w:spacing w:afterLines="20" w:after="48" w:line="240" w:lineRule="auto"/>
        <w:ind w:leftChars="300" w:left="720"/>
        <w:jc w:val="left"/>
        <w:rPr>
          <w:kern w:val="0"/>
        </w:rPr>
      </w:pPr>
      <w:r>
        <w:rPr>
          <w:rFonts w:hint="eastAsia"/>
          <w:kern w:val="0"/>
        </w:rPr>
        <w:t>命題教師名單</w:t>
      </w:r>
      <w:r w:rsidR="008800DA" w:rsidRPr="00D058FB">
        <w:rPr>
          <w:rFonts w:hint="eastAsia"/>
          <w:kern w:val="0"/>
        </w:rPr>
        <w:t>於每學期初各領域或</w:t>
      </w:r>
      <w:proofErr w:type="gramStart"/>
      <w:r w:rsidR="008800DA" w:rsidRPr="00D058FB">
        <w:rPr>
          <w:rFonts w:hint="eastAsia"/>
          <w:kern w:val="0"/>
        </w:rPr>
        <w:t>各群科教學</w:t>
      </w:r>
      <w:proofErr w:type="gramEnd"/>
      <w:r w:rsidR="008800DA" w:rsidRPr="00D058FB">
        <w:rPr>
          <w:rFonts w:hint="eastAsia"/>
          <w:kern w:val="0"/>
        </w:rPr>
        <w:t>研究會議中討論，並遵守迴避原則排定各科目命題教師，名單應提交至教務處教學組備查；若因故需要調整，</w:t>
      </w:r>
      <w:r w:rsidR="00AB7D4A" w:rsidRPr="00AB7D4A">
        <w:rPr>
          <w:rFonts w:hint="eastAsia"/>
          <w:kern w:val="0"/>
        </w:rPr>
        <w:t>請各科召集人於</w:t>
      </w:r>
      <w:r w:rsidR="00AB7D4A">
        <w:rPr>
          <w:rFonts w:hint="eastAsia"/>
          <w:kern w:val="0"/>
        </w:rPr>
        <w:t>定期評量</w:t>
      </w:r>
      <w:r w:rsidR="00AB7D4A">
        <w:rPr>
          <w:rFonts w:hint="eastAsia"/>
          <w:kern w:val="0"/>
        </w:rPr>
        <w:t>2</w:t>
      </w:r>
      <w:proofErr w:type="gramStart"/>
      <w:r w:rsidR="00AB7D4A" w:rsidRPr="00AB7D4A">
        <w:rPr>
          <w:rFonts w:hint="eastAsia"/>
          <w:kern w:val="0"/>
        </w:rPr>
        <w:t>週</w:t>
      </w:r>
      <w:proofErr w:type="gramEnd"/>
      <w:r w:rsidR="00AB7D4A" w:rsidRPr="00AB7D4A">
        <w:rPr>
          <w:rFonts w:hint="eastAsia"/>
          <w:kern w:val="0"/>
        </w:rPr>
        <w:t>前以書面通知教務處教學組</w:t>
      </w:r>
      <w:r w:rsidR="008800DA" w:rsidRPr="00D058FB">
        <w:rPr>
          <w:rFonts w:hint="eastAsia"/>
          <w:kern w:val="0"/>
        </w:rPr>
        <w:t>。</w:t>
      </w:r>
    </w:p>
    <w:p w14:paraId="2132169D" w14:textId="77777777" w:rsidR="008800DA" w:rsidRPr="00D058FB" w:rsidRDefault="008800DA" w:rsidP="003E51C2">
      <w:pPr>
        <w:widowControl w:val="0"/>
        <w:numPr>
          <w:ilvl w:val="0"/>
          <w:numId w:val="41"/>
        </w:numPr>
        <w:autoSpaceDE w:val="0"/>
        <w:autoSpaceDN w:val="0"/>
        <w:adjustRightInd w:val="0"/>
        <w:snapToGrid w:val="0"/>
        <w:spacing w:afterLines="20" w:after="48" w:line="240" w:lineRule="auto"/>
        <w:ind w:leftChars="297" w:left="1203" w:hangingChars="204" w:hanging="490"/>
        <w:jc w:val="left"/>
        <w:rPr>
          <w:kern w:val="0"/>
        </w:rPr>
      </w:pPr>
      <w:r w:rsidRPr="00D058FB">
        <w:rPr>
          <w:rFonts w:ascii="標楷體" w:hAnsi="Calibri" w:cs="標楷體" w:hint="eastAsia"/>
          <w:kern w:val="0"/>
          <w:szCs w:val="26"/>
        </w:rPr>
        <w:t>命題</w:t>
      </w:r>
      <w:r w:rsidRPr="00D058FB">
        <w:rPr>
          <w:rFonts w:hint="eastAsia"/>
          <w:kern w:val="0"/>
        </w:rPr>
        <w:t>教師（小組）應秉持專業，並依據教學進度範圍設計評量試題，命題內容應兼顧知識、理解、應用、分析、綜合、素養及評鑑等層面。</w:t>
      </w:r>
    </w:p>
    <w:p w14:paraId="199A3777" w14:textId="203BEE2E" w:rsidR="008800DA" w:rsidRPr="00D058FB" w:rsidRDefault="008800DA" w:rsidP="003E51C2">
      <w:pPr>
        <w:widowControl w:val="0"/>
        <w:numPr>
          <w:ilvl w:val="0"/>
          <w:numId w:val="41"/>
        </w:numPr>
        <w:autoSpaceDE w:val="0"/>
        <w:autoSpaceDN w:val="0"/>
        <w:adjustRightInd w:val="0"/>
        <w:snapToGrid w:val="0"/>
        <w:spacing w:afterLines="20" w:after="48" w:line="240" w:lineRule="auto"/>
        <w:ind w:leftChars="297" w:left="1203" w:hangingChars="204" w:hanging="490"/>
        <w:jc w:val="left"/>
        <w:rPr>
          <w:rFonts w:ascii="標楷體" w:hAnsi="Calibri" w:cs="標楷體"/>
          <w:kern w:val="0"/>
          <w:szCs w:val="26"/>
        </w:rPr>
      </w:pPr>
      <w:r w:rsidRPr="00D058FB">
        <w:rPr>
          <w:rFonts w:ascii="標楷體" w:hAnsi="Calibri" w:cs="標楷體" w:hint="eastAsia"/>
          <w:kern w:val="0"/>
          <w:szCs w:val="26"/>
        </w:rPr>
        <w:t>命題時</w:t>
      </w:r>
      <w:r w:rsidR="00A102C0">
        <w:rPr>
          <w:rFonts w:ascii="標楷體" w:hAnsi="Calibri" w:cs="標楷體" w:hint="eastAsia"/>
          <w:kern w:val="0"/>
          <w:szCs w:val="26"/>
        </w:rPr>
        <w:t>若欲使用</w:t>
      </w:r>
      <w:r w:rsidRPr="00D058FB">
        <w:rPr>
          <w:rFonts w:ascii="標楷體" w:hAnsi="Calibri" w:cs="標楷體" w:hint="eastAsia"/>
          <w:kern w:val="0"/>
          <w:szCs w:val="26"/>
        </w:rPr>
        <w:t>坊間參考書或題庫系統中之試題、</w:t>
      </w:r>
      <w:proofErr w:type="gramStart"/>
      <w:r w:rsidRPr="00D058FB">
        <w:rPr>
          <w:rFonts w:ascii="標楷體" w:hAnsi="Calibri" w:cs="標楷體" w:hint="eastAsia"/>
          <w:kern w:val="0"/>
          <w:szCs w:val="26"/>
        </w:rPr>
        <w:t>統測、學測</w:t>
      </w:r>
      <w:proofErr w:type="gramEnd"/>
      <w:r w:rsidRPr="00D058FB">
        <w:rPr>
          <w:rFonts w:ascii="標楷體" w:hAnsi="Calibri" w:cs="標楷體" w:hint="eastAsia"/>
          <w:kern w:val="0"/>
          <w:szCs w:val="26"/>
        </w:rPr>
        <w:t>、分科測驗考古題及本校歷屆試題</w:t>
      </w:r>
      <w:r w:rsidR="00A102C0">
        <w:rPr>
          <w:rFonts w:ascii="標楷體" w:hAnsi="Calibri" w:cs="標楷體" w:hint="eastAsia"/>
          <w:kern w:val="0"/>
          <w:szCs w:val="26"/>
        </w:rPr>
        <w:t>等</w:t>
      </w:r>
      <w:r w:rsidRPr="00D058FB">
        <w:rPr>
          <w:rFonts w:ascii="標楷體" w:hAnsi="Calibri" w:cs="標楷體" w:hint="eastAsia"/>
          <w:kern w:val="0"/>
          <w:szCs w:val="26"/>
        </w:rPr>
        <w:t>，應調整試題內容、答案順序或另行設計解答</w:t>
      </w:r>
      <w:r w:rsidR="00A102C0">
        <w:rPr>
          <w:rFonts w:ascii="標楷體" w:hAnsi="Calibri" w:cs="標楷體" w:hint="eastAsia"/>
          <w:kern w:val="0"/>
          <w:szCs w:val="26"/>
        </w:rPr>
        <w:t>等方式</w:t>
      </w:r>
      <w:r w:rsidRPr="00D058FB">
        <w:rPr>
          <w:rFonts w:ascii="標楷體" w:hAnsi="Calibri" w:cs="標楷體" w:hint="eastAsia"/>
          <w:kern w:val="0"/>
          <w:szCs w:val="26"/>
        </w:rPr>
        <w:t>；以檢定為測驗目的之命題除外。</w:t>
      </w:r>
    </w:p>
    <w:p w14:paraId="4C4E8D12" w14:textId="77777777" w:rsidR="008800DA" w:rsidRPr="00D058FB" w:rsidRDefault="008800DA" w:rsidP="003E51C2">
      <w:pPr>
        <w:widowControl w:val="0"/>
        <w:numPr>
          <w:ilvl w:val="0"/>
          <w:numId w:val="41"/>
        </w:numPr>
        <w:autoSpaceDE w:val="0"/>
        <w:autoSpaceDN w:val="0"/>
        <w:adjustRightInd w:val="0"/>
        <w:snapToGrid w:val="0"/>
        <w:spacing w:afterLines="20" w:after="48" w:line="240" w:lineRule="auto"/>
        <w:ind w:leftChars="297" w:left="1203" w:hangingChars="204" w:hanging="490"/>
        <w:jc w:val="left"/>
        <w:rPr>
          <w:rFonts w:ascii="標楷體" w:hAnsi="Calibri" w:cs="標楷體"/>
          <w:kern w:val="0"/>
          <w:szCs w:val="26"/>
        </w:rPr>
      </w:pPr>
      <w:r w:rsidRPr="00D058FB">
        <w:rPr>
          <w:rFonts w:ascii="標楷體" w:hAnsi="Calibri" w:cs="標楷體" w:hint="eastAsia"/>
          <w:kern w:val="0"/>
          <w:szCs w:val="26"/>
        </w:rPr>
        <w:t>命題務必兼顧難易度、鑑別度及適當的配分，並依據學生作答時間調整。</w:t>
      </w:r>
    </w:p>
    <w:p w14:paraId="5C234B52" w14:textId="77777777" w:rsidR="008800DA" w:rsidRPr="00D058FB" w:rsidRDefault="008800DA" w:rsidP="003E51C2">
      <w:pPr>
        <w:widowControl w:val="0"/>
        <w:numPr>
          <w:ilvl w:val="0"/>
          <w:numId w:val="41"/>
        </w:numPr>
        <w:autoSpaceDE w:val="0"/>
        <w:autoSpaceDN w:val="0"/>
        <w:adjustRightInd w:val="0"/>
        <w:snapToGrid w:val="0"/>
        <w:spacing w:afterLines="20" w:after="48" w:line="240" w:lineRule="auto"/>
        <w:ind w:leftChars="297" w:left="1203" w:hangingChars="204" w:hanging="490"/>
        <w:jc w:val="left"/>
        <w:rPr>
          <w:rFonts w:ascii="標楷體" w:hAnsi="Calibri" w:cs="標楷體"/>
          <w:kern w:val="0"/>
          <w:szCs w:val="26"/>
        </w:rPr>
      </w:pPr>
      <w:r w:rsidRPr="00D058FB">
        <w:rPr>
          <w:rFonts w:ascii="標楷體" w:hAnsi="Calibri" w:cs="標楷體" w:hint="eastAsia"/>
          <w:kern w:val="0"/>
          <w:szCs w:val="26"/>
        </w:rPr>
        <w:t>試題敘述要清楚表達並符合學生實務經驗、素養與認知程度。</w:t>
      </w:r>
    </w:p>
    <w:p w14:paraId="510D5FA1" w14:textId="77777777" w:rsidR="008800DA" w:rsidRPr="00D058FB" w:rsidRDefault="008800DA" w:rsidP="003E51C2">
      <w:pPr>
        <w:widowControl w:val="0"/>
        <w:numPr>
          <w:ilvl w:val="0"/>
          <w:numId w:val="41"/>
        </w:numPr>
        <w:autoSpaceDE w:val="0"/>
        <w:autoSpaceDN w:val="0"/>
        <w:adjustRightInd w:val="0"/>
        <w:snapToGrid w:val="0"/>
        <w:spacing w:afterLines="20" w:after="48" w:line="240" w:lineRule="auto"/>
        <w:ind w:leftChars="297" w:left="1203" w:hangingChars="204" w:hanging="490"/>
        <w:jc w:val="left"/>
        <w:rPr>
          <w:rFonts w:ascii="標楷體" w:hAnsi="Calibri" w:cs="標楷體"/>
          <w:kern w:val="0"/>
          <w:szCs w:val="26"/>
        </w:rPr>
      </w:pPr>
      <w:r w:rsidRPr="00D058FB">
        <w:rPr>
          <w:rFonts w:ascii="標楷體" w:hAnsi="Calibri" w:cs="標楷體" w:hint="eastAsia"/>
          <w:kern w:val="0"/>
          <w:szCs w:val="26"/>
        </w:rPr>
        <w:t>試題應避免含有性別歧視、族群歧視或其他意識形態內容。</w:t>
      </w:r>
    </w:p>
    <w:p w14:paraId="091A9156" w14:textId="04FEA0CC" w:rsidR="008800DA" w:rsidRPr="00D058FB" w:rsidRDefault="008800DA" w:rsidP="003E51C2">
      <w:pPr>
        <w:widowControl w:val="0"/>
        <w:numPr>
          <w:ilvl w:val="0"/>
          <w:numId w:val="41"/>
        </w:numPr>
        <w:autoSpaceDE w:val="0"/>
        <w:autoSpaceDN w:val="0"/>
        <w:adjustRightInd w:val="0"/>
        <w:snapToGrid w:val="0"/>
        <w:spacing w:afterLines="20" w:after="48" w:line="240" w:lineRule="auto"/>
        <w:ind w:leftChars="297" w:left="1203" w:hangingChars="204" w:hanging="490"/>
        <w:jc w:val="left"/>
        <w:rPr>
          <w:rFonts w:ascii="標楷體" w:hAnsi="Calibri" w:cs="標楷體"/>
          <w:kern w:val="0"/>
          <w:szCs w:val="26"/>
        </w:rPr>
      </w:pPr>
      <w:r w:rsidRPr="00D058FB">
        <w:rPr>
          <w:rFonts w:ascii="標楷體" w:hAnsi="Calibri" w:cs="標楷體" w:hint="eastAsia"/>
          <w:kern w:val="0"/>
          <w:szCs w:val="26"/>
        </w:rPr>
        <w:t>命題教師應於教學組公告繳交評量試卷期限前將試卷紙本及電子檔案妥適保存，並經審題教師確認無誤後，繳交至</w:t>
      </w:r>
      <w:r w:rsidR="00E30CEB">
        <w:rPr>
          <w:rFonts w:ascii="標楷體" w:hAnsi="Calibri" w:cs="標楷體" w:hint="eastAsia"/>
          <w:kern w:val="0"/>
          <w:szCs w:val="26"/>
        </w:rPr>
        <w:t>教務處</w:t>
      </w:r>
      <w:r w:rsidRPr="00D058FB">
        <w:rPr>
          <w:rFonts w:ascii="標楷體" w:hAnsi="Calibri" w:cs="標楷體" w:hint="eastAsia"/>
          <w:kern w:val="0"/>
          <w:szCs w:val="26"/>
        </w:rPr>
        <w:t>教學組彙整。</w:t>
      </w:r>
    </w:p>
    <w:p w14:paraId="5B464EA8" w14:textId="77777777" w:rsidR="008800DA" w:rsidRPr="00D058FB" w:rsidRDefault="008800DA" w:rsidP="003E51C2">
      <w:pPr>
        <w:widowControl w:val="0"/>
        <w:numPr>
          <w:ilvl w:val="0"/>
          <w:numId w:val="41"/>
        </w:numPr>
        <w:autoSpaceDE w:val="0"/>
        <w:autoSpaceDN w:val="0"/>
        <w:adjustRightInd w:val="0"/>
        <w:snapToGrid w:val="0"/>
        <w:spacing w:afterLines="20" w:after="48" w:line="240" w:lineRule="auto"/>
        <w:ind w:leftChars="297" w:left="1203" w:hangingChars="204" w:hanging="490"/>
        <w:jc w:val="left"/>
        <w:rPr>
          <w:rFonts w:ascii="標楷體" w:hAnsi="Calibri" w:cs="標楷體"/>
          <w:kern w:val="0"/>
          <w:szCs w:val="26"/>
        </w:rPr>
      </w:pPr>
      <w:r w:rsidRPr="00D058FB">
        <w:rPr>
          <w:rFonts w:ascii="標楷體" w:hAnsi="Calibri" w:cs="標楷體" w:hint="eastAsia"/>
          <w:kern w:val="0"/>
          <w:szCs w:val="26"/>
        </w:rPr>
        <w:t>若命題教師未能於規定期限內繳交評量試卷，則應填寫期中評量逾期繳卷說明表</w:t>
      </w:r>
      <w:r w:rsidRPr="00D058FB">
        <w:rPr>
          <w:rFonts w:ascii="標楷體" w:hAnsi="標楷體" w:cs="標楷體" w:hint="eastAsia"/>
          <w:kern w:val="0"/>
          <w:szCs w:val="26"/>
        </w:rPr>
        <w:t>(附件1)，</w:t>
      </w:r>
      <w:r w:rsidRPr="00D058FB">
        <w:rPr>
          <w:rFonts w:ascii="標楷體" w:hAnsi="Calibri" w:cs="標楷體" w:hint="eastAsia"/>
          <w:kern w:val="0"/>
          <w:szCs w:val="26"/>
        </w:rPr>
        <w:t>並限期改善。</w:t>
      </w:r>
    </w:p>
    <w:p w14:paraId="334468A3" w14:textId="77777777" w:rsidR="008800DA" w:rsidRPr="00D058FB" w:rsidRDefault="008800DA" w:rsidP="003E51C2">
      <w:pPr>
        <w:widowControl w:val="0"/>
        <w:numPr>
          <w:ilvl w:val="0"/>
          <w:numId w:val="39"/>
        </w:numPr>
        <w:adjustRightInd w:val="0"/>
        <w:snapToGrid w:val="0"/>
        <w:spacing w:beforeLines="50" w:before="120" w:afterLines="30" w:after="72" w:line="240" w:lineRule="auto"/>
        <w:ind w:left="482" w:hanging="482"/>
        <w:jc w:val="left"/>
        <w:rPr>
          <w:sz w:val="28"/>
        </w:rPr>
      </w:pPr>
      <w:r w:rsidRPr="00D058FB">
        <w:rPr>
          <w:rFonts w:hint="eastAsia"/>
          <w:sz w:val="28"/>
        </w:rPr>
        <w:t>審題原則</w:t>
      </w:r>
    </w:p>
    <w:p w14:paraId="626EF461" w14:textId="5B62EE12" w:rsidR="008800DA" w:rsidRPr="00D058FB" w:rsidRDefault="00F87B48" w:rsidP="008800DA">
      <w:pPr>
        <w:widowControl w:val="0"/>
        <w:autoSpaceDE w:val="0"/>
        <w:autoSpaceDN w:val="0"/>
        <w:adjustRightInd w:val="0"/>
        <w:spacing w:afterLines="20" w:after="48" w:line="240" w:lineRule="auto"/>
        <w:ind w:leftChars="300" w:left="720"/>
        <w:jc w:val="left"/>
        <w:rPr>
          <w:kern w:val="0"/>
        </w:rPr>
      </w:pPr>
      <w:r>
        <w:rPr>
          <w:rFonts w:hint="eastAsia"/>
          <w:kern w:val="0"/>
        </w:rPr>
        <w:t>審題教師名單</w:t>
      </w:r>
      <w:r w:rsidR="008800DA" w:rsidRPr="00D058FB">
        <w:rPr>
          <w:rFonts w:hint="eastAsia"/>
          <w:kern w:val="0"/>
        </w:rPr>
        <w:t>於每學期初各領域或各群科教學研究會議中討論，並遵守迴避原則排定各科目審題教師，名單應提交至教務處教學組備查；若因故需要調整，</w:t>
      </w:r>
      <w:r w:rsidR="00AB7D4A" w:rsidRPr="00AB7D4A">
        <w:rPr>
          <w:rFonts w:hint="eastAsia"/>
          <w:kern w:val="0"/>
        </w:rPr>
        <w:t>請各科召集人於</w:t>
      </w:r>
      <w:r w:rsidR="00AB7D4A">
        <w:rPr>
          <w:rFonts w:hint="eastAsia"/>
          <w:kern w:val="0"/>
        </w:rPr>
        <w:t>定期評量</w:t>
      </w:r>
      <w:r w:rsidR="00AB7D4A">
        <w:rPr>
          <w:rFonts w:hint="eastAsia"/>
          <w:kern w:val="0"/>
        </w:rPr>
        <w:t>2</w:t>
      </w:r>
      <w:r w:rsidR="00AB7D4A" w:rsidRPr="00AB7D4A">
        <w:rPr>
          <w:rFonts w:hint="eastAsia"/>
          <w:kern w:val="0"/>
        </w:rPr>
        <w:t>週前以書面通知教務處教學組</w:t>
      </w:r>
      <w:r w:rsidR="00AB7D4A" w:rsidRPr="00D058FB">
        <w:rPr>
          <w:rFonts w:hint="eastAsia"/>
          <w:kern w:val="0"/>
        </w:rPr>
        <w:t>。</w:t>
      </w:r>
    </w:p>
    <w:p w14:paraId="55A20BCC" w14:textId="77777777" w:rsidR="008800DA" w:rsidRPr="00D058FB" w:rsidRDefault="008800DA" w:rsidP="003E51C2">
      <w:pPr>
        <w:widowControl w:val="0"/>
        <w:numPr>
          <w:ilvl w:val="0"/>
          <w:numId w:val="42"/>
        </w:numPr>
        <w:autoSpaceDE w:val="0"/>
        <w:autoSpaceDN w:val="0"/>
        <w:adjustRightInd w:val="0"/>
        <w:snapToGrid w:val="0"/>
        <w:spacing w:afterLines="20" w:after="48" w:line="240" w:lineRule="auto"/>
        <w:ind w:left="1218" w:hanging="504"/>
        <w:jc w:val="left"/>
        <w:rPr>
          <w:kern w:val="0"/>
        </w:rPr>
      </w:pPr>
      <w:r w:rsidRPr="00D058FB">
        <w:rPr>
          <w:rFonts w:hint="eastAsia"/>
          <w:kern w:val="0"/>
        </w:rPr>
        <w:t>一份試卷審題教師至少</w:t>
      </w:r>
      <w:r w:rsidRPr="00D058FB">
        <w:rPr>
          <w:rFonts w:hint="eastAsia"/>
          <w:kern w:val="0"/>
        </w:rPr>
        <w:t>1</w:t>
      </w:r>
      <w:r w:rsidRPr="00D058FB">
        <w:rPr>
          <w:rFonts w:hint="eastAsia"/>
          <w:kern w:val="0"/>
        </w:rPr>
        <w:t>人，不同施測對象之試卷，</w:t>
      </w:r>
      <w:proofErr w:type="gramStart"/>
      <w:r w:rsidRPr="00D058FB">
        <w:rPr>
          <w:rFonts w:hint="eastAsia"/>
          <w:kern w:val="0"/>
        </w:rPr>
        <w:t>其審題</w:t>
      </w:r>
      <w:proofErr w:type="gramEnd"/>
      <w:r w:rsidRPr="00D058FB">
        <w:rPr>
          <w:rFonts w:hint="eastAsia"/>
          <w:kern w:val="0"/>
        </w:rPr>
        <w:t>教師得重複安排。</w:t>
      </w:r>
    </w:p>
    <w:p w14:paraId="44AB73CA" w14:textId="77777777" w:rsidR="008800DA" w:rsidRPr="00D058FB" w:rsidRDefault="008800DA" w:rsidP="003E51C2">
      <w:pPr>
        <w:widowControl w:val="0"/>
        <w:numPr>
          <w:ilvl w:val="0"/>
          <w:numId w:val="42"/>
        </w:numPr>
        <w:autoSpaceDE w:val="0"/>
        <w:autoSpaceDN w:val="0"/>
        <w:adjustRightInd w:val="0"/>
        <w:snapToGrid w:val="0"/>
        <w:spacing w:afterLines="20" w:after="48" w:line="240" w:lineRule="auto"/>
        <w:ind w:left="1218" w:hanging="504"/>
        <w:jc w:val="left"/>
        <w:rPr>
          <w:kern w:val="0"/>
        </w:rPr>
      </w:pPr>
      <w:r w:rsidRPr="00D058FB">
        <w:rPr>
          <w:rFonts w:hint="eastAsia"/>
          <w:kern w:val="0"/>
        </w:rPr>
        <w:t>審題教師以教授同科領域且同年段之教師擔任優先，其次為同科領域且</w:t>
      </w:r>
      <w:proofErr w:type="gramStart"/>
      <w:r w:rsidRPr="00D058FB">
        <w:rPr>
          <w:rFonts w:hint="eastAsia"/>
          <w:kern w:val="0"/>
        </w:rPr>
        <w:t>不同年段之</w:t>
      </w:r>
      <w:proofErr w:type="gramEnd"/>
      <w:r w:rsidRPr="00D058FB">
        <w:rPr>
          <w:rFonts w:hint="eastAsia"/>
          <w:kern w:val="0"/>
        </w:rPr>
        <w:t>教師，若該科領域僅有</w:t>
      </w:r>
      <w:r w:rsidRPr="00D058FB">
        <w:rPr>
          <w:rFonts w:hint="eastAsia"/>
          <w:kern w:val="0"/>
        </w:rPr>
        <w:t>1</w:t>
      </w:r>
      <w:r w:rsidRPr="00D058FB">
        <w:rPr>
          <w:rFonts w:hint="eastAsia"/>
          <w:kern w:val="0"/>
        </w:rPr>
        <w:t>名教師，則可找相近領域或校內</w:t>
      </w:r>
      <w:proofErr w:type="gramStart"/>
      <w:r w:rsidRPr="00D058FB">
        <w:rPr>
          <w:rFonts w:hint="eastAsia"/>
          <w:kern w:val="0"/>
        </w:rPr>
        <w:t>其他</w:t>
      </w:r>
      <w:proofErr w:type="gramEnd"/>
      <w:r w:rsidRPr="00D058FB">
        <w:rPr>
          <w:rFonts w:hint="eastAsia"/>
          <w:kern w:val="0"/>
        </w:rPr>
        <w:t>科領域教師協助。</w:t>
      </w:r>
    </w:p>
    <w:p w14:paraId="0085EEB1" w14:textId="77777777" w:rsidR="008800DA" w:rsidRPr="00D058FB" w:rsidRDefault="008800DA" w:rsidP="003E51C2">
      <w:pPr>
        <w:widowControl w:val="0"/>
        <w:numPr>
          <w:ilvl w:val="0"/>
          <w:numId w:val="42"/>
        </w:numPr>
        <w:autoSpaceDE w:val="0"/>
        <w:autoSpaceDN w:val="0"/>
        <w:adjustRightInd w:val="0"/>
        <w:snapToGrid w:val="0"/>
        <w:spacing w:afterLines="20" w:after="48" w:line="240" w:lineRule="auto"/>
        <w:ind w:left="1218" w:hanging="504"/>
        <w:jc w:val="left"/>
        <w:rPr>
          <w:kern w:val="0"/>
        </w:rPr>
      </w:pPr>
      <w:r w:rsidRPr="00D058FB">
        <w:rPr>
          <w:rFonts w:hint="eastAsia"/>
          <w:kern w:val="0"/>
        </w:rPr>
        <w:t>審題教師應依下列原則進行審題事宜：</w:t>
      </w:r>
    </w:p>
    <w:p w14:paraId="2D22BBC4" w14:textId="77777777" w:rsidR="008800DA" w:rsidRPr="00D058FB" w:rsidRDefault="008800DA" w:rsidP="003E51C2">
      <w:pPr>
        <w:widowControl w:val="0"/>
        <w:numPr>
          <w:ilvl w:val="0"/>
          <w:numId w:val="43"/>
        </w:numPr>
        <w:autoSpaceDE w:val="0"/>
        <w:autoSpaceDN w:val="0"/>
        <w:adjustRightInd w:val="0"/>
        <w:snapToGrid w:val="0"/>
        <w:spacing w:afterLines="20" w:after="48" w:line="240" w:lineRule="auto"/>
        <w:jc w:val="left"/>
        <w:rPr>
          <w:kern w:val="0"/>
        </w:rPr>
      </w:pPr>
      <w:r w:rsidRPr="00D058FB">
        <w:rPr>
          <w:kern w:val="0"/>
        </w:rPr>
        <w:lastRenderedPageBreak/>
        <w:t>應按照命題原則進行相關審查，如命題範圍、內容、進度、難易度</w:t>
      </w:r>
      <w:r w:rsidRPr="00D058FB">
        <w:rPr>
          <w:rFonts w:hint="eastAsia"/>
          <w:kern w:val="0"/>
        </w:rPr>
        <w:t>與</w:t>
      </w:r>
      <w:r w:rsidRPr="00D058FB">
        <w:rPr>
          <w:kern w:val="0"/>
        </w:rPr>
        <w:t>鑑別度等。</w:t>
      </w:r>
    </w:p>
    <w:p w14:paraId="288A2247" w14:textId="77777777" w:rsidR="008800DA" w:rsidRPr="00D058FB" w:rsidRDefault="008800DA" w:rsidP="003E51C2">
      <w:pPr>
        <w:widowControl w:val="0"/>
        <w:numPr>
          <w:ilvl w:val="0"/>
          <w:numId w:val="43"/>
        </w:numPr>
        <w:autoSpaceDE w:val="0"/>
        <w:autoSpaceDN w:val="0"/>
        <w:adjustRightInd w:val="0"/>
        <w:snapToGrid w:val="0"/>
        <w:spacing w:afterLines="20" w:after="48" w:line="240" w:lineRule="auto"/>
        <w:jc w:val="left"/>
        <w:rPr>
          <w:kern w:val="0"/>
        </w:rPr>
      </w:pPr>
      <w:r w:rsidRPr="00D058FB">
        <w:rPr>
          <w:rFonts w:hint="eastAsia"/>
          <w:kern w:val="0"/>
        </w:rPr>
        <w:t>題目之文字敘述</w:t>
      </w:r>
      <w:proofErr w:type="gramStart"/>
      <w:r w:rsidRPr="00D058FB">
        <w:rPr>
          <w:rFonts w:hint="eastAsia"/>
          <w:kern w:val="0"/>
        </w:rPr>
        <w:t>清楚、</w:t>
      </w:r>
      <w:proofErr w:type="gramEnd"/>
      <w:r w:rsidRPr="00D058FB">
        <w:rPr>
          <w:rFonts w:hint="eastAsia"/>
          <w:kern w:val="0"/>
        </w:rPr>
        <w:t>選項內容配合題意、避免錯別字、配分適宜、題號正確等。</w:t>
      </w:r>
    </w:p>
    <w:p w14:paraId="5651B520" w14:textId="77777777" w:rsidR="008800DA" w:rsidRPr="00D058FB" w:rsidRDefault="008800DA" w:rsidP="003E51C2">
      <w:pPr>
        <w:widowControl w:val="0"/>
        <w:numPr>
          <w:ilvl w:val="0"/>
          <w:numId w:val="43"/>
        </w:numPr>
        <w:autoSpaceDE w:val="0"/>
        <w:autoSpaceDN w:val="0"/>
        <w:adjustRightInd w:val="0"/>
        <w:snapToGrid w:val="0"/>
        <w:spacing w:afterLines="20" w:after="48" w:line="240" w:lineRule="auto"/>
        <w:jc w:val="left"/>
        <w:rPr>
          <w:kern w:val="0"/>
        </w:rPr>
      </w:pPr>
      <w:r w:rsidRPr="00D058FB">
        <w:rPr>
          <w:rFonts w:hint="eastAsia"/>
          <w:kern w:val="0"/>
        </w:rPr>
        <w:t>檢查附圖是否</w:t>
      </w:r>
      <w:proofErr w:type="gramStart"/>
      <w:r w:rsidRPr="00D058FB">
        <w:rPr>
          <w:rFonts w:hint="eastAsia"/>
          <w:kern w:val="0"/>
        </w:rPr>
        <w:t>清晰易判讀</w:t>
      </w:r>
      <w:proofErr w:type="gramEnd"/>
      <w:r w:rsidRPr="00D058FB">
        <w:rPr>
          <w:rFonts w:hint="eastAsia"/>
          <w:kern w:val="0"/>
        </w:rPr>
        <w:t>，且符合題意。</w:t>
      </w:r>
    </w:p>
    <w:p w14:paraId="179E7F15" w14:textId="77777777" w:rsidR="008800DA" w:rsidRPr="00D058FB" w:rsidRDefault="008800DA" w:rsidP="003E51C2">
      <w:pPr>
        <w:widowControl w:val="0"/>
        <w:numPr>
          <w:ilvl w:val="0"/>
          <w:numId w:val="42"/>
        </w:numPr>
        <w:autoSpaceDE w:val="0"/>
        <w:autoSpaceDN w:val="0"/>
        <w:adjustRightInd w:val="0"/>
        <w:snapToGrid w:val="0"/>
        <w:spacing w:afterLines="20" w:after="48" w:line="240" w:lineRule="auto"/>
        <w:ind w:leftChars="300" w:left="1200" w:hangingChars="200"/>
        <w:jc w:val="left"/>
        <w:rPr>
          <w:kern w:val="0"/>
        </w:rPr>
      </w:pPr>
      <w:r w:rsidRPr="00D058FB">
        <w:rPr>
          <w:rFonts w:hint="eastAsia"/>
          <w:kern w:val="0"/>
        </w:rPr>
        <w:t>若發現有爭議性的題目，而命題</w:t>
      </w:r>
      <w:proofErr w:type="gramStart"/>
      <w:r w:rsidRPr="00D058FB">
        <w:rPr>
          <w:rFonts w:hint="eastAsia"/>
          <w:kern w:val="0"/>
        </w:rPr>
        <w:t>教師與審題</w:t>
      </w:r>
      <w:proofErr w:type="gramEnd"/>
      <w:r w:rsidRPr="00D058FB">
        <w:rPr>
          <w:rFonts w:hint="eastAsia"/>
          <w:kern w:val="0"/>
        </w:rPr>
        <w:t>教師均無法取得共識時，得提交領域召集人進行複閱，且教務處保有最後審核修訂權，確認修訂後始得印製試卷，以維護學生權益。</w:t>
      </w:r>
    </w:p>
    <w:p w14:paraId="367DFA62" w14:textId="1F726715" w:rsidR="008800DA" w:rsidRPr="00D058FB" w:rsidRDefault="008800DA" w:rsidP="003E51C2">
      <w:pPr>
        <w:widowControl w:val="0"/>
        <w:numPr>
          <w:ilvl w:val="0"/>
          <w:numId w:val="42"/>
        </w:numPr>
        <w:autoSpaceDE w:val="0"/>
        <w:autoSpaceDN w:val="0"/>
        <w:adjustRightInd w:val="0"/>
        <w:snapToGrid w:val="0"/>
        <w:spacing w:afterLines="20" w:after="48" w:line="240" w:lineRule="auto"/>
        <w:ind w:leftChars="300" w:left="1200" w:hangingChars="200"/>
        <w:jc w:val="left"/>
        <w:rPr>
          <w:strike/>
          <w:kern w:val="0"/>
        </w:rPr>
      </w:pPr>
      <w:r w:rsidRPr="00D058FB">
        <w:rPr>
          <w:rFonts w:hint="eastAsia"/>
          <w:kern w:val="0"/>
        </w:rPr>
        <w:t>審題教師應於命題無修正或已修正完成，經與命題教師共同確認無誤後，由命題教師</w:t>
      </w:r>
      <w:r w:rsidRPr="00D058FB">
        <w:rPr>
          <w:kern w:val="0"/>
        </w:rPr>
        <w:t>於</w:t>
      </w:r>
      <w:r w:rsidR="00E30CEB" w:rsidRPr="00D058FB">
        <w:rPr>
          <w:rFonts w:ascii="標楷體" w:hAnsi="Calibri" w:cs="標楷體" w:hint="eastAsia"/>
          <w:kern w:val="0"/>
          <w:szCs w:val="26"/>
        </w:rPr>
        <w:t>教學組公告繳交評量試卷期限前</w:t>
      </w:r>
      <w:r w:rsidR="00E30CEB">
        <w:rPr>
          <w:rFonts w:ascii="標楷體" w:hAnsi="Calibri" w:cs="標楷體" w:hint="eastAsia"/>
          <w:kern w:val="0"/>
          <w:szCs w:val="26"/>
        </w:rPr>
        <w:t>，</w:t>
      </w:r>
      <w:r w:rsidRPr="00D058FB">
        <w:rPr>
          <w:kern w:val="0"/>
        </w:rPr>
        <w:t>將試</w:t>
      </w:r>
      <w:r w:rsidRPr="00D058FB">
        <w:rPr>
          <w:rFonts w:hint="eastAsia"/>
          <w:kern w:val="0"/>
        </w:rPr>
        <w:t>題</w:t>
      </w:r>
      <w:r w:rsidRPr="00D058FB">
        <w:rPr>
          <w:kern w:val="0"/>
        </w:rPr>
        <w:t>卷</w:t>
      </w:r>
      <w:r w:rsidRPr="00D058FB">
        <w:rPr>
          <w:rFonts w:hint="eastAsia"/>
          <w:kern w:val="0"/>
        </w:rPr>
        <w:t>及參考答案</w:t>
      </w:r>
      <w:r w:rsidRPr="00D058FB">
        <w:rPr>
          <w:rFonts w:ascii="標楷體" w:hAnsi="標楷體" w:hint="eastAsia"/>
          <w:kern w:val="0"/>
        </w:rPr>
        <w:t>(紙本或電子檔)</w:t>
      </w:r>
      <w:r w:rsidRPr="00D058FB">
        <w:rPr>
          <w:rFonts w:hint="eastAsia"/>
          <w:kern w:val="0"/>
        </w:rPr>
        <w:t>繳</w:t>
      </w:r>
      <w:r w:rsidR="00E30CEB">
        <w:rPr>
          <w:rFonts w:hint="eastAsia"/>
          <w:kern w:val="0"/>
        </w:rPr>
        <w:t>交至</w:t>
      </w:r>
      <w:r w:rsidRPr="00D058FB">
        <w:rPr>
          <w:rFonts w:hint="eastAsia"/>
          <w:kern w:val="0"/>
        </w:rPr>
        <w:t>教務處教學組</w:t>
      </w:r>
      <w:r w:rsidR="00E30CEB">
        <w:rPr>
          <w:rFonts w:hint="eastAsia"/>
          <w:kern w:val="0"/>
        </w:rPr>
        <w:t>彙整</w:t>
      </w:r>
      <w:r w:rsidRPr="00D058FB">
        <w:rPr>
          <w:kern w:val="0"/>
        </w:rPr>
        <w:t>。</w:t>
      </w:r>
    </w:p>
    <w:p w14:paraId="19FB4C75" w14:textId="77777777" w:rsidR="008800DA" w:rsidRPr="00D058FB" w:rsidRDefault="008800DA" w:rsidP="003E51C2">
      <w:pPr>
        <w:widowControl w:val="0"/>
        <w:numPr>
          <w:ilvl w:val="0"/>
          <w:numId w:val="39"/>
        </w:numPr>
        <w:adjustRightInd w:val="0"/>
        <w:snapToGrid w:val="0"/>
        <w:spacing w:beforeLines="50" w:before="120" w:afterLines="30" w:after="72" w:line="240" w:lineRule="auto"/>
        <w:ind w:left="482" w:hanging="482"/>
        <w:jc w:val="left"/>
        <w:rPr>
          <w:sz w:val="28"/>
        </w:rPr>
      </w:pPr>
      <w:r w:rsidRPr="00D058FB">
        <w:rPr>
          <w:rFonts w:hint="eastAsia"/>
          <w:sz w:val="28"/>
        </w:rPr>
        <w:t>迴避與保密原則</w:t>
      </w:r>
    </w:p>
    <w:p w14:paraId="58B0E996" w14:textId="77777777" w:rsidR="008800DA" w:rsidRPr="00D058FB" w:rsidRDefault="008800DA" w:rsidP="008800DA">
      <w:pPr>
        <w:widowControl w:val="0"/>
        <w:numPr>
          <w:ilvl w:val="0"/>
          <w:numId w:val="21"/>
        </w:numPr>
        <w:autoSpaceDE w:val="0"/>
        <w:autoSpaceDN w:val="0"/>
        <w:adjustRightInd w:val="0"/>
        <w:snapToGrid w:val="0"/>
        <w:spacing w:afterLines="20" w:after="48" w:line="240" w:lineRule="auto"/>
        <w:ind w:leftChars="300" w:left="2400" w:hangingChars="700" w:hanging="1680"/>
        <w:jc w:val="left"/>
        <w:rPr>
          <w:kern w:val="0"/>
        </w:rPr>
      </w:pPr>
      <w:r w:rsidRPr="00D058FB">
        <w:rPr>
          <w:rFonts w:hint="eastAsia"/>
          <w:kern w:val="0"/>
        </w:rPr>
        <w:t>迴避原則：命題及審題教師應迴避子女就讀班級、年級之命題及審題工作，若命題或審題教師子女就讀接受評量之班級、年級，或有其他需迴避情形者，應主動告知教務處，並由教務處另行安排其他教師擔任工作。</w:t>
      </w:r>
    </w:p>
    <w:p w14:paraId="15FE0B77" w14:textId="77777777" w:rsidR="008800DA" w:rsidRPr="00D058FB" w:rsidRDefault="008800DA" w:rsidP="008800DA">
      <w:pPr>
        <w:widowControl w:val="0"/>
        <w:numPr>
          <w:ilvl w:val="0"/>
          <w:numId w:val="21"/>
        </w:numPr>
        <w:autoSpaceDE w:val="0"/>
        <w:autoSpaceDN w:val="0"/>
        <w:adjustRightInd w:val="0"/>
        <w:snapToGrid w:val="0"/>
        <w:spacing w:afterLines="20" w:after="48" w:line="240" w:lineRule="auto"/>
        <w:ind w:leftChars="300" w:left="1200" w:hangingChars="200"/>
        <w:jc w:val="left"/>
        <w:rPr>
          <w:kern w:val="0"/>
        </w:rPr>
      </w:pPr>
      <w:r w:rsidRPr="00D058FB">
        <w:rPr>
          <w:rFonts w:hint="eastAsia"/>
          <w:kern w:val="0"/>
        </w:rPr>
        <w:t>保密原則：</w:t>
      </w:r>
    </w:p>
    <w:p w14:paraId="4E0AA441" w14:textId="77777777" w:rsidR="008800DA" w:rsidRPr="00D058FB" w:rsidRDefault="008800DA" w:rsidP="008800DA">
      <w:pPr>
        <w:widowControl w:val="0"/>
        <w:numPr>
          <w:ilvl w:val="0"/>
          <w:numId w:val="22"/>
        </w:numPr>
        <w:autoSpaceDE w:val="0"/>
        <w:autoSpaceDN w:val="0"/>
        <w:adjustRightInd w:val="0"/>
        <w:snapToGrid w:val="0"/>
        <w:spacing w:afterLines="20" w:after="48" w:line="240" w:lineRule="auto"/>
        <w:jc w:val="left"/>
        <w:rPr>
          <w:kern w:val="0"/>
        </w:rPr>
      </w:pPr>
      <w:r w:rsidRPr="00D058FB">
        <w:rPr>
          <w:rFonts w:hint="eastAsia"/>
          <w:kern w:val="0"/>
        </w:rPr>
        <w:t>試卷完成後交由教務處印製、保管，命題及審題教師不得將試題流出或提前讓學生預習。</w:t>
      </w:r>
    </w:p>
    <w:p w14:paraId="094C2B28" w14:textId="77777777" w:rsidR="008800DA" w:rsidRPr="00D058FB" w:rsidRDefault="008800DA" w:rsidP="008800DA">
      <w:pPr>
        <w:widowControl w:val="0"/>
        <w:numPr>
          <w:ilvl w:val="0"/>
          <w:numId w:val="22"/>
        </w:numPr>
        <w:autoSpaceDE w:val="0"/>
        <w:autoSpaceDN w:val="0"/>
        <w:adjustRightInd w:val="0"/>
        <w:snapToGrid w:val="0"/>
        <w:spacing w:afterLines="20" w:after="48" w:line="240" w:lineRule="auto"/>
        <w:jc w:val="left"/>
        <w:rPr>
          <w:kern w:val="0"/>
        </w:rPr>
      </w:pPr>
      <w:r w:rsidRPr="00D058FB">
        <w:rPr>
          <w:rFonts w:hint="eastAsia"/>
          <w:kern w:val="0"/>
        </w:rPr>
        <w:t>命題及審題教師須注意試題之保密性，於公用電腦進行命題作業時，切勿將試題儲存於開放可存取的儲存設備或網路空間。</w:t>
      </w:r>
    </w:p>
    <w:p w14:paraId="4A205354" w14:textId="77777777" w:rsidR="008800DA" w:rsidRPr="00D058FB" w:rsidRDefault="008800DA" w:rsidP="008800DA">
      <w:pPr>
        <w:widowControl w:val="0"/>
        <w:numPr>
          <w:ilvl w:val="0"/>
          <w:numId w:val="22"/>
        </w:numPr>
        <w:autoSpaceDE w:val="0"/>
        <w:autoSpaceDN w:val="0"/>
        <w:adjustRightInd w:val="0"/>
        <w:snapToGrid w:val="0"/>
        <w:spacing w:afterLines="20" w:after="48" w:line="240" w:lineRule="auto"/>
        <w:jc w:val="left"/>
        <w:rPr>
          <w:kern w:val="0"/>
        </w:rPr>
      </w:pPr>
      <w:r w:rsidRPr="00D058FB">
        <w:rPr>
          <w:rFonts w:hint="eastAsia"/>
          <w:kern w:val="0"/>
        </w:rPr>
        <w:t>命題及審題教師應妥善存放試題資料，以防試題外</w:t>
      </w:r>
      <w:proofErr w:type="gramStart"/>
      <w:r w:rsidRPr="00D058FB">
        <w:rPr>
          <w:rFonts w:hint="eastAsia"/>
          <w:kern w:val="0"/>
        </w:rPr>
        <w:t>洩</w:t>
      </w:r>
      <w:proofErr w:type="gramEnd"/>
      <w:r w:rsidRPr="00D058FB">
        <w:rPr>
          <w:rFonts w:hint="eastAsia"/>
          <w:kern w:val="0"/>
        </w:rPr>
        <w:t>，且本校全體教職員工，皆應嚴守評量試題之保密性，以維護學生評量之公平性。</w:t>
      </w:r>
    </w:p>
    <w:p w14:paraId="5529A763" w14:textId="4F261239" w:rsidR="008800DA" w:rsidRPr="00D058FB" w:rsidRDefault="008800DA" w:rsidP="003E51C2">
      <w:pPr>
        <w:widowControl w:val="0"/>
        <w:numPr>
          <w:ilvl w:val="0"/>
          <w:numId w:val="39"/>
        </w:numPr>
        <w:adjustRightInd w:val="0"/>
        <w:snapToGrid w:val="0"/>
        <w:spacing w:beforeLines="50" w:before="120" w:afterLines="30" w:after="72" w:line="240" w:lineRule="auto"/>
        <w:ind w:left="482" w:hanging="482"/>
        <w:jc w:val="left"/>
      </w:pPr>
      <w:r w:rsidRPr="00D058FB">
        <w:rPr>
          <w:rFonts w:hint="eastAsia"/>
          <w:kern w:val="0"/>
        </w:rPr>
        <w:t>若教師</w:t>
      </w:r>
      <w:proofErr w:type="gramStart"/>
      <w:r w:rsidRPr="00D058FB">
        <w:rPr>
          <w:rFonts w:hint="eastAsia"/>
          <w:kern w:val="0"/>
        </w:rPr>
        <w:t>有違本要點</w:t>
      </w:r>
      <w:proofErr w:type="gramEnd"/>
      <w:r w:rsidRPr="00D058FB">
        <w:rPr>
          <w:rFonts w:hint="eastAsia"/>
          <w:kern w:val="0"/>
        </w:rPr>
        <w:t>者，依相關規定議處。</w:t>
      </w:r>
    </w:p>
    <w:p w14:paraId="3A07740E" w14:textId="77777777" w:rsidR="008800DA" w:rsidRPr="00D058FB" w:rsidRDefault="008800DA" w:rsidP="003E51C2">
      <w:pPr>
        <w:widowControl w:val="0"/>
        <w:numPr>
          <w:ilvl w:val="0"/>
          <w:numId w:val="39"/>
        </w:numPr>
        <w:adjustRightInd w:val="0"/>
        <w:snapToGrid w:val="0"/>
        <w:spacing w:beforeLines="50" w:before="120" w:afterLines="30" w:after="72" w:line="240" w:lineRule="auto"/>
        <w:ind w:left="482" w:hanging="482"/>
        <w:jc w:val="left"/>
      </w:pPr>
      <w:r w:rsidRPr="00D058FB">
        <w:rPr>
          <w:rFonts w:hint="eastAsia"/>
        </w:rPr>
        <w:t>本實施要點經校務會議議決通過，陳校長核定後實施，修正時亦同。</w:t>
      </w:r>
    </w:p>
    <w:p w14:paraId="6E507104" w14:textId="77777777" w:rsidR="008E086A" w:rsidRPr="008E086A" w:rsidRDefault="008E086A" w:rsidP="008E086A">
      <w:pPr>
        <w:snapToGrid w:val="0"/>
        <w:spacing w:line="240" w:lineRule="auto"/>
      </w:pPr>
      <w:r w:rsidRPr="008E086A">
        <w:br w:type="page"/>
      </w:r>
    </w:p>
    <w:p w14:paraId="1F0C943A" w14:textId="77777777" w:rsidR="008E086A" w:rsidRPr="008E086A" w:rsidRDefault="008E086A" w:rsidP="008E086A">
      <w:pPr>
        <w:widowControl w:val="0"/>
        <w:adjustRightInd w:val="0"/>
        <w:snapToGrid w:val="0"/>
        <w:spacing w:beforeLines="100" w:before="240" w:line="480" w:lineRule="exact"/>
        <w:jc w:val="center"/>
        <w:rPr>
          <w:rFonts w:hAnsi="標楷體"/>
          <w:b/>
          <w:spacing w:val="20"/>
          <w:sz w:val="36"/>
          <w:szCs w:val="28"/>
        </w:rPr>
      </w:pPr>
      <w:r w:rsidRPr="008E086A">
        <w:rPr>
          <w:noProof/>
        </w:rPr>
        <w:lastRenderedPageBreak/>
        <mc:AlternateContent>
          <mc:Choice Requires="wps">
            <w:drawing>
              <wp:anchor distT="45720" distB="45720" distL="114300" distR="114300" simplePos="0" relativeHeight="251662336" behindDoc="1" locked="0" layoutInCell="1" allowOverlap="1" wp14:anchorId="1B003739" wp14:editId="725356A0">
                <wp:simplePos x="0" y="0"/>
                <wp:positionH relativeFrom="column">
                  <wp:posOffset>-196215</wp:posOffset>
                </wp:positionH>
                <wp:positionV relativeFrom="paragraph">
                  <wp:posOffset>-348615</wp:posOffset>
                </wp:positionV>
                <wp:extent cx="647700" cy="1404620"/>
                <wp:effectExtent l="0" t="0" r="19050" b="13970"/>
                <wp:wrapNone/>
                <wp:docPr id="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1404620"/>
                        </a:xfrm>
                        <a:prstGeom prst="rect">
                          <a:avLst/>
                        </a:prstGeom>
                        <a:solidFill>
                          <a:srgbClr val="FFFFFF"/>
                        </a:solidFill>
                        <a:ln w="9525">
                          <a:solidFill>
                            <a:srgbClr val="000000"/>
                          </a:solidFill>
                          <a:miter lim="800000"/>
                          <a:headEnd/>
                          <a:tailEnd/>
                        </a:ln>
                      </wps:spPr>
                      <wps:txbx>
                        <w:txbxContent>
                          <w:p w14:paraId="7442049F" w14:textId="77777777" w:rsidR="003B7FED" w:rsidRPr="00DB7237" w:rsidRDefault="003B7FED" w:rsidP="008E086A">
                            <w:r w:rsidRPr="00DB7237">
                              <w:t>附件</w:t>
                            </w:r>
                            <w:r w:rsidRPr="00DB7237">
                              <w:t>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1B003739" id="_x0000_t202" coordsize="21600,21600" o:spt="202" path="m,l,21600r21600,l21600,xe">
                <v:stroke joinstyle="miter"/>
                <v:path gradientshapeok="t" o:connecttype="rect"/>
              </v:shapetype>
              <v:shape id="文字方塊 2" o:spid="_x0000_s1026" type="#_x0000_t202" style="position:absolute;left:0;text-align:left;margin-left:-15.45pt;margin-top:-27.45pt;width:51pt;height:110.6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">
                <v:textbox style="mso-fit-shape-to-text:t">
                  <w:txbxContent>
                    <w:p w14:paraId="7442049F" w14:textId="77777777" w:rsidR="003B7FED" w:rsidRPr="00DB7237" w:rsidRDefault="003B7FED" w:rsidP="008E086A">
                      <w:r w:rsidRPr="00DB7237">
                        <w:t>附件</w:t>
                      </w:r>
                      <w:r w:rsidRPr="00DB7237">
                        <w:t>1</w:t>
                      </w:r>
                    </w:p>
                  </w:txbxContent>
                </v:textbox>
              </v:shape>
            </w:pict>
          </mc:Fallback>
        </mc:AlternateContent>
      </w:r>
      <w:r w:rsidRPr="008E086A">
        <w:rPr>
          <w:rFonts w:hAnsi="標楷體" w:hint="eastAsia"/>
          <w:b/>
          <w:spacing w:val="20"/>
          <w:sz w:val="36"/>
          <w:szCs w:val="28"/>
        </w:rPr>
        <w:t>國立新竹高級工業職業學校期中評量逾期繳卷說明表</w:t>
      </w:r>
    </w:p>
    <w:p w14:paraId="409F3822" w14:textId="77777777" w:rsidR="008E086A" w:rsidRPr="008E086A" w:rsidRDefault="008E086A" w:rsidP="008E086A">
      <w:pPr>
        <w:widowControl w:val="0"/>
        <w:adjustRightInd w:val="0"/>
        <w:snapToGrid w:val="0"/>
        <w:spacing w:beforeLines="30" w:before="72" w:line="480" w:lineRule="exact"/>
        <w:jc w:val="center"/>
        <w:rPr>
          <w:rFonts w:hAnsi="標楷體"/>
          <w:b/>
          <w:spacing w:val="20"/>
          <w:sz w:val="32"/>
          <w:szCs w:val="28"/>
        </w:rPr>
      </w:pPr>
      <w:r w:rsidRPr="008E086A">
        <w:rPr>
          <w:rFonts w:hAnsi="標楷體" w:hint="eastAsia"/>
          <w:b/>
          <w:spacing w:val="20"/>
          <w:sz w:val="32"/>
          <w:szCs w:val="28"/>
        </w:rPr>
        <w:t>113</w:t>
      </w:r>
      <w:r w:rsidRPr="008E086A">
        <w:rPr>
          <w:rFonts w:hAnsi="標楷體" w:hint="eastAsia"/>
          <w:b/>
          <w:spacing w:val="20"/>
          <w:sz w:val="32"/>
          <w:szCs w:val="28"/>
        </w:rPr>
        <w:t>學</w:t>
      </w:r>
      <w:r w:rsidRPr="008E086A">
        <w:rPr>
          <w:rFonts w:hAnsi="標楷體"/>
          <w:b/>
          <w:spacing w:val="20"/>
          <w:sz w:val="32"/>
          <w:szCs w:val="28"/>
        </w:rPr>
        <w:t>年度</w:t>
      </w:r>
      <w:r w:rsidRPr="008E086A">
        <w:rPr>
          <w:rFonts w:hAnsi="標楷體" w:hint="eastAsia"/>
          <w:b/>
          <w:spacing w:val="20"/>
          <w:sz w:val="32"/>
          <w:szCs w:val="28"/>
        </w:rPr>
        <w:t>第</w:t>
      </w:r>
      <w:r w:rsidRPr="008E086A">
        <w:rPr>
          <w:rFonts w:hAnsi="標楷體" w:hint="eastAsia"/>
          <w:b/>
          <w:spacing w:val="20"/>
          <w:sz w:val="32"/>
          <w:szCs w:val="28"/>
        </w:rPr>
        <w:t>1</w:t>
      </w:r>
      <w:r w:rsidRPr="008E086A">
        <w:rPr>
          <w:rFonts w:hAnsi="標楷體" w:hint="eastAsia"/>
          <w:b/>
          <w:spacing w:val="20"/>
          <w:sz w:val="32"/>
          <w:szCs w:val="28"/>
        </w:rPr>
        <w:t>學期第</w:t>
      </w:r>
      <w:r w:rsidRPr="008E086A">
        <w:rPr>
          <w:rFonts w:hAnsi="標楷體" w:hint="eastAsia"/>
          <w:b/>
          <w:spacing w:val="20"/>
          <w:sz w:val="32"/>
          <w:szCs w:val="28"/>
        </w:rPr>
        <w:t>1</w:t>
      </w:r>
      <w:r w:rsidRPr="008E086A">
        <w:rPr>
          <w:rFonts w:hAnsi="標楷體" w:hint="eastAsia"/>
          <w:b/>
          <w:spacing w:val="20"/>
          <w:sz w:val="32"/>
          <w:szCs w:val="28"/>
        </w:rPr>
        <w:t>次期中評量</w:t>
      </w:r>
    </w:p>
    <w:p w14:paraId="373939A2" w14:textId="77777777" w:rsidR="008E086A" w:rsidRPr="008E086A" w:rsidRDefault="008E086A" w:rsidP="008E086A">
      <w:pPr>
        <w:widowControl w:val="0"/>
        <w:adjustRightInd w:val="0"/>
        <w:snapToGrid w:val="0"/>
        <w:spacing w:beforeLines="30" w:before="72" w:line="480" w:lineRule="exact"/>
        <w:jc w:val="center"/>
        <w:rPr>
          <w:rFonts w:hAnsi="標楷體"/>
          <w:b/>
          <w:spacing w:val="20"/>
          <w:sz w:val="32"/>
          <w:szCs w:val="28"/>
        </w:rPr>
      </w:pPr>
    </w:p>
    <w:p w14:paraId="2964C80E" w14:textId="77777777" w:rsidR="008E086A" w:rsidRPr="008E086A" w:rsidRDefault="008E086A" w:rsidP="008E086A">
      <w:pPr>
        <w:widowControl w:val="0"/>
        <w:adjustRightInd w:val="0"/>
        <w:snapToGrid w:val="0"/>
        <w:spacing w:beforeLines="30" w:before="72" w:line="480" w:lineRule="exact"/>
        <w:rPr>
          <w:rFonts w:hAnsi="標楷體"/>
          <w:b/>
          <w:spacing w:val="20"/>
          <w:sz w:val="28"/>
          <w:szCs w:val="28"/>
          <w:u w:val="single"/>
        </w:rPr>
      </w:pPr>
      <w:r w:rsidRPr="008E086A">
        <w:rPr>
          <w:rFonts w:hAnsi="標楷體" w:hint="eastAsia"/>
          <w:b/>
          <w:spacing w:val="20"/>
          <w:sz w:val="28"/>
          <w:szCs w:val="28"/>
        </w:rPr>
        <w:t>評量科目</w:t>
      </w:r>
      <w:r w:rsidRPr="008E086A">
        <w:rPr>
          <w:rFonts w:hAnsi="標楷體" w:hint="eastAsia"/>
          <w:b/>
          <w:spacing w:val="20"/>
          <w:sz w:val="28"/>
          <w:szCs w:val="28"/>
        </w:rPr>
        <w:t>:</w:t>
      </w:r>
      <w:r w:rsidRPr="008E086A">
        <w:rPr>
          <w:rFonts w:hAnsi="標楷體" w:hint="eastAsia"/>
          <w:b/>
          <w:spacing w:val="20"/>
          <w:sz w:val="28"/>
          <w:szCs w:val="28"/>
          <w:u w:val="single"/>
        </w:rPr>
        <w:t xml:space="preserve">             </w:t>
      </w:r>
      <w:r w:rsidRPr="008E086A">
        <w:rPr>
          <w:rFonts w:hAnsi="標楷體" w:hint="eastAsia"/>
          <w:b/>
          <w:spacing w:val="20"/>
          <w:sz w:val="28"/>
          <w:szCs w:val="28"/>
        </w:rPr>
        <w:t xml:space="preserve">   </w:t>
      </w:r>
      <w:r w:rsidRPr="008E086A">
        <w:rPr>
          <w:rFonts w:hAnsi="標楷體" w:hint="eastAsia"/>
          <w:b/>
          <w:spacing w:val="20"/>
          <w:sz w:val="28"/>
          <w:szCs w:val="28"/>
        </w:rPr>
        <w:t>命題教師</w:t>
      </w:r>
      <w:r w:rsidRPr="008E086A">
        <w:rPr>
          <w:rFonts w:hAnsi="標楷體" w:hint="eastAsia"/>
          <w:b/>
          <w:spacing w:val="20"/>
          <w:sz w:val="28"/>
          <w:szCs w:val="28"/>
        </w:rPr>
        <w:t>:</w:t>
      </w:r>
      <w:r w:rsidRPr="008E086A">
        <w:rPr>
          <w:rFonts w:hAnsi="標楷體" w:hint="eastAsia"/>
          <w:b/>
          <w:spacing w:val="20"/>
          <w:sz w:val="28"/>
          <w:szCs w:val="28"/>
          <w:u w:val="single"/>
        </w:rPr>
        <w:t xml:space="preserve">             </w:t>
      </w:r>
    </w:p>
    <w:p w14:paraId="1A5B9083" w14:textId="00D70A3C" w:rsidR="008E086A" w:rsidRPr="008E086A" w:rsidRDefault="008E086A" w:rsidP="008E086A">
      <w:pPr>
        <w:widowControl w:val="0"/>
        <w:adjustRightInd w:val="0"/>
        <w:snapToGrid w:val="0"/>
        <w:spacing w:beforeLines="15" w:before="36" w:afterLines="50" w:after="120" w:line="400" w:lineRule="atLeast"/>
        <w:ind w:rightChars="-50" w:right="-120"/>
        <w:rPr>
          <w:rFonts w:ascii="標楷體" w:hAnsi="標楷體"/>
          <w:spacing w:val="12"/>
          <w:kern w:val="0"/>
          <w:sz w:val="26"/>
          <w:szCs w:val="26"/>
        </w:rPr>
      </w:pPr>
      <w:r w:rsidRPr="008E086A">
        <w:rPr>
          <w:rFonts w:ascii="標楷體" w:hAnsi="標楷體" w:hint="eastAsia"/>
          <w:spacing w:val="12"/>
          <w:kern w:val="0"/>
          <w:sz w:val="26"/>
          <w:szCs w:val="26"/>
        </w:rPr>
        <w:t>繳卷</w:t>
      </w:r>
      <w:r w:rsidRPr="008E086A">
        <w:rPr>
          <w:rFonts w:ascii="標楷體" w:hAnsi="標楷體"/>
          <w:spacing w:val="12"/>
          <w:kern w:val="0"/>
          <w:sz w:val="26"/>
          <w:szCs w:val="26"/>
        </w:rPr>
        <w:t>期間：</w:t>
      </w:r>
      <w:r w:rsidRPr="008E086A">
        <w:rPr>
          <w:rFonts w:ascii="標楷體" w:hAnsi="標楷體" w:hint="eastAsia"/>
          <w:spacing w:val="12"/>
          <w:kern w:val="0"/>
          <w:sz w:val="26"/>
          <w:szCs w:val="26"/>
        </w:rPr>
        <w:t>11</w:t>
      </w:r>
      <w:r w:rsidR="00D058FB">
        <w:rPr>
          <w:rFonts w:ascii="標楷體" w:hAnsi="標楷體" w:hint="eastAsia"/>
          <w:spacing w:val="12"/>
          <w:kern w:val="0"/>
          <w:sz w:val="26"/>
          <w:szCs w:val="26"/>
        </w:rPr>
        <w:t>4</w:t>
      </w:r>
      <w:r w:rsidRPr="008E086A">
        <w:rPr>
          <w:rFonts w:ascii="標楷體" w:hAnsi="標楷體"/>
          <w:spacing w:val="12"/>
          <w:kern w:val="0"/>
          <w:sz w:val="26"/>
          <w:szCs w:val="26"/>
        </w:rPr>
        <w:t>年</w:t>
      </w:r>
      <w:r w:rsidR="00D058FB">
        <w:rPr>
          <w:rFonts w:ascii="標楷體" w:hAnsi="標楷體" w:hint="eastAsia"/>
          <w:spacing w:val="12"/>
          <w:kern w:val="0"/>
          <w:sz w:val="26"/>
          <w:szCs w:val="26"/>
        </w:rPr>
        <w:t xml:space="preserve">  </w:t>
      </w:r>
      <w:r w:rsidRPr="008E086A">
        <w:rPr>
          <w:rFonts w:ascii="標楷體" w:hAnsi="標楷體"/>
          <w:spacing w:val="12"/>
          <w:kern w:val="0"/>
          <w:sz w:val="26"/>
          <w:szCs w:val="26"/>
        </w:rPr>
        <w:t>月</w:t>
      </w:r>
      <w:r w:rsidR="00D058FB">
        <w:rPr>
          <w:rFonts w:ascii="標楷體" w:hAnsi="標楷體" w:hint="eastAsia"/>
          <w:spacing w:val="12"/>
          <w:kern w:val="0"/>
          <w:sz w:val="26"/>
          <w:szCs w:val="26"/>
        </w:rPr>
        <w:t xml:space="preserve">  </w:t>
      </w:r>
      <w:r w:rsidRPr="008E086A">
        <w:rPr>
          <w:rFonts w:ascii="標楷體" w:hAnsi="標楷體"/>
          <w:spacing w:val="12"/>
          <w:kern w:val="0"/>
          <w:sz w:val="26"/>
          <w:szCs w:val="26"/>
        </w:rPr>
        <w:t>日至</w:t>
      </w:r>
      <w:r w:rsidR="00D058FB">
        <w:rPr>
          <w:rFonts w:ascii="標楷體" w:hAnsi="標楷體" w:hint="eastAsia"/>
          <w:spacing w:val="12"/>
          <w:kern w:val="0"/>
          <w:sz w:val="26"/>
          <w:szCs w:val="26"/>
        </w:rPr>
        <w:t xml:space="preserve">  </w:t>
      </w:r>
      <w:r w:rsidRPr="008E086A">
        <w:rPr>
          <w:rFonts w:ascii="標楷體" w:hAnsi="標楷體"/>
          <w:spacing w:val="12"/>
          <w:kern w:val="0"/>
          <w:sz w:val="26"/>
          <w:szCs w:val="26"/>
        </w:rPr>
        <w:t>月</w:t>
      </w:r>
      <w:r w:rsidR="00D058FB">
        <w:rPr>
          <w:rFonts w:ascii="標楷體" w:hAnsi="標楷體" w:hint="eastAsia"/>
          <w:spacing w:val="12"/>
          <w:kern w:val="0"/>
          <w:sz w:val="26"/>
          <w:szCs w:val="26"/>
        </w:rPr>
        <w:t xml:space="preserve">  </w:t>
      </w:r>
      <w:r w:rsidRPr="008E086A">
        <w:rPr>
          <w:rFonts w:ascii="標楷體" w:hAnsi="標楷體"/>
          <w:spacing w:val="12"/>
          <w:kern w:val="0"/>
          <w:sz w:val="26"/>
          <w:szCs w:val="26"/>
        </w:rPr>
        <w:t xml:space="preserve">日  </w:t>
      </w:r>
      <w:r w:rsidRPr="008E086A">
        <w:rPr>
          <w:rFonts w:ascii="標楷體" w:hAnsi="標楷體" w:hint="eastAsia"/>
          <w:spacing w:val="12"/>
          <w:kern w:val="0"/>
          <w:sz w:val="26"/>
          <w:szCs w:val="26"/>
        </w:rPr>
        <w:t xml:space="preserve"> </w:t>
      </w:r>
      <w:r w:rsidRPr="008E086A">
        <w:rPr>
          <w:rFonts w:ascii="標楷體" w:hAnsi="標楷體"/>
          <w:spacing w:val="12"/>
          <w:kern w:val="0"/>
          <w:sz w:val="26"/>
          <w:szCs w:val="26"/>
        </w:rPr>
        <w:t xml:space="preserve"> </w:t>
      </w:r>
      <w:proofErr w:type="gramStart"/>
      <w:r w:rsidRPr="008E086A">
        <w:rPr>
          <w:rFonts w:ascii="標楷體" w:hAnsi="標楷體" w:hint="eastAsia"/>
          <w:spacing w:val="12"/>
          <w:kern w:val="0"/>
          <w:sz w:val="26"/>
          <w:szCs w:val="26"/>
        </w:rPr>
        <w:t>實際繳</w:t>
      </w:r>
      <w:proofErr w:type="gramEnd"/>
      <w:r w:rsidRPr="008E086A">
        <w:rPr>
          <w:rFonts w:ascii="標楷體" w:hAnsi="標楷體" w:hint="eastAsia"/>
          <w:spacing w:val="12"/>
          <w:kern w:val="0"/>
          <w:sz w:val="26"/>
          <w:szCs w:val="26"/>
        </w:rPr>
        <w:t>卷</w:t>
      </w:r>
      <w:r w:rsidRPr="008E086A">
        <w:rPr>
          <w:rFonts w:ascii="標楷體" w:hAnsi="標楷體"/>
          <w:spacing w:val="12"/>
          <w:kern w:val="0"/>
          <w:sz w:val="26"/>
          <w:szCs w:val="26"/>
        </w:rPr>
        <w:t>日期：</w:t>
      </w:r>
      <w:r w:rsidRPr="008E086A">
        <w:rPr>
          <w:rFonts w:ascii="標楷體" w:hAnsi="標楷體" w:hint="eastAsia"/>
          <w:spacing w:val="12"/>
          <w:kern w:val="0"/>
          <w:sz w:val="26"/>
          <w:szCs w:val="26"/>
        </w:rPr>
        <w:t>11</w:t>
      </w:r>
      <w:r w:rsidR="00D058FB">
        <w:rPr>
          <w:rFonts w:ascii="標楷體" w:hAnsi="標楷體" w:hint="eastAsia"/>
          <w:spacing w:val="12"/>
          <w:kern w:val="0"/>
          <w:sz w:val="26"/>
          <w:szCs w:val="26"/>
        </w:rPr>
        <w:t>4</w:t>
      </w:r>
      <w:r w:rsidRPr="008E086A">
        <w:rPr>
          <w:rFonts w:ascii="標楷體" w:hAnsi="標楷體"/>
          <w:spacing w:val="12"/>
          <w:kern w:val="0"/>
          <w:sz w:val="26"/>
          <w:szCs w:val="26"/>
        </w:rPr>
        <w:t>年</w:t>
      </w:r>
      <w:r w:rsidRPr="008E086A">
        <w:rPr>
          <w:rFonts w:ascii="標楷體" w:hAnsi="標楷體" w:hint="eastAsia"/>
          <w:spacing w:val="12"/>
          <w:kern w:val="0"/>
          <w:sz w:val="26"/>
          <w:szCs w:val="26"/>
        </w:rPr>
        <w:t xml:space="preserve">   </w:t>
      </w:r>
      <w:r w:rsidRPr="008E086A">
        <w:rPr>
          <w:rFonts w:ascii="標楷體" w:hAnsi="標楷體"/>
          <w:spacing w:val="12"/>
          <w:kern w:val="0"/>
          <w:sz w:val="26"/>
          <w:szCs w:val="26"/>
        </w:rPr>
        <w:t>月</w:t>
      </w:r>
      <w:r w:rsidRPr="008E086A">
        <w:rPr>
          <w:rFonts w:ascii="標楷體" w:hAnsi="標楷體" w:hint="eastAsia"/>
          <w:spacing w:val="12"/>
          <w:kern w:val="0"/>
          <w:sz w:val="26"/>
          <w:szCs w:val="26"/>
        </w:rPr>
        <w:t xml:space="preserve">   </w:t>
      </w:r>
      <w:r w:rsidRPr="008E086A">
        <w:rPr>
          <w:rFonts w:ascii="標楷體" w:hAnsi="標楷體"/>
          <w:spacing w:val="12"/>
          <w:kern w:val="0"/>
          <w:sz w:val="26"/>
          <w:szCs w:val="26"/>
        </w:rPr>
        <w:t>日</w:t>
      </w:r>
    </w:p>
    <w:tbl>
      <w:tblPr>
        <w:tblW w:w="4934" w:type="pct"/>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3347"/>
        <w:gridCol w:w="6151"/>
      </w:tblGrid>
      <w:tr w:rsidR="008E086A" w:rsidRPr="008E086A" w14:paraId="00B9AB28" w14:textId="77777777" w:rsidTr="008E086A">
        <w:trPr>
          <w:trHeight w:val="517"/>
          <w:tblHeader/>
        </w:trPr>
        <w:tc>
          <w:tcPr>
            <w:tcW w:w="5000" w:type="pct"/>
            <w:gridSpan w:val="2"/>
            <w:vMerge w:val="restart"/>
            <w:shd w:val="clear" w:color="auto" w:fill="FFF2CC"/>
            <w:vAlign w:val="center"/>
          </w:tcPr>
          <w:p w14:paraId="45C3B9BF" w14:textId="77777777" w:rsidR="008E086A" w:rsidRPr="008E086A" w:rsidRDefault="008E086A" w:rsidP="008E086A">
            <w:pPr>
              <w:widowControl w:val="0"/>
              <w:adjustRightInd w:val="0"/>
              <w:snapToGrid w:val="0"/>
              <w:spacing w:line="240" w:lineRule="auto"/>
              <w:ind w:leftChars="50" w:left="120" w:rightChars="50" w:right="120"/>
              <w:jc w:val="center"/>
              <w:rPr>
                <w:b/>
                <w:spacing w:val="40"/>
                <w:kern w:val="0"/>
                <w:sz w:val="28"/>
              </w:rPr>
            </w:pPr>
            <w:r w:rsidRPr="008E086A">
              <w:rPr>
                <w:rFonts w:hint="eastAsia"/>
                <w:b/>
                <w:spacing w:val="40"/>
                <w:kern w:val="0"/>
                <w:sz w:val="28"/>
              </w:rPr>
              <w:t>未於規定期限內完成試卷命題原因說明</w:t>
            </w:r>
          </w:p>
        </w:tc>
      </w:tr>
      <w:tr w:rsidR="008E086A" w:rsidRPr="008E086A" w14:paraId="733E34E5" w14:textId="77777777" w:rsidTr="008E086A">
        <w:trPr>
          <w:trHeight w:val="360"/>
          <w:tblHeader/>
        </w:trPr>
        <w:tc>
          <w:tcPr>
            <w:tcW w:w="5000" w:type="pct"/>
            <w:gridSpan w:val="2"/>
            <w:vMerge/>
            <w:shd w:val="clear" w:color="auto" w:fill="FFF2CC"/>
          </w:tcPr>
          <w:p w14:paraId="6DE7DE0B" w14:textId="77777777" w:rsidR="008E086A" w:rsidRPr="008E086A" w:rsidRDefault="008E086A" w:rsidP="008E086A">
            <w:pPr>
              <w:widowControl w:val="0"/>
              <w:snapToGrid w:val="0"/>
              <w:spacing w:line="240" w:lineRule="auto"/>
              <w:rPr>
                <w:b/>
                <w:spacing w:val="40"/>
                <w:kern w:val="0"/>
                <w:sz w:val="28"/>
              </w:rPr>
            </w:pPr>
          </w:p>
        </w:tc>
      </w:tr>
      <w:tr w:rsidR="008E086A" w:rsidRPr="008E086A" w14:paraId="333D1015" w14:textId="77777777" w:rsidTr="002C3040">
        <w:trPr>
          <w:trHeight w:val="1931"/>
        </w:trPr>
        <w:tc>
          <w:tcPr>
            <w:tcW w:w="5000" w:type="pct"/>
            <w:gridSpan w:val="2"/>
            <w:shd w:val="clear" w:color="auto" w:fill="auto"/>
            <w:vAlign w:val="center"/>
          </w:tcPr>
          <w:p w14:paraId="348025F6" w14:textId="77777777" w:rsidR="008E086A" w:rsidRPr="008E086A" w:rsidRDefault="008E086A" w:rsidP="008E086A">
            <w:pPr>
              <w:widowControl w:val="0"/>
              <w:snapToGrid w:val="0"/>
              <w:spacing w:beforeLines="15" w:before="36" w:afterLines="15" w:after="36" w:line="240" w:lineRule="auto"/>
              <w:ind w:left="720" w:hangingChars="200" w:hanging="720"/>
              <w:rPr>
                <w:rFonts w:hAnsi="標楷體"/>
                <w:spacing w:val="40"/>
                <w:kern w:val="0"/>
                <w:sz w:val="28"/>
              </w:rPr>
            </w:pPr>
          </w:p>
        </w:tc>
      </w:tr>
      <w:tr w:rsidR="008E086A" w:rsidRPr="008E086A" w14:paraId="0B820EB2" w14:textId="77777777" w:rsidTr="008E086A">
        <w:trPr>
          <w:trHeight w:val="1017"/>
        </w:trPr>
        <w:tc>
          <w:tcPr>
            <w:tcW w:w="5000" w:type="pct"/>
            <w:gridSpan w:val="2"/>
            <w:shd w:val="clear" w:color="auto" w:fill="FFF2CC"/>
            <w:vAlign w:val="center"/>
          </w:tcPr>
          <w:p w14:paraId="489EB492" w14:textId="77777777" w:rsidR="008E086A" w:rsidRPr="008E086A" w:rsidRDefault="008E086A" w:rsidP="008E086A">
            <w:pPr>
              <w:widowControl w:val="0"/>
              <w:adjustRightInd w:val="0"/>
              <w:snapToGrid w:val="0"/>
              <w:spacing w:line="240" w:lineRule="auto"/>
              <w:ind w:leftChars="50" w:left="120" w:rightChars="50" w:right="120"/>
              <w:jc w:val="center"/>
              <w:rPr>
                <w:b/>
                <w:spacing w:val="40"/>
                <w:kern w:val="0"/>
                <w:sz w:val="28"/>
              </w:rPr>
            </w:pPr>
            <w:r w:rsidRPr="008E086A">
              <w:rPr>
                <w:rFonts w:hint="eastAsia"/>
                <w:b/>
                <w:spacing w:val="40"/>
                <w:kern w:val="0"/>
                <w:sz w:val="28"/>
              </w:rPr>
              <w:t>教師未來改進</w:t>
            </w:r>
            <w:r w:rsidRPr="008E086A">
              <w:rPr>
                <w:b/>
                <w:spacing w:val="40"/>
                <w:kern w:val="0"/>
                <w:sz w:val="28"/>
              </w:rPr>
              <w:t>措施</w:t>
            </w:r>
            <w:r w:rsidRPr="008E086A">
              <w:rPr>
                <w:rFonts w:hint="eastAsia"/>
                <w:b/>
                <w:spacing w:val="40"/>
                <w:kern w:val="0"/>
                <w:sz w:val="28"/>
              </w:rPr>
              <w:t>說明</w:t>
            </w:r>
          </w:p>
        </w:tc>
      </w:tr>
      <w:tr w:rsidR="008E086A" w:rsidRPr="008E086A" w14:paraId="53409026" w14:textId="77777777" w:rsidTr="002C3040">
        <w:trPr>
          <w:trHeight w:val="1931"/>
        </w:trPr>
        <w:tc>
          <w:tcPr>
            <w:tcW w:w="5000" w:type="pct"/>
            <w:gridSpan w:val="2"/>
            <w:shd w:val="clear" w:color="auto" w:fill="auto"/>
            <w:vAlign w:val="center"/>
          </w:tcPr>
          <w:p w14:paraId="177A8B59" w14:textId="77777777" w:rsidR="008E086A" w:rsidRPr="008E086A" w:rsidRDefault="008E086A" w:rsidP="008E086A">
            <w:pPr>
              <w:widowControl w:val="0"/>
              <w:snapToGrid w:val="0"/>
              <w:spacing w:beforeLines="15" w:before="36" w:afterLines="15" w:after="36" w:line="240" w:lineRule="auto"/>
              <w:ind w:left="512" w:hangingChars="200" w:hanging="512"/>
              <w:rPr>
                <w:rFonts w:hAnsi="標楷體"/>
                <w:spacing w:val="8"/>
                <w:kern w:val="0"/>
              </w:rPr>
            </w:pPr>
          </w:p>
        </w:tc>
      </w:tr>
      <w:tr w:rsidR="008E086A" w:rsidRPr="008E086A" w14:paraId="02049ABB" w14:textId="77777777" w:rsidTr="008E086A">
        <w:trPr>
          <w:trHeight w:val="1109"/>
        </w:trPr>
        <w:tc>
          <w:tcPr>
            <w:tcW w:w="1762" w:type="pct"/>
            <w:tcBorders>
              <w:right w:val="single" w:sz="4" w:space="0" w:color="auto"/>
            </w:tcBorders>
            <w:shd w:val="clear" w:color="auto" w:fill="FFF2CC"/>
            <w:vAlign w:val="center"/>
          </w:tcPr>
          <w:p w14:paraId="6EE6F232" w14:textId="77777777" w:rsidR="008E086A" w:rsidRPr="008E086A" w:rsidRDefault="008E086A" w:rsidP="008E086A">
            <w:pPr>
              <w:widowControl w:val="0"/>
              <w:adjustRightInd w:val="0"/>
              <w:snapToGrid w:val="0"/>
              <w:spacing w:line="240" w:lineRule="auto"/>
              <w:ind w:leftChars="50" w:left="120" w:rightChars="50" w:right="120"/>
              <w:jc w:val="center"/>
              <w:rPr>
                <w:b/>
                <w:spacing w:val="40"/>
                <w:kern w:val="0"/>
                <w:sz w:val="28"/>
              </w:rPr>
            </w:pPr>
            <w:r w:rsidRPr="008E086A">
              <w:rPr>
                <w:rFonts w:hint="eastAsia"/>
                <w:b/>
                <w:spacing w:val="40"/>
                <w:kern w:val="0"/>
                <w:sz w:val="28"/>
              </w:rPr>
              <w:t>預計繳交試卷</w:t>
            </w:r>
          </w:p>
          <w:p w14:paraId="2CE653B0" w14:textId="77777777" w:rsidR="008E086A" w:rsidRPr="008E086A" w:rsidRDefault="008E086A" w:rsidP="008E086A">
            <w:pPr>
              <w:widowControl w:val="0"/>
              <w:adjustRightInd w:val="0"/>
              <w:snapToGrid w:val="0"/>
              <w:spacing w:line="240" w:lineRule="auto"/>
              <w:ind w:leftChars="50" w:left="120" w:rightChars="50" w:right="120"/>
              <w:jc w:val="center"/>
              <w:rPr>
                <w:rFonts w:ascii="標楷體" w:hAnsi="Calibri" w:cs="標楷體"/>
                <w:color w:val="000000"/>
                <w:spacing w:val="80"/>
                <w:kern w:val="0"/>
              </w:rPr>
            </w:pPr>
            <w:r w:rsidRPr="008E086A">
              <w:rPr>
                <w:rFonts w:hint="eastAsia"/>
                <w:b/>
                <w:spacing w:val="80"/>
                <w:kern w:val="0"/>
                <w:sz w:val="28"/>
              </w:rPr>
              <w:t>日期及時間</w:t>
            </w:r>
          </w:p>
        </w:tc>
        <w:tc>
          <w:tcPr>
            <w:tcW w:w="3238" w:type="pct"/>
            <w:tcBorders>
              <w:left w:val="single" w:sz="4" w:space="0" w:color="auto"/>
            </w:tcBorders>
            <w:shd w:val="clear" w:color="auto" w:fill="auto"/>
            <w:vAlign w:val="center"/>
          </w:tcPr>
          <w:p w14:paraId="1B255397" w14:textId="77777777" w:rsidR="008E086A" w:rsidRPr="008E086A" w:rsidRDefault="008E086A" w:rsidP="008E086A">
            <w:pPr>
              <w:widowControl w:val="0"/>
              <w:adjustRightInd w:val="0"/>
              <w:snapToGrid w:val="0"/>
              <w:spacing w:line="240" w:lineRule="auto"/>
              <w:ind w:leftChars="50" w:left="120" w:rightChars="50" w:right="120"/>
              <w:jc w:val="center"/>
              <w:rPr>
                <w:rFonts w:hAnsi="標楷體"/>
                <w:spacing w:val="8"/>
                <w:kern w:val="0"/>
              </w:rPr>
            </w:pPr>
            <w:r w:rsidRPr="008E086A">
              <w:rPr>
                <w:rFonts w:hAnsi="標楷體" w:hint="eastAsia"/>
                <w:spacing w:val="8"/>
                <w:kern w:val="0"/>
                <w:sz w:val="28"/>
              </w:rPr>
              <w:t xml:space="preserve">114  </w:t>
            </w:r>
            <w:r w:rsidRPr="008E086A">
              <w:rPr>
                <w:rFonts w:hAnsi="標楷體" w:hint="eastAsia"/>
                <w:spacing w:val="8"/>
                <w:kern w:val="0"/>
                <w:sz w:val="28"/>
              </w:rPr>
              <w:t>年</w:t>
            </w:r>
            <w:r w:rsidRPr="008E086A">
              <w:rPr>
                <w:rFonts w:hAnsi="標楷體" w:hint="eastAsia"/>
                <w:spacing w:val="8"/>
                <w:kern w:val="0"/>
                <w:sz w:val="28"/>
              </w:rPr>
              <w:t xml:space="preserve">     </w:t>
            </w:r>
            <w:r w:rsidRPr="008E086A">
              <w:rPr>
                <w:rFonts w:hAnsi="標楷體" w:hint="eastAsia"/>
                <w:spacing w:val="8"/>
                <w:kern w:val="0"/>
                <w:sz w:val="28"/>
              </w:rPr>
              <w:t>月</w:t>
            </w:r>
            <w:r w:rsidRPr="008E086A">
              <w:rPr>
                <w:rFonts w:hAnsi="標楷體" w:hint="eastAsia"/>
                <w:spacing w:val="8"/>
                <w:kern w:val="0"/>
                <w:sz w:val="28"/>
              </w:rPr>
              <w:t xml:space="preserve">     </w:t>
            </w:r>
            <w:r w:rsidRPr="008E086A">
              <w:rPr>
                <w:rFonts w:hAnsi="標楷體" w:hint="eastAsia"/>
                <w:spacing w:val="8"/>
                <w:kern w:val="0"/>
                <w:sz w:val="28"/>
              </w:rPr>
              <w:t>日</w:t>
            </w:r>
            <w:r w:rsidRPr="008E086A">
              <w:rPr>
                <w:rFonts w:hAnsi="標楷體" w:hint="eastAsia"/>
                <w:spacing w:val="8"/>
                <w:kern w:val="0"/>
                <w:sz w:val="28"/>
              </w:rPr>
              <w:t xml:space="preserve">      </w:t>
            </w:r>
            <w:r w:rsidRPr="008E086A">
              <w:rPr>
                <w:rFonts w:hAnsi="標楷體" w:hint="eastAsia"/>
                <w:spacing w:val="8"/>
                <w:kern w:val="0"/>
                <w:sz w:val="28"/>
              </w:rPr>
              <w:t>時</w:t>
            </w:r>
            <w:r w:rsidRPr="008E086A">
              <w:rPr>
                <w:rFonts w:hAnsi="標楷體" w:hint="eastAsia"/>
                <w:spacing w:val="8"/>
                <w:kern w:val="0"/>
                <w:sz w:val="28"/>
              </w:rPr>
              <w:t xml:space="preserve">      </w:t>
            </w:r>
            <w:r w:rsidRPr="008E086A">
              <w:rPr>
                <w:rFonts w:hAnsi="標楷體" w:hint="eastAsia"/>
                <w:spacing w:val="8"/>
                <w:kern w:val="0"/>
                <w:sz w:val="28"/>
              </w:rPr>
              <w:t>分</w:t>
            </w:r>
          </w:p>
        </w:tc>
      </w:tr>
      <w:tr w:rsidR="008E086A" w:rsidRPr="008E086A" w14:paraId="7D6ECDFC" w14:textId="77777777" w:rsidTr="002C3040">
        <w:trPr>
          <w:trHeight w:val="1833"/>
        </w:trPr>
        <w:tc>
          <w:tcPr>
            <w:tcW w:w="5000" w:type="pct"/>
            <w:gridSpan w:val="2"/>
            <w:shd w:val="clear" w:color="auto" w:fill="auto"/>
          </w:tcPr>
          <w:p w14:paraId="05B0A75E" w14:textId="77777777" w:rsidR="008E086A" w:rsidRPr="008E086A" w:rsidRDefault="008E086A" w:rsidP="008E086A">
            <w:pPr>
              <w:widowControl w:val="0"/>
              <w:adjustRightInd w:val="0"/>
              <w:snapToGrid w:val="0"/>
              <w:spacing w:beforeLines="20" w:before="48" w:line="276" w:lineRule="auto"/>
              <w:rPr>
                <w:rFonts w:hAnsi="標楷體"/>
                <w:spacing w:val="8"/>
                <w:kern w:val="0"/>
                <w:sz w:val="28"/>
              </w:rPr>
            </w:pPr>
            <w:r w:rsidRPr="008E086A">
              <w:rPr>
                <w:rFonts w:hAnsi="標楷體" w:hint="eastAsia"/>
                <w:spacing w:val="8"/>
                <w:kern w:val="0"/>
                <w:sz w:val="28"/>
              </w:rPr>
              <w:t>後續將依據本校定期評量命題審題機制實施要點規定辦理試卷命題及審題作業，並恪遵迴避與保密原則。</w:t>
            </w:r>
          </w:p>
          <w:p w14:paraId="651173CD" w14:textId="77777777" w:rsidR="008E086A" w:rsidRPr="008E086A" w:rsidRDefault="008E086A" w:rsidP="008E086A">
            <w:pPr>
              <w:widowControl w:val="0"/>
              <w:adjustRightInd w:val="0"/>
              <w:snapToGrid w:val="0"/>
              <w:spacing w:beforeLines="15" w:before="36" w:line="240" w:lineRule="auto"/>
              <w:ind w:right="1184"/>
              <w:rPr>
                <w:rFonts w:hAnsi="標楷體"/>
                <w:spacing w:val="8"/>
                <w:kern w:val="0"/>
              </w:rPr>
            </w:pPr>
          </w:p>
          <w:p w14:paraId="69946836" w14:textId="77777777" w:rsidR="008E086A" w:rsidRPr="008E086A" w:rsidRDefault="008E086A" w:rsidP="008E086A">
            <w:pPr>
              <w:widowControl w:val="0"/>
              <w:adjustRightInd w:val="0"/>
              <w:snapToGrid w:val="0"/>
              <w:spacing w:beforeLines="15" w:before="36" w:line="240" w:lineRule="auto"/>
              <w:rPr>
                <w:rFonts w:hAnsi="標楷體"/>
                <w:spacing w:val="8"/>
                <w:kern w:val="0"/>
              </w:rPr>
            </w:pPr>
            <w:r w:rsidRPr="008E086A">
              <w:rPr>
                <w:rFonts w:hAnsi="標楷體" w:hint="eastAsia"/>
                <w:spacing w:val="8"/>
                <w:kern w:val="0"/>
                <w:sz w:val="28"/>
              </w:rPr>
              <w:t xml:space="preserve">                             </w:t>
            </w:r>
            <w:r w:rsidRPr="008E086A">
              <w:rPr>
                <w:rFonts w:hAnsi="標楷體" w:hint="eastAsia"/>
                <w:spacing w:val="8"/>
                <w:kern w:val="0"/>
                <w:sz w:val="28"/>
              </w:rPr>
              <w:t>命題教師簽名</w:t>
            </w:r>
            <w:r w:rsidRPr="008E086A">
              <w:rPr>
                <w:rFonts w:ascii="標楷體" w:hAnsi="標楷體" w:hint="eastAsia"/>
                <w:spacing w:val="8"/>
                <w:kern w:val="0"/>
                <w:sz w:val="28"/>
              </w:rPr>
              <w:t>：</w:t>
            </w:r>
            <w:r w:rsidRPr="008E086A">
              <w:rPr>
                <w:rFonts w:ascii="標楷體" w:hAnsi="標楷體" w:hint="eastAsia"/>
                <w:spacing w:val="8"/>
                <w:kern w:val="0"/>
                <w:sz w:val="28"/>
                <w:u w:val="single"/>
              </w:rPr>
              <w:t xml:space="preserve">                    </w:t>
            </w:r>
          </w:p>
        </w:tc>
      </w:tr>
    </w:tbl>
    <w:p w14:paraId="3F57E0C7" w14:textId="3000689F" w:rsidR="008E086A" w:rsidRPr="008E086A" w:rsidRDefault="008E086A" w:rsidP="00740328">
      <w:pPr>
        <w:adjustRightInd w:val="0"/>
        <w:snapToGrid w:val="0"/>
        <w:spacing w:beforeLines="100" w:before="240" w:line="240" w:lineRule="auto"/>
      </w:pPr>
      <w:r w:rsidRPr="008E086A">
        <w:rPr>
          <w:rFonts w:hAnsi="標楷體" w:hint="eastAsia"/>
          <w:spacing w:val="8"/>
          <w:kern w:val="0"/>
        </w:rPr>
        <w:t xml:space="preserve"> </w:t>
      </w:r>
      <w:r w:rsidR="00740328">
        <w:rPr>
          <w:rFonts w:hAnsi="標楷體" w:hint="eastAsia"/>
          <w:spacing w:val="8"/>
          <w:kern w:val="0"/>
        </w:rPr>
        <w:t>教學</w:t>
      </w:r>
      <w:r w:rsidRPr="008E086A">
        <w:rPr>
          <w:rFonts w:hAnsi="標楷體" w:hint="eastAsia"/>
          <w:spacing w:val="8"/>
          <w:kern w:val="0"/>
        </w:rPr>
        <w:t>組</w:t>
      </w:r>
      <w:r w:rsidRPr="008E086A">
        <w:rPr>
          <w:rFonts w:hAnsi="標楷體"/>
          <w:spacing w:val="8"/>
          <w:kern w:val="0"/>
        </w:rPr>
        <w:t>：</w:t>
      </w:r>
      <w:r w:rsidRPr="008E086A">
        <w:rPr>
          <w:rFonts w:hAnsi="標楷體" w:hint="eastAsia"/>
          <w:spacing w:val="8"/>
          <w:kern w:val="0"/>
        </w:rPr>
        <w:t xml:space="preserve">                  </w:t>
      </w:r>
      <w:r w:rsidRPr="008E086A">
        <w:rPr>
          <w:rFonts w:hAnsi="標楷體" w:hint="eastAsia"/>
          <w:spacing w:val="8"/>
          <w:kern w:val="0"/>
        </w:rPr>
        <w:t>教務主任</w:t>
      </w:r>
      <w:r w:rsidRPr="008E086A">
        <w:rPr>
          <w:rFonts w:hAnsi="標楷體"/>
          <w:spacing w:val="8"/>
          <w:kern w:val="0"/>
        </w:rPr>
        <w:t>：</w:t>
      </w:r>
      <w:r w:rsidRPr="008E086A">
        <w:rPr>
          <w:rFonts w:hAnsi="標楷體" w:hint="eastAsia"/>
          <w:spacing w:val="8"/>
          <w:kern w:val="0"/>
        </w:rPr>
        <w:t xml:space="preserve">                </w:t>
      </w:r>
      <w:r w:rsidRPr="008E086A">
        <w:rPr>
          <w:rFonts w:hAnsi="標楷體" w:hint="eastAsia"/>
          <w:spacing w:val="8"/>
          <w:kern w:val="0"/>
        </w:rPr>
        <w:t>校長</w:t>
      </w:r>
      <w:r w:rsidRPr="008E086A">
        <w:rPr>
          <w:rFonts w:hAnsi="標楷體"/>
          <w:spacing w:val="8"/>
          <w:kern w:val="0"/>
        </w:rPr>
        <w:t>：</w:t>
      </w:r>
    </w:p>
    <w:sectPr w:rsidR="008E086A" w:rsidRPr="008E086A" w:rsidSect="00876793">
      <w:footerReference w:type="default" r:id="rId8"/>
      <w:pgSz w:w="11909" w:h="16834"/>
      <w:pgMar w:top="1134" w:right="1134" w:bottom="1134"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0EA97A" w14:textId="77777777" w:rsidR="00242A20" w:rsidRDefault="00242A20" w:rsidP="00672FA8">
      <w:r>
        <w:separator/>
      </w:r>
    </w:p>
    <w:p w14:paraId="648863CB" w14:textId="77777777" w:rsidR="00242A20" w:rsidRDefault="00242A20"/>
  </w:endnote>
  <w:endnote w:type="continuationSeparator" w:id="0">
    <w:p w14:paraId="6393CBAC" w14:textId="77777777" w:rsidR="00242A20" w:rsidRDefault="00242A20" w:rsidP="00672FA8">
      <w:r>
        <w:continuationSeparator/>
      </w:r>
    </w:p>
    <w:p w14:paraId="37F97FFE" w14:textId="77777777" w:rsidR="00242A20" w:rsidRDefault="00242A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Arial Narrow">
    <w:panose1 w:val="020B0606020202030204"/>
    <w:charset w:val="00"/>
    <w:family w:val="swiss"/>
    <w:pitch w:val="variable"/>
    <w:sig w:usb0="00000287" w:usb1="00000800" w:usb2="00000000" w:usb3="00000000" w:csb0="0000009F" w:csb1="00000000"/>
  </w:font>
  <w:font w:name="華康細圓體">
    <w:charset w:val="88"/>
    <w:family w:val="modern"/>
    <w:pitch w:val="fixed"/>
    <w:sig w:usb0="80000001" w:usb1="28091800" w:usb2="00000016" w:usb3="00000000" w:csb0="00100000" w:csb1="00000000"/>
  </w:font>
  <w:font w:name="新細明體">
    <w:altName w:val="PMingLiU"/>
    <w:panose1 w:val="02020500000000000000"/>
    <w:charset w:val="88"/>
    <w:family w:val="roman"/>
    <w:pitch w:val="variable"/>
    <w:sig w:usb0="A00002FF" w:usb1="28CFFCFA" w:usb2="00000016" w:usb3="00000000" w:csb0="00100001" w:csb1="00000000"/>
  </w:font>
  <w:font w:name="Monotype Sorts">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8"/>
    <w:family w:val="swiss"/>
    <w:pitch w:val="variable"/>
    <w:sig w:usb0="F7FFAEFF" w:usb1="F9DFFFFF" w:usb2="0000007F" w:usb3="00000000" w:csb0="003F01FF" w:csb1="00000000"/>
  </w:font>
  <w:font w:name="Verdana">
    <w:panose1 w:val="020B0604030504040204"/>
    <w:charset w:val="00"/>
    <w:family w:val="swiss"/>
    <w:pitch w:val="variable"/>
    <w:sig w:usb0="A00006FF" w:usb1="4000205B" w:usb2="0000001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s?">
    <w:altName w:val="Times New Roman"/>
    <w:panose1 w:val="00000000000000000000"/>
    <w:charset w:val="00"/>
    <w:family w:val="auto"/>
    <w:notTrueType/>
    <w:pitch w:val="default"/>
    <w:sig w:usb0="00000003" w:usb1="00000000" w:usb2="00000000" w:usb3="00000000" w:csb0="00000001" w:csb1="00000000"/>
  </w:font>
  <w:font w:name="全真中仿宋">
    <w:altName w:val="新細明體"/>
    <w:charset w:val="88"/>
    <w:family w:val="modern"/>
    <w:pitch w:val="fixed"/>
    <w:sig w:usb0="00000001" w:usb1="08080000" w:usb2="00000010" w:usb3="00000000" w:csb0="00100000" w:csb1="00000000"/>
  </w:font>
  <w:font w:name="標楷體U....">
    <w:altName w:val="標楷體"/>
    <w:panose1 w:val="00000000000000000000"/>
    <w:charset w:val="88"/>
    <w:family w:val="roman"/>
    <w:notTrueType/>
    <w:pitch w:val="default"/>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s?u">
    <w:altName w:val="Times New Roman"/>
    <w:panose1 w:val="00000000000000000000"/>
    <w:charset w:val="00"/>
    <w:family w:val="roman"/>
    <w:notTrueType/>
    <w:pitch w:val="default"/>
    <w:sig w:usb0="00000003" w:usb1="00000000" w:usb2="00000000" w:usb3="00000000" w:csb0="00000001" w:csb1="00000000"/>
  </w:font>
  <w:font w:name="華康仿宋體W6">
    <w:panose1 w:val="02020609000000000000"/>
    <w:charset w:val="88"/>
    <w:family w:val="modern"/>
    <w:pitch w:val="fixed"/>
    <w:sig w:usb0="80000001" w:usb1="28091800" w:usb2="00000016" w:usb3="00000000" w:csb0="00100000" w:csb1="00000000"/>
  </w:font>
  <w:font w:name="文鼎中黑">
    <w:altName w:val="Arial Unicode MS"/>
    <w:charset w:val="88"/>
    <w:family w:val="modern"/>
    <w:pitch w:val="fixed"/>
    <w:sig w:usb0="00000000" w:usb1="38CF7C70" w:usb2="00000016" w:usb3="00000000" w:csb0="00100000" w:csb1="00000000"/>
  </w:font>
  <w:font w:name="華康魏碑體">
    <w:altName w:val="Arial Unicode MS"/>
    <w:charset w:val="88"/>
    <w:family w:val="script"/>
    <w:pitch w:val="fixed"/>
    <w:sig w:usb0="80000001" w:usb1="28091800" w:usb2="00000016" w:usb3="00000000" w:csb0="00100000" w:csb1="00000000"/>
  </w:font>
  <w:font w:name="Helvetica">
    <w:panose1 w:val="020B0504020202020204"/>
    <w:charset w:val="00"/>
    <w:family w:val="swiss"/>
    <w:pitch w:val="variable"/>
    <w:sig w:usb0="E0002EFF" w:usb1="C000785B" w:usb2="00000009" w:usb3="00000000" w:csb0="000001FF" w:csb1="00000000"/>
  </w:font>
  <w:font w:name="新細明體, PMingLiU">
    <w:altName w:val="Times New Roman"/>
    <w:charset w:val="00"/>
    <w:family w:val="roman"/>
    <w:pitch w:val="variable"/>
  </w:font>
  <w:font w:name="Batang">
    <w:altName w:val="바탕"/>
    <w:panose1 w:val="02030600000101010101"/>
    <w:charset w:val="81"/>
    <w:family w:val="roman"/>
    <w:pitch w:val="variable"/>
    <w:sig w:usb0="B00002AF" w:usb1="69D77CFB" w:usb2="00000030" w:usb3="00000000" w:csb0="0008009F" w:csb1="00000000"/>
  </w:font>
  <w:font w:name="全真粗黑體">
    <w:altName w:val="Times New Roman"/>
    <w:charset w:val="00"/>
    <w:family w:val="roman"/>
    <w:pitch w:val="variable"/>
  </w:font>
  <w:font w:name="Liberation Serif">
    <w:altName w:val="Times New Roman"/>
    <w:charset w:val="00"/>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微軟正黑體">
    <w:panose1 w:val="020B0604030504040204"/>
    <w:charset w:val="88"/>
    <w:family w:val="swiss"/>
    <w:pitch w:val="variable"/>
    <w:sig w:usb0="000002A7" w:usb1="28CF4400" w:usb2="00000016" w:usb3="00000000" w:csb0="00100009"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23505B" w14:textId="4B40243E" w:rsidR="003B7FED" w:rsidRDefault="003B7FED" w:rsidP="005D44B1">
    <w:pPr>
      <w:pStyle w:val="af7"/>
      <w:jc w:val="center"/>
    </w:pPr>
    <w:r w:rsidRPr="00334C58">
      <w:rPr>
        <w:rFonts w:ascii="標楷體" w:hAnsi="標楷體" w:cs="華康魏碑體" w:hint="eastAsia"/>
        <w:sz w:val="16"/>
        <w:szCs w:val="16"/>
      </w:rPr>
      <w:t>第</w:t>
    </w:r>
    <w:r w:rsidRPr="00334C58">
      <w:rPr>
        <w:rFonts w:ascii="標楷體" w:hAnsi="標楷體" w:cs="華康魏碑體"/>
        <w:sz w:val="16"/>
        <w:szCs w:val="16"/>
      </w:rPr>
      <w:t xml:space="preserve"> </w:t>
    </w:r>
    <w:r w:rsidRPr="00334C58">
      <w:rPr>
        <w:rFonts w:ascii="標楷體" w:hAnsi="標楷體" w:cs="華康魏碑體"/>
        <w:sz w:val="16"/>
        <w:szCs w:val="16"/>
      </w:rPr>
      <w:fldChar w:fldCharType="begin"/>
    </w:r>
    <w:r w:rsidRPr="00334C58">
      <w:rPr>
        <w:rFonts w:ascii="標楷體" w:hAnsi="標楷體" w:cs="華康魏碑體"/>
        <w:sz w:val="16"/>
        <w:szCs w:val="16"/>
      </w:rPr>
      <w:instrText xml:space="preserve"> PAGE </w:instrText>
    </w:r>
    <w:r w:rsidRPr="00334C58">
      <w:rPr>
        <w:rFonts w:ascii="標楷體" w:hAnsi="標楷體" w:cs="華康魏碑體"/>
        <w:sz w:val="16"/>
        <w:szCs w:val="16"/>
      </w:rPr>
      <w:fldChar w:fldCharType="separate"/>
    </w:r>
    <w:r>
      <w:rPr>
        <w:rFonts w:ascii="標楷體" w:hAnsi="標楷體" w:cs="華康魏碑體"/>
        <w:noProof/>
        <w:sz w:val="16"/>
        <w:szCs w:val="16"/>
      </w:rPr>
      <w:t>5</w:t>
    </w:r>
    <w:r w:rsidRPr="00334C58">
      <w:rPr>
        <w:rFonts w:ascii="標楷體" w:hAnsi="標楷體" w:cs="華康魏碑體"/>
        <w:sz w:val="16"/>
        <w:szCs w:val="16"/>
      </w:rPr>
      <w:fldChar w:fldCharType="end"/>
    </w:r>
    <w:r w:rsidRPr="00334C58">
      <w:rPr>
        <w:rFonts w:ascii="標楷體" w:hAnsi="標楷體" w:cs="華康魏碑體"/>
        <w:sz w:val="16"/>
        <w:szCs w:val="16"/>
      </w:rPr>
      <w:t xml:space="preserve"> </w:t>
    </w:r>
    <w:r w:rsidRPr="00334C58">
      <w:rPr>
        <w:rFonts w:ascii="標楷體" w:hAnsi="標楷體" w:cs="華康魏碑體" w:hint="eastAsia"/>
        <w:sz w:val="16"/>
        <w:szCs w:val="16"/>
      </w:rPr>
      <w:t>頁，共</w:t>
    </w:r>
    <w:r w:rsidRPr="00334C58">
      <w:rPr>
        <w:rFonts w:ascii="標楷體" w:hAnsi="標楷體" w:cs="華康魏碑體"/>
        <w:sz w:val="16"/>
        <w:szCs w:val="16"/>
      </w:rPr>
      <w:t xml:space="preserve"> </w:t>
    </w:r>
    <w:r w:rsidRPr="00334C58">
      <w:rPr>
        <w:rFonts w:ascii="標楷體" w:hAnsi="標楷體" w:cs="華康魏碑體"/>
        <w:sz w:val="16"/>
        <w:szCs w:val="16"/>
      </w:rPr>
      <w:fldChar w:fldCharType="begin"/>
    </w:r>
    <w:r w:rsidRPr="00334C58">
      <w:rPr>
        <w:rFonts w:ascii="標楷體" w:hAnsi="標楷體" w:cs="華康魏碑體"/>
        <w:sz w:val="16"/>
        <w:szCs w:val="16"/>
      </w:rPr>
      <w:instrText xml:space="preserve"> NUMPAGES </w:instrText>
    </w:r>
    <w:r w:rsidRPr="00334C58">
      <w:rPr>
        <w:rFonts w:ascii="標楷體" w:hAnsi="標楷體" w:cs="華康魏碑體"/>
        <w:sz w:val="16"/>
        <w:szCs w:val="16"/>
      </w:rPr>
      <w:fldChar w:fldCharType="separate"/>
    </w:r>
    <w:r>
      <w:rPr>
        <w:rFonts w:ascii="標楷體" w:hAnsi="標楷體" w:cs="華康魏碑體"/>
        <w:noProof/>
        <w:sz w:val="16"/>
        <w:szCs w:val="16"/>
      </w:rPr>
      <w:t>5</w:t>
    </w:r>
    <w:r w:rsidRPr="00334C58">
      <w:rPr>
        <w:rFonts w:ascii="標楷體" w:hAnsi="標楷體" w:cs="華康魏碑體"/>
        <w:sz w:val="16"/>
        <w:szCs w:val="16"/>
      </w:rPr>
      <w:fldChar w:fldCharType="end"/>
    </w:r>
    <w:r w:rsidRPr="00334C58">
      <w:rPr>
        <w:rFonts w:ascii="標楷體" w:hAnsi="標楷體" w:cs="華康魏碑體"/>
        <w:sz w:val="16"/>
        <w:szCs w:val="16"/>
      </w:rPr>
      <w:t xml:space="preserve"> </w:t>
    </w:r>
    <w:r w:rsidRPr="00334C58">
      <w:rPr>
        <w:rFonts w:ascii="標楷體" w:hAnsi="標楷體" w:cs="華康魏碑體" w:hint="eastAsia"/>
        <w:sz w:val="16"/>
        <w:szCs w:val="16"/>
      </w:rPr>
      <w:t>頁</w:t>
    </w:r>
  </w:p>
  <w:p w14:paraId="449D091B" w14:textId="77777777" w:rsidR="003B7FED" w:rsidRDefault="003B7FE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710384" w14:textId="77777777" w:rsidR="00242A20" w:rsidRDefault="00242A20" w:rsidP="00672FA8">
      <w:r>
        <w:separator/>
      </w:r>
    </w:p>
    <w:p w14:paraId="26A0C049" w14:textId="77777777" w:rsidR="00242A20" w:rsidRDefault="00242A20"/>
  </w:footnote>
  <w:footnote w:type="continuationSeparator" w:id="0">
    <w:p w14:paraId="3C69E054" w14:textId="77777777" w:rsidR="00242A20" w:rsidRDefault="00242A20" w:rsidP="00672FA8">
      <w:r>
        <w:continuationSeparator/>
      </w:r>
    </w:p>
    <w:p w14:paraId="44CFC3EB" w14:textId="77777777" w:rsidR="00242A20" w:rsidRDefault="00242A2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E0B68"/>
    <w:multiLevelType w:val="multilevel"/>
    <w:tmpl w:val="FAC05C8C"/>
    <w:lvl w:ilvl="0">
      <w:start w:val="1"/>
      <w:numFmt w:val="none"/>
      <w:pStyle w:val="1"/>
      <w:suff w:val="nothing"/>
      <w:lvlText w:val=""/>
      <w:lvlJc w:val="left"/>
      <w:pPr>
        <w:ind w:left="24452" w:hanging="680"/>
      </w:pPr>
      <w:rPr>
        <w:rFonts w:hint="eastAsia"/>
      </w:rPr>
    </w:lvl>
    <w:lvl w:ilvl="1">
      <w:start w:val="1"/>
      <w:numFmt w:val="ideographLegalTraditional"/>
      <w:pStyle w:val="2"/>
      <w:suff w:val="nothing"/>
      <w:lvlText w:val="%2、"/>
      <w:lvlJc w:val="left"/>
      <w:pPr>
        <w:ind w:left="27005" w:hanging="681"/>
      </w:pPr>
      <w:rPr>
        <w:rFonts w:hint="eastAsia"/>
      </w:rPr>
    </w:lvl>
    <w:lvl w:ilvl="2">
      <w:start w:val="1"/>
      <w:numFmt w:val="taiwaneseCountingThousand"/>
      <w:pStyle w:val="3"/>
      <w:suff w:val="nothing"/>
      <w:lvlText w:val="%3、"/>
      <w:lvlJc w:val="left"/>
      <w:pPr>
        <w:ind w:left="25190" w:hanging="567"/>
      </w:pPr>
      <w:rPr>
        <w:rFonts w:hint="eastAsia"/>
        <w:lang w:val="en-US"/>
      </w:rPr>
    </w:lvl>
    <w:lvl w:ilvl="3">
      <w:start w:val="1"/>
      <w:numFmt w:val="taiwaneseCountingThousand"/>
      <w:pStyle w:val="4"/>
      <w:suff w:val="nothing"/>
      <w:lvlText w:val="(%4)、"/>
      <w:lvlJc w:val="left"/>
      <w:pPr>
        <w:ind w:left="25756" w:hanging="708"/>
      </w:pPr>
      <w:rPr>
        <w:rFonts w:hint="eastAsia"/>
      </w:rPr>
    </w:lvl>
    <w:lvl w:ilvl="4">
      <w:start w:val="1"/>
      <w:numFmt w:val="decimal"/>
      <w:pStyle w:val="5"/>
      <w:suff w:val="nothing"/>
      <w:lvlText w:val="%5. "/>
      <w:lvlJc w:val="left"/>
      <w:pPr>
        <w:ind w:left="26323" w:hanging="850"/>
      </w:pPr>
      <w:rPr>
        <w:rFonts w:hint="eastAsia"/>
      </w:rPr>
    </w:lvl>
    <w:lvl w:ilvl="5">
      <w:start w:val="1"/>
      <w:numFmt w:val="decimal"/>
      <w:pStyle w:val="6"/>
      <w:suff w:val="nothing"/>
      <w:lvlText w:val="(%6). "/>
      <w:lvlJc w:val="left"/>
      <w:pPr>
        <w:ind w:left="27032" w:hanging="1134"/>
      </w:pPr>
      <w:rPr>
        <w:rFonts w:hint="eastAsia"/>
      </w:rPr>
    </w:lvl>
    <w:lvl w:ilvl="6">
      <w:start w:val="1"/>
      <w:numFmt w:val="upperLetter"/>
      <w:pStyle w:val="7"/>
      <w:suff w:val="nothing"/>
      <w:lvlText w:val="%7. "/>
      <w:lvlJc w:val="left"/>
      <w:pPr>
        <w:ind w:left="27599" w:hanging="1276"/>
      </w:pPr>
      <w:rPr>
        <w:rFonts w:hint="eastAsia"/>
      </w:rPr>
    </w:lvl>
    <w:lvl w:ilvl="7">
      <w:start w:val="1"/>
      <w:numFmt w:val="upperLetter"/>
      <w:pStyle w:val="8"/>
      <w:suff w:val="nothing"/>
      <w:lvlText w:val="(%8). "/>
      <w:lvlJc w:val="left"/>
      <w:pPr>
        <w:ind w:left="28166" w:hanging="1418"/>
      </w:pPr>
      <w:rPr>
        <w:rFonts w:hint="eastAsia"/>
      </w:rPr>
    </w:lvl>
    <w:lvl w:ilvl="8">
      <w:start w:val="1"/>
      <w:numFmt w:val="lowerLetter"/>
      <w:pStyle w:val="9"/>
      <w:suff w:val="nothing"/>
      <w:lvlText w:val="%9. "/>
      <w:lvlJc w:val="left"/>
      <w:pPr>
        <w:ind w:left="28874" w:hanging="1700"/>
      </w:pPr>
      <w:rPr>
        <w:rFonts w:hint="eastAsia"/>
      </w:rPr>
    </w:lvl>
  </w:abstractNum>
  <w:abstractNum w:abstractNumId="1" w15:restartNumberingAfterBreak="0">
    <w:nsid w:val="023D0130"/>
    <w:multiLevelType w:val="hybridMultilevel"/>
    <w:tmpl w:val="31747BAE"/>
    <w:lvl w:ilvl="0" w:tplc="F32EF532">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3323FD4"/>
    <w:multiLevelType w:val="hybridMultilevel"/>
    <w:tmpl w:val="EDEE65E6"/>
    <w:lvl w:ilvl="0" w:tplc="5A141160">
      <w:start w:val="1"/>
      <w:numFmt w:val="taiwaneseCountingThousand"/>
      <w:lvlText w:val="%1、"/>
      <w:lvlJc w:val="left"/>
      <w:pPr>
        <w:ind w:left="814" w:hanging="480"/>
      </w:pPr>
      <w:rPr>
        <w:rFonts w:hint="default"/>
      </w:rPr>
    </w:lvl>
    <w:lvl w:ilvl="1" w:tplc="04090019" w:tentative="1">
      <w:start w:val="1"/>
      <w:numFmt w:val="ideographTraditional"/>
      <w:lvlText w:val="%2、"/>
      <w:lvlJc w:val="left"/>
      <w:pPr>
        <w:ind w:left="1294" w:hanging="480"/>
      </w:pPr>
    </w:lvl>
    <w:lvl w:ilvl="2" w:tplc="0409001B" w:tentative="1">
      <w:start w:val="1"/>
      <w:numFmt w:val="lowerRoman"/>
      <w:lvlText w:val="%3."/>
      <w:lvlJc w:val="right"/>
      <w:pPr>
        <w:ind w:left="1774" w:hanging="480"/>
      </w:pPr>
    </w:lvl>
    <w:lvl w:ilvl="3" w:tplc="0409000F" w:tentative="1">
      <w:start w:val="1"/>
      <w:numFmt w:val="decimal"/>
      <w:lvlText w:val="%4."/>
      <w:lvlJc w:val="left"/>
      <w:pPr>
        <w:ind w:left="2254" w:hanging="480"/>
      </w:pPr>
    </w:lvl>
    <w:lvl w:ilvl="4" w:tplc="04090019" w:tentative="1">
      <w:start w:val="1"/>
      <w:numFmt w:val="ideographTraditional"/>
      <w:lvlText w:val="%5、"/>
      <w:lvlJc w:val="left"/>
      <w:pPr>
        <w:ind w:left="2734" w:hanging="480"/>
      </w:pPr>
    </w:lvl>
    <w:lvl w:ilvl="5" w:tplc="0409001B" w:tentative="1">
      <w:start w:val="1"/>
      <w:numFmt w:val="lowerRoman"/>
      <w:lvlText w:val="%6."/>
      <w:lvlJc w:val="right"/>
      <w:pPr>
        <w:ind w:left="3214" w:hanging="480"/>
      </w:pPr>
    </w:lvl>
    <w:lvl w:ilvl="6" w:tplc="0409000F" w:tentative="1">
      <w:start w:val="1"/>
      <w:numFmt w:val="decimal"/>
      <w:lvlText w:val="%7."/>
      <w:lvlJc w:val="left"/>
      <w:pPr>
        <w:ind w:left="3694" w:hanging="480"/>
      </w:pPr>
    </w:lvl>
    <w:lvl w:ilvl="7" w:tplc="04090019" w:tentative="1">
      <w:start w:val="1"/>
      <w:numFmt w:val="ideographTraditional"/>
      <w:lvlText w:val="%8、"/>
      <w:lvlJc w:val="left"/>
      <w:pPr>
        <w:ind w:left="4174" w:hanging="480"/>
      </w:pPr>
    </w:lvl>
    <w:lvl w:ilvl="8" w:tplc="0409001B" w:tentative="1">
      <w:start w:val="1"/>
      <w:numFmt w:val="lowerRoman"/>
      <w:lvlText w:val="%9."/>
      <w:lvlJc w:val="right"/>
      <w:pPr>
        <w:ind w:left="4654" w:hanging="480"/>
      </w:pPr>
    </w:lvl>
  </w:abstractNum>
  <w:abstractNum w:abstractNumId="3" w15:restartNumberingAfterBreak="0">
    <w:nsid w:val="05192EDF"/>
    <w:multiLevelType w:val="multilevel"/>
    <w:tmpl w:val="D9321190"/>
    <w:styleLink w:val="WWNum19"/>
    <w:lvl w:ilvl="0">
      <w:start w:val="1"/>
      <w:numFmt w:val="decimal"/>
      <w:lvlText w:val="%1."/>
      <w:lvlJc w:val="left"/>
      <w:rPr>
        <w:strike w:val="0"/>
        <w:dstrike w:val="0"/>
        <w:shd w:val="clear" w:color="auto" w:fill="FFFFFF"/>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15:restartNumberingAfterBreak="0">
    <w:nsid w:val="05EF56D1"/>
    <w:multiLevelType w:val="multilevel"/>
    <w:tmpl w:val="3DDC78C0"/>
    <w:lvl w:ilvl="0">
      <w:start w:val="1"/>
      <w:numFmt w:val="taiwaneseCountingThousand"/>
      <w:pStyle w:val="0220"/>
      <w:suff w:val="nothing"/>
      <w:lvlText w:val="%1、"/>
      <w:lvlJc w:val="left"/>
      <w:pPr>
        <w:ind w:left="953" w:hanging="635"/>
      </w:pPr>
      <w:rPr>
        <w:rFonts w:hint="eastAsia"/>
      </w:rPr>
    </w:lvl>
    <w:lvl w:ilvl="1">
      <w:start w:val="1"/>
      <w:numFmt w:val="taiwaneseCountingThousand"/>
      <w:suff w:val="nothing"/>
      <w:lvlText w:val="(%2)"/>
      <w:lvlJc w:val="left"/>
      <w:pPr>
        <w:ind w:left="1191" w:hanging="555"/>
      </w:pPr>
      <w:rPr>
        <w:rFonts w:hint="eastAsia"/>
      </w:rPr>
    </w:lvl>
    <w:lvl w:ilvl="2">
      <w:start w:val="1"/>
      <w:numFmt w:val="decimalFullWidth"/>
      <w:suff w:val="nothing"/>
      <w:lvlText w:val="%3、"/>
      <w:lvlJc w:val="left"/>
      <w:pPr>
        <w:ind w:left="1899" w:hanging="628"/>
      </w:pPr>
      <w:rPr>
        <w:rFonts w:hint="eastAsia"/>
      </w:rPr>
    </w:lvl>
    <w:lvl w:ilvl="3">
      <w:start w:val="1"/>
      <w:numFmt w:val="decimalFullWidth"/>
      <w:suff w:val="nothing"/>
      <w:lvlText w:val="(%4)"/>
      <w:lvlJc w:val="left"/>
      <w:pPr>
        <w:ind w:left="2126" w:hanging="538"/>
      </w:pPr>
      <w:rPr>
        <w:rFonts w:hint="eastAsia"/>
      </w:rPr>
    </w:lvl>
    <w:lvl w:ilvl="4">
      <w:start w:val="1"/>
      <w:numFmt w:val="decimal"/>
      <w:lvlText w:val="%5."/>
      <w:lvlJc w:val="left"/>
      <w:pPr>
        <w:tabs>
          <w:tab w:val="num" w:pos="2552"/>
        </w:tabs>
        <w:ind w:left="2552" w:hanging="850"/>
      </w:pPr>
      <w:rPr>
        <w:rFonts w:hint="eastAsia"/>
      </w:rPr>
    </w:lvl>
    <w:lvl w:ilvl="5">
      <w:start w:val="1"/>
      <w:numFmt w:val="decimal"/>
      <w:lvlText w:val="%6)"/>
      <w:lvlJc w:val="left"/>
      <w:pPr>
        <w:tabs>
          <w:tab w:val="num" w:pos="3261"/>
        </w:tabs>
        <w:ind w:left="3261" w:hanging="1134"/>
      </w:pPr>
      <w:rPr>
        <w:rFonts w:hint="eastAsia"/>
      </w:rPr>
    </w:lvl>
    <w:lvl w:ilvl="6">
      <w:start w:val="1"/>
      <w:numFmt w:val="decimal"/>
      <w:lvlText w:val="(%7)"/>
      <w:lvlJc w:val="left"/>
      <w:pPr>
        <w:tabs>
          <w:tab w:val="num" w:pos="3828"/>
        </w:tabs>
        <w:ind w:left="3828" w:hanging="1276"/>
      </w:pPr>
      <w:rPr>
        <w:rFonts w:hint="eastAsia"/>
      </w:rPr>
    </w:lvl>
    <w:lvl w:ilvl="7">
      <w:start w:val="1"/>
      <w:numFmt w:val="lowerLetter"/>
      <w:lvlText w:val="%8."/>
      <w:lvlJc w:val="left"/>
      <w:pPr>
        <w:tabs>
          <w:tab w:val="num" w:pos="4395"/>
        </w:tabs>
        <w:ind w:left="4395" w:hanging="1418"/>
      </w:pPr>
      <w:rPr>
        <w:rFonts w:hint="eastAsia"/>
      </w:rPr>
    </w:lvl>
    <w:lvl w:ilvl="8">
      <w:start w:val="1"/>
      <w:numFmt w:val="lowerLetter"/>
      <w:lvlText w:val="%9)"/>
      <w:lvlJc w:val="left"/>
      <w:pPr>
        <w:tabs>
          <w:tab w:val="num" w:pos="5103"/>
        </w:tabs>
        <w:ind w:left="5103" w:hanging="1700"/>
      </w:pPr>
      <w:rPr>
        <w:rFonts w:hint="eastAsia"/>
      </w:rPr>
    </w:lvl>
  </w:abstractNum>
  <w:abstractNum w:abstractNumId="5" w15:restartNumberingAfterBreak="0">
    <w:nsid w:val="0F56774C"/>
    <w:multiLevelType w:val="hybridMultilevel"/>
    <w:tmpl w:val="CFB83BDA"/>
    <w:lvl w:ilvl="0" w:tplc="0409000F">
      <w:start w:val="1"/>
      <w:numFmt w:val="decimal"/>
      <w:lvlText w:val="%1."/>
      <w:lvlJc w:val="left"/>
      <w:pPr>
        <w:ind w:left="2034" w:hanging="480"/>
      </w:pPr>
    </w:lvl>
    <w:lvl w:ilvl="1" w:tplc="04090019">
      <w:start w:val="1"/>
      <w:numFmt w:val="ideographTraditional"/>
      <w:lvlText w:val="%2、"/>
      <w:lvlJc w:val="left"/>
      <w:pPr>
        <w:ind w:left="2514" w:hanging="480"/>
      </w:pPr>
    </w:lvl>
    <w:lvl w:ilvl="2" w:tplc="0409001B">
      <w:start w:val="1"/>
      <w:numFmt w:val="lowerRoman"/>
      <w:lvlText w:val="%3."/>
      <w:lvlJc w:val="right"/>
      <w:pPr>
        <w:ind w:left="2994" w:hanging="480"/>
      </w:pPr>
    </w:lvl>
    <w:lvl w:ilvl="3" w:tplc="0409000F">
      <w:start w:val="1"/>
      <w:numFmt w:val="decimal"/>
      <w:lvlText w:val="%4."/>
      <w:lvlJc w:val="left"/>
      <w:pPr>
        <w:ind w:left="3474" w:hanging="480"/>
      </w:pPr>
    </w:lvl>
    <w:lvl w:ilvl="4" w:tplc="04090019">
      <w:start w:val="1"/>
      <w:numFmt w:val="ideographTraditional"/>
      <w:lvlText w:val="%5、"/>
      <w:lvlJc w:val="left"/>
      <w:pPr>
        <w:ind w:left="3954" w:hanging="480"/>
      </w:pPr>
    </w:lvl>
    <w:lvl w:ilvl="5" w:tplc="0409001B">
      <w:start w:val="1"/>
      <w:numFmt w:val="lowerRoman"/>
      <w:lvlText w:val="%6."/>
      <w:lvlJc w:val="right"/>
      <w:pPr>
        <w:ind w:left="4434" w:hanging="480"/>
      </w:pPr>
    </w:lvl>
    <w:lvl w:ilvl="6" w:tplc="0409000F">
      <w:start w:val="1"/>
      <w:numFmt w:val="decimal"/>
      <w:lvlText w:val="%7."/>
      <w:lvlJc w:val="left"/>
      <w:pPr>
        <w:ind w:left="4914" w:hanging="480"/>
      </w:pPr>
    </w:lvl>
    <w:lvl w:ilvl="7" w:tplc="04090019">
      <w:start w:val="1"/>
      <w:numFmt w:val="ideographTraditional"/>
      <w:lvlText w:val="%8、"/>
      <w:lvlJc w:val="left"/>
      <w:pPr>
        <w:ind w:left="5394" w:hanging="480"/>
      </w:pPr>
    </w:lvl>
    <w:lvl w:ilvl="8" w:tplc="0409001B">
      <w:start w:val="1"/>
      <w:numFmt w:val="lowerRoman"/>
      <w:lvlText w:val="%9."/>
      <w:lvlJc w:val="right"/>
      <w:pPr>
        <w:ind w:left="5874" w:hanging="480"/>
      </w:pPr>
    </w:lvl>
  </w:abstractNum>
  <w:abstractNum w:abstractNumId="6" w15:restartNumberingAfterBreak="0">
    <w:nsid w:val="1152302A"/>
    <w:multiLevelType w:val="hybridMultilevel"/>
    <w:tmpl w:val="C06EF726"/>
    <w:lvl w:ilvl="0" w:tplc="5F826464">
      <w:start w:val="1"/>
      <w:numFmt w:val="ideographLegalTraditional"/>
      <w:lvlText w:val="%1、"/>
      <w:lvlJc w:val="left"/>
      <w:pPr>
        <w:ind w:left="660" w:hanging="660"/>
      </w:pPr>
      <w:rPr>
        <w:rFonts w:eastAsia="標楷體" w:hint="default"/>
        <w:sz w:val="32"/>
      </w:rPr>
    </w:lvl>
    <w:lvl w:ilvl="1" w:tplc="04090019" w:tentative="1">
      <w:start w:val="1"/>
      <w:numFmt w:val="ideographTraditional"/>
      <w:lvlText w:val="%2、"/>
      <w:lvlJc w:val="left"/>
      <w:pPr>
        <w:ind w:left="946" w:hanging="480"/>
      </w:pPr>
    </w:lvl>
    <w:lvl w:ilvl="2" w:tplc="0409001B" w:tentative="1">
      <w:start w:val="1"/>
      <w:numFmt w:val="lowerRoman"/>
      <w:lvlText w:val="%3."/>
      <w:lvlJc w:val="right"/>
      <w:pPr>
        <w:ind w:left="1426" w:hanging="480"/>
      </w:pPr>
    </w:lvl>
    <w:lvl w:ilvl="3" w:tplc="0409000F" w:tentative="1">
      <w:start w:val="1"/>
      <w:numFmt w:val="decimal"/>
      <w:lvlText w:val="%4."/>
      <w:lvlJc w:val="left"/>
      <w:pPr>
        <w:ind w:left="1906" w:hanging="480"/>
      </w:pPr>
    </w:lvl>
    <w:lvl w:ilvl="4" w:tplc="04090019" w:tentative="1">
      <w:start w:val="1"/>
      <w:numFmt w:val="ideographTraditional"/>
      <w:lvlText w:val="%5、"/>
      <w:lvlJc w:val="left"/>
      <w:pPr>
        <w:ind w:left="2386" w:hanging="480"/>
      </w:pPr>
    </w:lvl>
    <w:lvl w:ilvl="5" w:tplc="0409001B" w:tentative="1">
      <w:start w:val="1"/>
      <w:numFmt w:val="lowerRoman"/>
      <w:lvlText w:val="%6."/>
      <w:lvlJc w:val="right"/>
      <w:pPr>
        <w:ind w:left="2866" w:hanging="480"/>
      </w:pPr>
    </w:lvl>
    <w:lvl w:ilvl="6" w:tplc="0409000F" w:tentative="1">
      <w:start w:val="1"/>
      <w:numFmt w:val="decimal"/>
      <w:lvlText w:val="%7."/>
      <w:lvlJc w:val="left"/>
      <w:pPr>
        <w:ind w:left="3346" w:hanging="480"/>
      </w:pPr>
    </w:lvl>
    <w:lvl w:ilvl="7" w:tplc="04090019" w:tentative="1">
      <w:start w:val="1"/>
      <w:numFmt w:val="ideographTraditional"/>
      <w:lvlText w:val="%8、"/>
      <w:lvlJc w:val="left"/>
      <w:pPr>
        <w:ind w:left="3826" w:hanging="480"/>
      </w:pPr>
    </w:lvl>
    <w:lvl w:ilvl="8" w:tplc="0409001B" w:tentative="1">
      <w:start w:val="1"/>
      <w:numFmt w:val="lowerRoman"/>
      <w:lvlText w:val="%9."/>
      <w:lvlJc w:val="right"/>
      <w:pPr>
        <w:ind w:left="4306" w:hanging="480"/>
      </w:pPr>
    </w:lvl>
  </w:abstractNum>
  <w:abstractNum w:abstractNumId="7" w15:restartNumberingAfterBreak="0">
    <w:nsid w:val="11F048F4"/>
    <w:multiLevelType w:val="hybridMultilevel"/>
    <w:tmpl w:val="96C48CCC"/>
    <w:lvl w:ilvl="0" w:tplc="78166584">
      <w:start w:val="1"/>
      <w:numFmt w:val="taiwaneseCountingThousand"/>
      <w:suff w:val="nothing"/>
      <w:lvlText w:val="%1、"/>
      <w:lvlJc w:val="left"/>
      <w:pPr>
        <w:ind w:left="480" w:hanging="480"/>
      </w:pPr>
      <w:rPr>
        <w:rFonts w:hint="eastAsia"/>
      </w:rPr>
    </w:lvl>
    <w:lvl w:ilvl="1" w:tplc="FDB4A062">
      <w:start w:val="1"/>
      <w:numFmt w:val="bullet"/>
      <w:lvlText w:val="□"/>
      <w:lvlJc w:val="left"/>
      <w:pPr>
        <w:ind w:left="960" w:hanging="360"/>
      </w:pPr>
      <w:rPr>
        <w:rFonts w:ascii="標楷體" w:eastAsia="標楷體" w:hAnsi="標楷體" w:cs="Times New Roman" w:hint="eastAsia"/>
      </w:r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8" w15:restartNumberingAfterBreak="0">
    <w:nsid w:val="147A3B11"/>
    <w:multiLevelType w:val="hybridMultilevel"/>
    <w:tmpl w:val="FE74602A"/>
    <w:lvl w:ilvl="0" w:tplc="6DF4CCE4">
      <w:start w:val="1"/>
      <w:numFmt w:val="ideographLegalTraditional"/>
      <w:suff w:val="space"/>
      <w:lvlText w:val="%1、"/>
      <w:lvlJc w:val="left"/>
      <w:pPr>
        <w:ind w:left="764" w:hanging="480"/>
      </w:pPr>
      <w:rPr>
        <w:rFonts w:hint="eastAsia"/>
        <w:sz w:val="28"/>
        <w:szCs w:val="28"/>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9" w15:restartNumberingAfterBreak="0">
    <w:nsid w:val="15D13ABB"/>
    <w:multiLevelType w:val="hybridMultilevel"/>
    <w:tmpl w:val="6050766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A2F3EB4"/>
    <w:multiLevelType w:val="hybridMultilevel"/>
    <w:tmpl w:val="AD644EB2"/>
    <w:lvl w:ilvl="0" w:tplc="E4A08520">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D7723DA"/>
    <w:multiLevelType w:val="multilevel"/>
    <w:tmpl w:val="BFE4419E"/>
    <w:lvl w:ilvl="0">
      <w:start w:val="1"/>
      <w:numFmt w:val="decimal"/>
      <w:pStyle w:val="10"/>
      <w:lvlText w:val="%1."/>
      <w:lvlJc w:val="left"/>
      <w:pPr>
        <w:tabs>
          <w:tab w:val="num" w:pos="340"/>
        </w:tabs>
        <w:ind w:left="340" w:hanging="340"/>
      </w:pPr>
      <w:rPr>
        <w:rFonts w:ascii="Arial Narrow" w:eastAsia="華康細圓體" w:hAnsi="Arial Narrow" w:hint="default"/>
        <w:b w:val="0"/>
        <w:bCs w:val="0"/>
        <w:i w:val="0"/>
        <w:iCs w:val="0"/>
        <w:color w:val="auto"/>
        <w:spacing w:val="0"/>
        <w:w w:val="100"/>
        <w:kern w:val="0"/>
        <w:position w:val="0"/>
        <w:sz w:val="20"/>
        <w:szCs w:val="20"/>
      </w:rPr>
    </w:lvl>
    <w:lvl w:ilvl="1">
      <w:start w:val="1"/>
      <w:numFmt w:val="upperLetter"/>
      <w:lvlText w:val="【%2】"/>
      <w:lvlJc w:val="left"/>
      <w:pPr>
        <w:tabs>
          <w:tab w:val="num" w:pos="737"/>
        </w:tabs>
        <w:ind w:left="737" w:hanging="170"/>
      </w:pPr>
      <w:rPr>
        <w:rFonts w:ascii="Arial Narrow" w:eastAsia="新細明體" w:hAnsi="Arial Narrow" w:hint="default"/>
        <w:b w:val="0"/>
        <w:bCs w:val="0"/>
        <w:i w:val="0"/>
        <w:iCs w:val="0"/>
        <w:caps w:val="0"/>
        <w:strike w:val="0"/>
        <w:dstrike w:val="0"/>
        <w:snapToGrid w:val="0"/>
        <w:vanish w:val="0"/>
        <w:color w:val="000000"/>
        <w:spacing w:val="0"/>
        <w:w w:val="100"/>
        <w:kern w:val="0"/>
        <w:position w:val="0"/>
        <w:sz w:val="20"/>
        <w:szCs w:val="20"/>
        <w:u w:val="none"/>
        <w:vertAlign w:val="baseline"/>
      </w:rPr>
    </w:lvl>
    <w:lvl w:ilvl="2">
      <w:start w:val="1"/>
      <w:numFmt w:val="decimal"/>
      <w:lvlText w:val="%3."/>
      <w:lvlJc w:val="left"/>
      <w:pPr>
        <w:tabs>
          <w:tab w:val="num" w:pos="1097"/>
        </w:tabs>
        <w:ind w:left="1077" w:hanging="340"/>
      </w:pPr>
      <w:rPr>
        <w:rFonts w:hint="eastAsia"/>
      </w:rPr>
    </w:lvl>
    <w:lvl w:ilvl="3">
      <w:start w:val="1"/>
      <w:numFmt w:val="decimal"/>
      <w:lvlText w:val="%4）"/>
      <w:lvlJc w:val="left"/>
      <w:pPr>
        <w:tabs>
          <w:tab w:val="num" w:pos="1797"/>
        </w:tabs>
        <w:ind w:left="1418" w:hanging="341"/>
      </w:pPr>
      <w:rPr>
        <w:rFonts w:hint="eastAsia"/>
      </w:rPr>
    </w:lvl>
    <w:lvl w:ilvl="4">
      <w:start w:val="1"/>
      <w:numFmt w:val="upperLetter"/>
      <w:lvlText w:val="%5."/>
      <w:lvlJc w:val="left"/>
      <w:pPr>
        <w:tabs>
          <w:tab w:val="num" w:pos="1778"/>
        </w:tabs>
        <w:ind w:left="1644" w:hanging="226"/>
      </w:pPr>
      <w:rPr>
        <w:rFonts w:hint="default"/>
      </w:rPr>
    </w:lvl>
    <w:lvl w:ilvl="5">
      <w:start w:val="1"/>
      <w:numFmt w:val="lowerLetter"/>
      <w:lvlText w:val="%6."/>
      <w:lvlJc w:val="left"/>
      <w:pPr>
        <w:tabs>
          <w:tab w:val="num" w:pos="2211"/>
        </w:tabs>
        <w:ind w:left="2211" w:hanging="567"/>
      </w:pPr>
      <w:rPr>
        <w:rFonts w:hint="eastAsia"/>
        <w:spacing w:val="0"/>
        <w:position w:val="0"/>
      </w:rPr>
    </w:lvl>
    <w:lvl w:ilvl="6">
      <w:start w:val="1"/>
      <w:numFmt w:val="bullet"/>
      <w:lvlText w:val=""/>
      <w:lvlJc w:val="left"/>
      <w:pPr>
        <w:tabs>
          <w:tab w:val="num" w:pos="2231"/>
        </w:tabs>
        <w:ind w:left="2155" w:hanging="284"/>
      </w:pPr>
      <w:rPr>
        <w:rFonts w:ascii="Monotype Sorts" w:hAnsi="Monotype Sorts" w:cs="Monotype Sorts" w:hint="default"/>
      </w:rPr>
    </w:lvl>
    <w:lvl w:ilvl="7">
      <w:start w:val="1"/>
      <w:numFmt w:val="bullet"/>
      <w:lvlText w:val=""/>
      <w:lvlJc w:val="left"/>
      <w:pPr>
        <w:tabs>
          <w:tab w:val="num" w:pos="2515"/>
        </w:tabs>
        <w:ind w:left="2438" w:hanging="283"/>
      </w:pPr>
      <w:rPr>
        <w:rFonts w:ascii="Wingdings" w:hAnsi="Wingdings" w:cs="Wingdings" w:hint="default"/>
      </w:rPr>
    </w:lvl>
    <w:lvl w:ilvl="8">
      <w:start w:val="1"/>
      <w:numFmt w:val="bullet"/>
      <w:lvlText w:val=""/>
      <w:lvlJc w:val="left"/>
      <w:pPr>
        <w:tabs>
          <w:tab w:val="num" w:pos="2798"/>
        </w:tabs>
        <w:ind w:left="2722" w:hanging="284"/>
      </w:pPr>
      <w:rPr>
        <w:rFonts w:ascii="Symbol" w:hAnsi="Symbol" w:cs="Symbol" w:hint="default"/>
      </w:rPr>
    </w:lvl>
  </w:abstractNum>
  <w:abstractNum w:abstractNumId="12" w15:restartNumberingAfterBreak="0">
    <w:nsid w:val="1D8940B6"/>
    <w:multiLevelType w:val="multilevel"/>
    <w:tmpl w:val="35B83AFC"/>
    <w:lvl w:ilvl="0">
      <w:start w:val="1"/>
      <w:numFmt w:val="decimal"/>
      <w:pStyle w:val="11"/>
      <w:lvlText w:val="%1."/>
      <w:lvlJc w:val="right"/>
      <w:pPr>
        <w:tabs>
          <w:tab w:val="num" w:pos="397"/>
        </w:tabs>
        <w:ind w:left="397" w:hanging="113"/>
      </w:pPr>
      <w:rPr>
        <w:rFonts w:ascii="Arial Narrow" w:eastAsia="華康細圓體" w:hAnsi="Arial Narrow" w:hint="default"/>
        <w:b w:val="0"/>
        <w:bCs w:val="0"/>
        <w:i w:val="0"/>
        <w:iCs w:val="0"/>
        <w:color w:val="auto"/>
        <w:sz w:val="20"/>
        <w:szCs w:val="20"/>
      </w:rPr>
    </w:lvl>
    <w:lvl w:ilvl="1">
      <w:start w:val="1"/>
      <w:numFmt w:val="upperLetter"/>
      <w:lvlText w:val="【%2】"/>
      <w:lvlJc w:val="left"/>
      <w:pPr>
        <w:tabs>
          <w:tab w:val="num" w:pos="737"/>
        </w:tabs>
        <w:ind w:left="737" w:hanging="170"/>
      </w:pPr>
      <w:rPr>
        <w:rFonts w:ascii="Arial Narrow" w:hAnsi="Arial Narrow" w:cs="Arial Narrow" w:hint="default"/>
        <w:b w:val="0"/>
        <w:bCs w:val="0"/>
        <w:i w:val="0"/>
        <w:iCs w:val="0"/>
        <w:sz w:val="20"/>
        <w:szCs w:val="20"/>
        <w:u w:val="none"/>
      </w:rPr>
    </w:lvl>
    <w:lvl w:ilvl="2">
      <w:start w:val="1"/>
      <w:numFmt w:val="decimal"/>
      <w:lvlText w:val="%3."/>
      <w:lvlJc w:val="left"/>
      <w:pPr>
        <w:tabs>
          <w:tab w:val="num" w:pos="1097"/>
        </w:tabs>
        <w:ind w:left="1077" w:hanging="340"/>
      </w:pPr>
      <w:rPr>
        <w:rFonts w:hint="eastAsia"/>
      </w:rPr>
    </w:lvl>
    <w:lvl w:ilvl="3">
      <w:start w:val="1"/>
      <w:numFmt w:val="decimal"/>
      <w:lvlText w:val="%4）"/>
      <w:lvlJc w:val="left"/>
      <w:pPr>
        <w:tabs>
          <w:tab w:val="num" w:pos="1797"/>
        </w:tabs>
        <w:ind w:left="1418" w:hanging="341"/>
      </w:pPr>
      <w:rPr>
        <w:rFonts w:hint="eastAsia"/>
      </w:rPr>
    </w:lvl>
    <w:lvl w:ilvl="4">
      <w:start w:val="1"/>
      <w:numFmt w:val="upperLetter"/>
      <w:lvlText w:val="%5."/>
      <w:lvlJc w:val="left"/>
      <w:pPr>
        <w:tabs>
          <w:tab w:val="num" w:pos="1778"/>
        </w:tabs>
        <w:ind w:left="1644" w:hanging="226"/>
      </w:pPr>
      <w:rPr>
        <w:rFonts w:hint="default"/>
      </w:rPr>
    </w:lvl>
    <w:lvl w:ilvl="5">
      <w:start w:val="1"/>
      <w:numFmt w:val="lowerLetter"/>
      <w:lvlText w:val="%6."/>
      <w:lvlJc w:val="left"/>
      <w:pPr>
        <w:tabs>
          <w:tab w:val="num" w:pos="2211"/>
        </w:tabs>
        <w:ind w:left="2211" w:hanging="567"/>
      </w:pPr>
      <w:rPr>
        <w:rFonts w:hint="eastAsia"/>
        <w:spacing w:val="0"/>
        <w:position w:val="0"/>
      </w:rPr>
    </w:lvl>
    <w:lvl w:ilvl="6">
      <w:start w:val="1"/>
      <w:numFmt w:val="bullet"/>
      <w:lvlText w:val=""/>
      <w:lvlJc w:val="left"/>
      <w:pPr>
        <w:tabs>
          <w:tab w:val="num" w:pos="2231"/>
        </w:tabs>
        <w:ind w:left="2155" w:hanging="284"/>
      </w:pPr>
      <w:rPr>
        <w:rFonts w:ascii="Monotype Sorts" w:hAnsi="Monotype Sorts" w:cs="Monotype Sorts" w:hint="default"/>
      </w:rPr>
    </w:lvl>
    <w:lvl w:ilvl="7">
      <w:start w:val="1"/>
      <w:numFmt w:val="bullet"/>
      <w:lvlText w:val=""/>
      <w:lvlJc w:val="left"/>
      <w:pPr>
        <w:tabs>
          <w:tab w:val="num" w:pos="2515"/>
        </w:tabs>
        <w:ind w:left="2438" w:hanging="283"/>
      </w:pPr>
      <w:rPr>
        <w:rFonts w:ascii="Wingdings" w:hAnsi="Wingdings" w:cs="Wingdings" w:hint="default"/>
      </w:rPr>
    </w:lvl>
    <w:lvl w:ilvl="8">
      <w:start w:val="1"/>
      <w:numFmt w:val="bullet"/>
      <w:lvlText w:val=""/>
      <w:lvlJc w:val="left"/>
      <w:pPr>
        <w:tabs>
          <w:tab w:val="num" w:pos="2798"/>
        </w:tabs>
        <w:ind w:left="2722" w:hanging="284"/>
      </w:pPr>
      <w:rPr>
        <w:rFonts w:ascii="Symbol" w:hAnsi="Symbol" w:cs="Symbol" w:hint="default"/>
      </w:rPr>
    </w:lvl>
  </w:abstractNum>
  <w:abstractNum w:abstractNumId="13" w15:restartNumberingAfterBreak="0">
    <w:nsid w:val="20CE2E6E"/>
    <w:multiLevelType w:val="hybridMultilevel"/>
    <w:tmpl w:val="883007AA"/>
    <w:lvl w:ilvl="0" w:tplc="1BD64612">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26FE082B"/>
    <w:multiLevelType w:val="hybridMultilevel"/>
    <w:tmpl w:val="BF6894AE"/>
    <w:lvl w:ilvl="0" w:tplc="A82ACED8">
      <w:start w:val="1"/>
      <w:numFmt w:val="taiwaneseCountingThousand"/>
      <w:lvlText w:val="%1、"/>
      <w:lvlJc w:val="left"/>
      <w:pPr>
        <w:ind w:left="228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FB27F17"/>
    <w:multiLevelType w:val="multilevel"/>
    <w:tmpl w:val="219A57AC"/>
    <w:lvl w:ilvl="0">
      <w:start w:val="1"/>
      <w:numFmt w:val="taiwaneseCountingThousand"/>
      <w:pStyle w:val="a"/>
      <w:suff w:val="nothing"/>
      <w:lvlText w:val="%1、"/>
      <w:lvlJc w:val="left"/>
      <w:pPr>
        <w:ind w:left="966" w:hanging="606"/>
      </w:pPr>
      <w:rPr>
        <w:rFonts w:ascii="標楷體" w:eastAsia="標楷體" w:hAnsi="Times New Roman" w:hint="eastAsia"/>
        <w:b w:val="0"/>
        <w:bCs w:val="0"/>
        <w:i w:val="0"/>
        <w:iCs w:val="0"/>
        <w:caps w:val="0"/>
        <w:strike w:val="0"/>
        <w:dstrike w:val="0"/>
        <w:vanish w:val="0"/>
        <w:color w:val="000000"/>
        <w:sz w:val="30"/>
        <w:szCs w:val="30"/>
        <w:u w:val="none"/>
        <w:effect w:val="none"/>
        <w:vertAlign w:val="baseline"/>
      </w:rPr>
    </w:lvl>
    <w:lvl w:ilvl="1">
      <w:start w:val="1"/>
      <w:numFmt w:val="taiwaneseCountingThousand"/>
      <w:suff w:val="nothing"/>
      <w:lvlText w:val="（%2）"/>
      <w:lvlJc w:val="left"/>
      <w:pPr>
        <w:ind w:left="1531" w:hanging="907"/>
      </w:pPr>
      <w:rPr>
        <w:rFonts w:ascii="標楷體" w:eastAsia="標楷體" w:hAnsi="Times New Roman" w:hint="eastAsia"/>
        <w:b w:val="0"/>
        <w:bCs w:val="0"/>
        <w:i w:val="0"/>
        <w:iCs w:val="0"/>
        <w:caps w:val="0"/>
        <w:strike w:val="0"/>
        <w:dstrike w:val="0"/>
        <w:vanish w:val="0"/>
        <w:color w:val="000000"/>
        <w:sz w:val="30"/>
        <w:szCs w:val="30"/>
        <w:u w:val="none"/>
        <w:effect w:val="none"/>
        <w:vertAlign w:val="baseline"/>
      </w:rPr>
    </w:lvl>
    <w:lvl w:ilvl="2">
      <w:start w:val="1"/>
      <w:numFmt w:val="decimalFullWidth"/>
      <w:suff w:val="nothing"/>
      <w:lvlText w:val="%3、"/>
      <w:lvlJc w:val="left"/>
      <w:pPr>
        <w:ind w:left="1537" w:hanging="601"/>
      </w:pPr>
      <w:rPr>
        <w:rFonts w:ascii="標楷體" w:eastAsia="標楷體" w:hAnsi="Times New Roman" w:hint="eastAsia"/>
        <w:b w:val="0"/>
        <w:bCs w:val="0"/>
        <w:i w:val="0"/>
        <w:iCs w:val="0"/>
        <w:caps w:val="0"/>
        <w:strike w:val="0"/>
        <w:dstrike w:val="0"/>
        <w:vanish w:val="0"/>
        <w:color w:val="000000"/>
        <w:sz w:val="30"/>
        <w:szCs w:val="30"/>
        <w:u w:val="none"/>
        <w:effect w:val="none"/>
        <w:vertAlign w:val="baseline"/>
      </w:rPr>
    </w:lvl>
    <w:lvl w:ilvl="3">
      <w:start w:val="1"/>
      <w:numFmt w:val="decimalFullWidth"/>
      <w:suff w:val="nothing"/>
      <w:lvlText w:val="（%4）"/>
      <w:lvlJc w:val="left"/>
      <w:pPr>
        <w:ind w:left="2172" w:hanging="896"/>
      </w:pPr>
      <w:rPr>
        <w:rFonts w:ascii="標楷體" w:eastAsia="標楷體" w:hAnsi="Times New Roman" w:hint="eastAsia"/>
        <w:b w:val="0"/>
        <w:bCs w:val="0"/>
        <w:i w:val="0"/>
        <w:iCs w:val="0"/>
        <w:caps w:val="0"/>
        <w:strike w:val="0"/>
        <w:dstrike w:val="0"/>
        <w:vanish w:val="0"/>
        <w:color w:val="000000"/>
        <w:sz w:val="30"/>
        <w:szCs w:val="30"/>
        <w:u w:val="none"/>
        <w:effect w:val="none"/>
        <w:vertAlign w:val="baseline"/>
      </w:rPr>
    </w:lvl>
    <w:lvl w:ilvl="4">
      <w:start w:val="1"/>
      <w:numFmt w:val="ideographTraditional"/>
      <w:suff w:val="nothing"/>
      <w:lvlText w:val="%5、"/>
      <w:lvlJc w:val="left"/>
      <w:pPr>
        <w:ind w:left="2172" w:hanging="590"/>
      </w:pPr>
      <w:rPr>
        <w:rFonts w:ascii="標楷體" w:eastAsia="標楷體" w:hAnsi="Times New Roman" w:hint="eastAsia"/>
        <w:b w:val="0"/>
        <w:bCs w:val="0"/>
        <w:i w:val="0"/>
        <w:iCs w:val="0"/>
        <w:caps w:val="0"/>
        <w:strike w:val="0"/>
        <w:dstrike w:val="0"/>
        <w:vanish w:val="0"/>
        <w:color w:val="000000"/>
        <w:sz w:val="30"/>
        <w:szCs w:val="30"/>
        <w:u w:val="none"/>
        <w:effect w:val="none"/>
        <w:vertAlign w:val="baseline"/>
      </w:rPr>
    </w:lvl>
    <w:lvl w:ilvl="5">
      <w:start w:val="1"/>
      <w:numFmt w:val="ideographTraditional"/>
      <w:suff w:val="nothing"/>
      <w:lvlText w:val="（%6）"/>
      <w:lvlJc w:val="left"/>
      <w:pPr>
        <w:ind w:left="2778" w:hanging="907"/>
      </w:pPr>
      <w:rPr>
        <w:rFonts w:ascii="標楷體" w:eastAsia="標楷體" w:hAnsi="Times New Roman" w:hint="eastAsia"/>
        <w:b w:val="0"/>
        <w:bCs w:val="0"/>
        <w:i w:val="0"/>
        <w:iCs w:val="0"/>
        <w:caps w:val="0"/>
        <w:strike w:val="0"/>
        <w:dstrike w:val="0"/>
        <w:vanish w:val="0"/>
        <w:color w:val="000000"/>
        <w:sz w:val="30"/>
        <w:szCs w:val="30"/>
        <w:u w:val="none"/>
        <w:effect w:val="none"/>
        <w:vertAlign w:val="baseline"/>
      </w:rPr>
    </w:lvl>
    <w:lvl w:ilvl="6">
      <w:start w:val="1"/>
      <w:numFmt w:val="ideographZodiac"/>
      <w:lvlText w:val="%7、"/>
      <w:lvlJc w:val="left"/>
      <w:pPr>
        <w:tabs>
          <w:tab w:val="num" w:pos="3827"/>
        </w:tabs>
        <w:ind w:left="3827" w:hanging="1276"/>
      </w:pPr>
      <w:rPr>
        <w:rFonts w:ascii="標楷體" w:eastAsia="標楷體" w:hAnsi="Times New Roman" w:hint="eastAsia"/>
        <w:b w:val="0"/>
        <w:bCs w:val="0"/>
        <w:i w:val="0"/>
        <w:iCs w:val="0"/>
        <w:caps w:val="0"/>
        <w:strike w:val="0"/>
        <w:dstrike w:val="0"/>
        <w:vanish w:val="0"/>
        <w:color w:val="000000"/>
        <w:sz w:val="30"/>
        <w:szCs w:val="30"/>
        <w:u w:val="none"/>
        <w:effect w:val="none"/>
        <w:vertAlign w:val="baseline"/>
      </w:rPr>
    </w:lvl>
    <w:lvl w:ilvl="7">
      <w:start w:val="1"/>
      <w:numFmt w:val="ideographZodiac"/>
      <w:lvlText w:val="（%8）"/>
      <w:lvlJc w:val="left"/>
      <w:pPr>
        <w:tabs>
          <w:tab w:val="num" w:pos="4394"/>
        </w:tabs>
        <w:ind w:left="4394" w:hanging="1418"/>
      </w:pPr>
      <w:rPr>
        <w:rFonts w:ascii="標楷體" w:eastAsia="標楷體" w:hAnsi="Times New Roman" w:hint="eastAsia"/>
        <w:b w:val="0"/>
        <w:bCs w:val="0"/>
        <w:i w:val="0"/>
        <w:iCs w:val="0"/>
        <w:caps w:val="0"/>
        <w:strike w:val="0"/>
        <w:dstrike w:val="0"/>
        <w:vanish w:val="0"/>
        <w:color w:val="000000"/>
        <w:sz w:val="30"/>
        <w:szCs w:val="30"/>
        <w:u w:val="none"/>
        <w:effect w:val="none"/>
        <w:vertAlign w:val="baseline"/>
      </w:rPr>
    </w:lvl>
    <w:lvl w:ilvl="8">
      <w:start w:val="1"/>
      <w:numFmt w:val="none"/>
      <w:lvlText w:val=""/>
      <w:lvlJc w:val="left"/>
      <w:pPr>
        <w:tabs>
          <w:tab w:val="num" w:pos="5102"/>
        </w:tabs>
        <w:ind w:left="5102" w:hanging="1700"/>
      </w:pPr>
    </w:lvl>
  </w:abstractNum>
  <w:abstractNum w:abstractNumId="16" w15:restartNumberingAfterBreak="0">
    <w:nsid w:val="318E48E4"/>
    <w:multiLevelType w:val="hybridMultilevel"/>
    <w:tmpl w:val="63F07C46"/>
    <w:lvl w:ilvl="0" w:tplc="305CBF56">
      <w:start w:val="1"/>
      <w:numFmt w:val="taiwaneseCountingThousand"/>
      <w:suff w:val="nothing"/>
      <w:lvlText w:val="%1、"/>
      <w:lvlJc w:val="left"/>
      <w:pPr>
        <w:ind w:left="480" w:hanging="480"/>
      </w:pPr>
      <w:rPr>
        <w:rFonts w:hint="eastAsia"/>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369F28BD"/>
    <w:multiLevelType w:val="hybridMultilevel"/>
    <w:tmpl w:val="DFD69686"/>
    <w:lvl w:ilvl="0" w:tplc="3DFC5BDE">
      <w:start w:val="1"/>
      <w:numFmt w:val="taiwaneseCountingThousand"/>
      <w:lvlText w:val="%1、"/>
      <w:lvlJc w:val="left"/>
      <w:pPr>
        <w:ind w:left="1190" w:hanging="480"/>
      </w:pPr>
      <w:rPr>
        <w:rFonts w:ascii="Times New Roman" w:hAnsi="Times New Roman" w:hint="default"/>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18" w15:restartNumberingAfterBreak="0">
    <w:nsid w:val="37877A82"/>
    <w:multiLevelType w:val="hybridMultilevel"/>
    <w:tmpl w:val="28187CF2"/>
    <w:lvl w:ilvl="0" w:tplc="D9BA3732">
      <w:start w:val="1"/>
      <w:numFmt w:val="taiwaneseCountingThousand"/>
      <w:lvlText w:val="（%1）"/>
      <w:lvlJc w:val="left"/>
      <w:pPr>
        <w:ind w:left="1920" w:hanging="720"/>
      </w:pPr>
      <w:rPr>
        <w:rFonts w:ascii="Times New Roman" w:eastAsia="標楷體" w:hAnsi="Times New Roman" w:cs="Times New Roman" w:hint="default"/>
        <w:lang w:val="en-US"/>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9" w15:restartNumberingAfterBreak="0">
    <w:nsid w:val="394C4FA3"/>
    <w:multiLevelType w:val="hybridMultilevel"/>
    <w:tmpl w:val="412801FE"/>
    <w:lvl w:ilvl="0" w:tplc="6B284E60">
      <w:start w:val="1"/>
      <w:numFmt w:val="taiwaneseCountingThousand"/>
      <w:suff w:val="space"/>
      <w:lvlText w:val="(%1)"/>
      <w:lvlJc w:val="left"/>
      <w:pPr>
        <w:ind w:left="1314" w:hanging="720"/>
      </w:pPr>
      <w:rPr>
        <w:rFonts w:hint="eastAsia"/>
      </w:rPr>
    </w:lvl>
    <w:lvl w:ilvl="1" w:tplc="04090019">
      <w:start w:val="1"/>
      <w:numFmt w:val="ideographTraditional"/>
      <w:lvlText w:val="%2、"/>
      <w:lvlJc w:val="left"/>
      <w:pPr>
        <w:ind w:left="1554" w:hanging="480"/>
      </w:pPr>
    </w:lvl>
    <w:lvl w:ilvl="2" w:tplc="0409001B">
      <w:start w:val="1"/>
      <w:numFmt w:val="lowerRoman"/>
      <w:lvlText w:val="%3."/>
      <w:lvlJc w:val="right"/>
      <w:pPr>
        <w:ind w:left="2034" w:hanging="480"/>
      </w:pPr>
    </w:lvl>
    <w:lvl w:ilvl="3" w:tplc="0409000F">
      <w:start w:val="1"/>
      <w:numFmt w:val="decimal"/>
      <w:lvlText w:val="%4."/>
      <w:lvlJc w:val="left"/>
      <w:pPr>
        <w:ind w:left="2514" w:hanging="480"/>
      </w:pPr>
    </w:lvl>
    <w:lvl w:ilvl="4" w:tplc="04090019">
      <w:start w:val="1"/>
      <w:numFmt w:val="ideographTraditional"/>
      <w:lvlText w:val="%5、"/>
      <w:lvlJc w:val="left"/>
      <w:pPr>
        <w:ind w:left="2994" w:hanging="480"/>
      </w:pPr>
    </w:lvl>
    <w:lvl w:ilvl="5" w:tplc="0409001B">
      <w:start w:val="1"/>
      <w:numFmt w:val="lowerRoman"/>
      <w:lvlText w:val="%6."/>
      <w:lvlJc w:val="right"/>
      <w:pPr>
        <w:ind w:left="3474" w:hanging="480"/>
      </w:pPr>
    </w:lvl>
    <w:lvl w:ilvl="6" w:tplc="0409000F">
      <w:start w:val="1"/>
      <w:numFmt w:val="decimal"/>
      <w:lvlText w:val="%7."/>
      <w:lvlJc w:val="left"/>
      <w:pPr>
        <w:ind w:left="3954" w:hanging="480"/>
      </w:pPr>
    </w:lvl>
    <w:lvl w:ilvl="7" w:tplc="04090019">
      <w:start w:val="1"/>
      <w:numFmt w:val="ideographTraditional"/>
      <w:lvlText w:val="%8、"/>
      <w:lvlJc w:val="left"/>
      <w:pPr>
        <w:ind w:left="4434" w:hanging="480"/>
      </w:pPr>
    </w:lvl>
    <w:lvl w:ilvl="8" w:tplc="0409001B">
      <w:start w:val="1"/>
      <w:numFmt w:val="lowerRoman"/>
      <w:lvlText w:val="%9."/>
      <w:lvlJc w:val="right"/>
      <w:pPr>
        <w:ind w:left="4914" w:hanging="480"/>
      </w:pPr>
    </w:lvl>
  </w:abstractNum>
  <w:abstractNum w:abstractNumId="20" w15:restartNumberingAfterBreak="0">
    <w:nsid w:val="39A35DDB"/>
    <w:multiLevelType w:val="hybridMultilevel"/>
    <w:tmpl w:val="28187CF2"/>
    <w:lvl w:ilvl="0" w:tplc="D9BA3732">
      <w:start w:val="1"/>
      <w:numFmt w:val="taiwaneseCountingThousand"/>
      <w:lvlText w:val="（%1）"/>
      <w:lvlJc w:val="left"/>
      <w:pPr>
        <w:ind w:left="1920" w:hanging="720"/>
      </w:pPr>
      <w:rPr>
        <w:rFonts w:ascii="Times New Roman" w:eastAsia="標楷體" w:hAnsi="Times New Roman" w:cs="Times New Roman" w:hint="default"/>
        <w:lang w:val="en-US"/>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21" w15:restartNumberingAfterBreak="0">
    <w:nsid w:val="3ADE0F61"/>
    <w:multiLevelType w:val="hybridMultilevel"/>
    <w:tmpl w:val="99C4A442"/>
    <w:lvl w:ilvl="0" w:tplc="4B045206">
      <w:start w:val="1"/>
      <w:numFmt w:val="taiwaneseCountingThousand"/>
      <w:lvlText w:val="%1、"/>
      <w:lvlJc w:val="left"/>
      <w:pPr>
        <w:ind w:left="480" w:hanging="480"/>
      </w:pPr>
      <w:rPr>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DCA299D"/>
    <w:multiLevelType w:val="hybridMultilevel"/>
    <w:tmpl w:val="6E26FF90"/>
    <w:lvl w:ilvl="0" w:tplc="07663BD2">
      <w:start w:val="1"/>
      <w:numFmt w:val="taiwaneseCountingThousand"/>
      <w:suff w:val="nothing"/>
      <w:lvlText w:val="%1、"/>
      <w:lvlJc w:val="left"/>
      <w:pPr>
        <w:ind w:left="720" w:hanging="72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3" w15:restartNumberingAfterBreak="0">
    <w:nsid w:val="408D2B27"/>
    <w:multiLevelType w:val="hybridMultilevel"/>
    <w:tmpl w:val="FE74602A"/>
    <w:lvl w:ilvl="0" w:tplc="6DF4CCE4">
      <w:start w:val="1"/>
      <w:numFmt w:val="ideographLegalTraditional"/>
      <w:suff w:val="space"/>
      <w:lvlText w:val="%1、"/>
      <w:lvlJc w:val="left"/>
      <w:pPr>
        <w:ind w:left="480" w:hanging="480"/>
      </w:pPr>
      <w:rPr>
        <w:rFonts w:hint="eastAsia"/>
        <w:sz w:val="28"/>
        <w:szCs w:val="28"/>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4" w15:restartNumberingAfterBreak="0">
    <w:nsid w:val="44AE13C6"/>
    <w:multiLevelType w:val="hybridMultilevel"/>
    <w:tmpl w:val="C5F863F8"/>
    <w:lvl w:ilvl="0" w:tplc="9FA28D84">
      <w:start w:val="1"/>
      <w:numFmt w:val="taiwaneseCountingThousand"/>
      <w:lvlText w:val="%1、"/>
      <w:lvlJc w:val="lef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6F733B7"/>
    <w:multiLevelType w:val="multilevel"/>
    <w:tmpl w:val="33C8EF5E"/>
    <w:lvl w:ilvl="0">
      <w:start w:val="1"/>
      <w:numFmt w:val="taiwaneseCountingThousand"/>
      <w:pStyle w:val="L01"/>
      <w:lvlText w:val="%1、"/>
      <w:lvlJc w:val="left"/>
      <w:pPr>
        <w:tabs>
          <w:tab w:val="num" w:pos="480"/>
        </w:tabs>
        <w:ind w:left="480" w:hanging="480"/>
      </w:pPr>
    </w:lvl>
    <w:lvl w:ilvl="1">
      <w:start w:val="1"/>
      <w:numFmt w:val="decimal"/>
      <w:pStyle w:val="L02"/>
      <w:lvlText w:val="%2."/>
      <w:lvlJc w:val="left"/>
      <w:pPr>
        <w:tabs>
          <w:tab w:val="num" w:pos="720"/>
        </w:tabs>
        <w:ind w:left="720" w:hanging="80"/>
      </w:pPr>
      <w:rPr>
        <w:sz w:val="24"/>
        <w:szCs w:val="24"/>
      </w:rPr>
    </w:lvl>
    <w:lvl w:ilvl="2">
      <w:start w:val="1"/>
      <w:numFmt w:val="decimal"/>
      <w:pStyle w:val="L01"/>
      <w:lvlText w:val="(%3)"/>
      <w:lvlJc w:val="right"/>
      <w:pPr>
        <w:tabs>
          <w:tab w:val="num" w:pos="680"/>
        </w:tabs>
        <w:ind w:left="680" w:hanging="80"/>
      </w:pPr>
    </w:lvl>
    <w:lvl w:ilvl="3">
      <w:start w:val="1"/>
      <w:numFmt w:val="upperLetter"/>
      <w:pStyle w:val="L02"/>
      <w:lvlText w:val="%4."/>
      <w:lvlJc w:val="right"/>
      <w:pPr>
        <w:tabs>
          <w:tab w:val="num" w:pos="1200"/>
        </w:tabs>
        <w:ind w:left="1200" w:hanging="80"/>
      </w:pPr>
    </w:lvl>
    <w:lvl w:ilvl="4">
      <w:start w:val="1"/>
      <w:numFmt w:val="lowerLetter"/>
      <w:lvlText w:val="%5."/>
      <w:lvlJc w:val="right"/>
      <w:pPr>
        <w:tabs>
          <w:tab w:val="num" w:pos="1440"/>
        </w:tabs>
        <w:ind w:left="1440" w:hanging="80"/>
      </w:pPr>
    </w:lvl>
    <w:lvl w:ilvl="5">
      <w:start w:val="1"/>
      <w:numFmt w:val="none"/>
      <w:lvlText w:val=""/>
      <w:lvlJc w:val="left"/>
      <w:pPr>
        <w:tabs>
          <w:tab w:val="num" w:pos="0"/>
        </w:tabs>
      </w:pPr>
    </w:lvl>
    <w:lvl w:ilvl="6">
      <w:start w:val="1"/>
      <w:numFmt w:val="none"/>
      <w:lvlText w:val=""/>
      <w:lvlJc w:val="left"/>
      <w:pPr>
        <w:tabs>
          <w:tab w:val="num" w:pos="0"/>
        </w:tabs>
      </w:pPr>
    </w:lvl>
    <w:lvl w:ilvl="7">
      <w:start w:val="1"/>
      <w:numFmt w:val="none"/>
      <w:lvlText w:val=""/>
      <w:lvlJc w:val="left"/>
      <w:pPr>
        <w:tabs>
          <w:tab w:val="num" w:pos="0"/>
        </w:tabs>
      </w:pPr>
    </w:lvl>
    <w:lvl w:ilvl="8">
      <w:start w:val="1"/>
      <w:numFmt w:val="none"/>
      <w:lvlText w:val=""/>
      <w:lvlJc w:val="left"/>
      <w:pPr>
        <w:tabs>
          <w:tab w:val="num" w:pos="0"/>
        </w:tabs>
      </w:pPr>
    </w:lvl>
  </w:abstractNum>
  <w:abstractNum w:abstractNumId="26" w15:restartNumberingAfterBreak="0">
    <w:nsid w:val="4A0A3444"/>
    <w:multiLevelType w:val="hybridMultilevel"/>
    <w:tmpl w:val="CF349DFA"/>
    <w:lvl w:ilvl="0" w:tplc="F3FA5150">
      <w:start w:val="2"/>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7" w15:restartNumberingAfterBreak="0">
    <w:nsid w:val="4A2A6697"/>
    <w:multiLevelType w:val="hybridMultilevel"/>
    <w:tmpl w:val="DE60B390"/>
    <w:lvl w:ilvl="0" w:tplc="04090015">
      <w:start w:val="1"/>
      <w:numFmt w:val="taiwaneseCountingThousand"/>
      <w:lvlText w:val="%1、"/>
      <w:lvlJc w:val="left"/>
      <w:pPr>
        <w:ind w:left="906" w:hanging="480"/>
      </w:pPr>
      <w:rPr>
        <w:rFonts w:hint="default"/>
      </w:rPr>
    </w:lvl>
    <w:lvl w:ilvl="1" w:tplc="04090003" w:tentative="1">
      <w:start w:val="1"/>
      <w:numFmt w:val="bullet"/>
      <w:lvlText w:val=""/>
      <w:lvlJc w:val="left"/>
      <w:pPr>
        <w:ind w:left="1386" w:hanging="480"/>
      </w:pPr>
      <w:rPr>
        <w:rFonts w:ascii="Wingdings" w:hAnsi="Wingdings" w:hint="default"/>
      </w:rPr>
    </w:lvl>
    <w:lvl w:ilvl="2" w:tplc="04090005" w:tentative="1">
      <w:start w:val="1"/>
      <w:numFmt w:val="bullet"/>
      <w:lvlText w:val=""/>
      <w:lvlJc w:val="left"/>
      <w:pPr>
        <w:ind w:left="1866" w:hanging="480"/>
      </w:pPr>
      <w:rPr>
        <w:rFonts w:ascii="Wingdings" w:hAnsi="Wingdings" w:hint="default"/>
      </w:rPr>
    </w:lvl>
    <w:lvl w:ilvl="3" w:tplc="04090001" w:tentative="1">
      <w:start w:val="1"/>
      <w:numFmt w:val="bullet"/>
      <w:lvlText w:val=""/>
      <w:lvlJc w:val="left"/>
      <w:pPr>
        <w:ind w:left="2346" w:hanging="480"/>
      </w:pPr>
      <w:rPr>
        <w:rFonts w:ascii="Wingdings" w:hAnsi="Wingdings" w:hint="default"/>
      </w:rPr>
    </w:lvl>
    <w:lvl w:ilvl="4" w:tplc="04090003" w:tentative="1">
      <w:start w:val="1"/>
      <w:numFmt w:val="bullet"/>
      <w:lvlText w:val=""/>
      <w:lvlJc w:val="left"/>
      <w:pPr>
        <w:ind w:left="2826" w:hanging="480"/>
      </w:pPr>
      <w:rPr>
        <w:rFonts w:ascii="Wingdings" w:hAnsi="Wingdings" w:hint="default"/>
      </w:rPr>
    </w:lvl>
    <w:lvl w:ilvl="5" w:tplc="04090005" w:tentative="1">
      <w:start w:val="1"/>
      <w:numFmt w:val="bullet"/>
      <w:lvlText w:val=""/>
      <w:lvlJc w:val="left"/>
      <w:pPr>
        <w:ind w:left="3306" w:hanging="480"/>
      </w:pPr>
      <w:rPr>
        <w:rFonts w:ascii="Wingdings" w:hAnsi="Wingdings" w:hint="default"/>
      </w:rPr>
    </w:lvl>
    <w:lvl w:ilvl="6" w:tplc="04090001" w:tentative="1">
      <w:start w:val="1"/>
      <w:numFmt w:val="bullet"/>
      <w:lvlText w:val=""/>
      <w:lvlJc w:val="left"/>
      <w:pPr>
        <w:ind w:left="3786" w:hanging="480"/>
      </w:pPr>
      <w:rPr>
        <w:rFonts w:ascii="Wingdings" w:hAnsi="Wingdings" w:hint="default"/>
      </w:rPr>
    </w:lvl>
    <w:lvl w:ilvl="7" w:tplc="04090003" w:tentative="1">
      <w:start w:val="1"/>
      <w:numFmt w:val="bullet"/>
      <w:lvlText w:val=""/>
      <w:lvlJc w:val="left"/>
      <w:pPr>
        <w:ind w:left="4266" w:hanging="480"/>
      </w:pPr>
      <w:rPr>
        <w:rFonts w:ascii="Wingdings" w:hAnsi="Wingdings" w:hint="default"/>
      </w:rPr>
    </w:lvl>
    <w:lvl w:ilvl="8" w:tplc="04090005" w:tentative="1">
      <w:start w:val="1"/>
      <w:numFmt w:val="bullet"/>
      <w:lvlText w:val=""/>
      <w:lvlJc w:val="left"/>
      <w:pPr>
        <w:ind w:left="4746" w:hanging="480"/>
      </w:pPr>
      <w:rPr>
        <w:rFonts w:ascii="Wingdings" w:hAnsi="Wingdings" w:hint="default"/>
      </w:rPr>
    </w:lvl>
  </w:abstractNum>
  <w:abstractNum w:abstractNumId="28" w15:restartNumberingAfterBreak="0">
    <w:nsid w:val="4D3D5B16"/>
    <w:multiLevelType w:val="hybridMultilevel"/>
    <w:tmpl w:val="5CDA9B26"/>
    <w:lvl w:ilvl="0" w:tplc="CEE23B98">
      <w:start w:val="1"/>
      <w:numFmt w:val="taiwaneseCountingThousand"/>
      <w:lvlText w:val="%1、"/>
      <w:lvlJc w:val="left"/>
      <w:pPr>
        <w:tabs>
          <w:tab w:val="num" w:pos="624"/>
        </w:tabs>
        <w:ind w:left="624" w:hanging="624"/>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4EBD6549"/>
    <w:multiLevelType w:val="hybridMultilevel"/>
    <w:tmpl w:val="28187CF2"/>
    <w:lvl w:ilvl="0" w:tplc="D9BA3732">
      <w:start w:val="1"/>
      <w:numFmt w:val="taiwaneseCountingThousand"/>
      <w:lvlText w:val="（%1）"/>
      <w:lvlJc w:val="left"/>
      <w:pPr>
        <w:ind w:left="1920" w:hanging="720"/>
      </w:pPr>
      <w:rPr>
        <w:rFonts w:ascii="Times New Roman" w:eastAsia="標楷體" w:hAnsi="Times New Roman" w:cs="Times New Roman" w:hint="default"/>
        <w:lang w:val="en-US"/>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30" w15:restartNumberingAfterBreak="0">
    <w:nsid w:val="50936D09"/>
    <w:multiLevelType w:val="hybridMultilevel"/>
    <w:tmpl w:val="DBEC842A"/>
    <w:lvl w:ilvl="0" w:tplc="0409000F">
      <w:start w:val="1"/>
      <w:numFmt w:val="decimal"/>
      <w:lvlText w:val="%1."/>
      <w:lvlJc w:val="left"/>
      <w:pPr>
        <w:ind w:left="1554" w:hanging="480"/>
      </w:pPr>
    </w:lvl>
    <w:lvl w:ilvl="1" w:tplc="04090019">
      <w:start w:val="1"/>
      <w:numFmt w:val="ideographTraditional"/>
      <w:lvlText w:val="%2、"/>
      <w:lvlJc w:val="left"/>
      <w:pPr>
        <w:ind w:left="2034" w:hanging="480"/>
      </w:pPr>
    </w:lvl>
    <w:lvl w:ilvl="2" w:tplc="0409001B">
      <w:start w:val="1"/>
      <w:numFmt w:val="lowerRoman"/>
      <w:lvlText w:val="%3."/>
      <w:lvlJc w:val="right"/>
      <w:pPr>
        <w:ind w:left="2514" w:hanging="480"/>
      </w:pPr>
    </w:lvl>
    <w:lvl w:ilvl="3" w:tplc="0409000F">
      <w:start w:val="1"/>
      <w:numFmt w:val="decimal"/>
      <w:lvlText w:val="%4."/>
      <w:lvlJc w:val="left"/>
      <w:pPr>
        <w:ind w:left="2994" w:hanging="480"/>
      </w:pPr>
    </w:lvl>
    <w:lvl w:ilvl="4" w:tplc="04090019">
      <w:start w:val="1"/>
      <w:numFmt w:val="ideographTraditional"/>
      <w:lvlText w:val="%5、"/>
      <w:lvlJc w:val="left"/>
      <w:pPr>
        <w:ind w:left="3474" w:hanging="480"/>
      </w:pPr>
    </w:lvl>
    <w:lvl w:ilvl="5" w:tplc="0409001B">
      <w:start w:val="1"/>
      <w:numFmt w:val="lowerRoman"/>
      <w:lvlText w:val="%6."/>
      <w:lvlJc w:val="right"/>
      <w:pPr>
        <w:ind w:left="3954" w:hanging="480"/>
      </w:pPr>
    </w:lvl>
    <w:lvl w:ilvl="6" w:tplc="0409000F">
      <w:start w:val="1"/>
      <w:numFmt w:val="decimal"/>
      <w:lvlText w:val="%7."/>
      <w:lvlJc w:val="left"/>
      <w:pPr>
        <w:ind w:left="4434" w:hanging="480"/>
      </w:pPr>
    </w:lvl>
    <w:lvl w:ilvl="7" w:tplc="04090019">
      <w:start w:val="1"/>
      <w:numFmt w:val="ideographTraditional"/>
      <w:lvlText w:val="%8、"/>
      <w:lvlJc w:val="left"/>
      <w:pPr>
        <w:ind w:left="4914" w:hanging="480"/>
      </w:pPr>
    </w:lvl>
    <w:lvl w:ilvl="8" w:tplc="0409001B">
      <w:start w:val="1"/>
      <w:numFmt w:val="lowerRoman"/>
      <w:lvlText w:val="%9."/>
      <w:lvlJc w:val="right"/>
      <w:pPr>
        <w:ind w:left="5394" w:hanging="480"/>
      </w:pPr>
    </w:lvl>
  </w:abstractNum>
  <w:abstractNum w:abstractNumId="31" w15:restartNumberingAfterBreak="0">
    <w:nsid w:val="549803CC"/>
    <w:multiLevelType w:val="hybridMultilevel"/>
    <w:tmpl w:val="CFB83BDA"/>
    <w:lvl w:ilvl="0" w:tplc="0409000F">
      <w:start w:val="1"/>
      <w:numFmt w:val="decimal"/>
      <w:lvlText w:val="%1."/>
      <w:lvlJc w:val="left"/>
      <w:pPr>
        <w:ind w:left="2034" w:hanging="480"/>
      </w:pPr>
    </w:lvl>
    <w:lvl w:ilvl="1" w:tplc="04090019">
      <w:start w:val="1"/>
      <w:numFmt w:val="ideographTraditional"/>
      <w:lvlText w:val="%2、"/>
      <w:lvlJc w:val="left"/>
      <w:pPr>
        <w:ind w:left="2514" w:hanging="480"/>
      </w:pPr>
    </w:lvl>
    <w:lvl w:ilvl="2" w:tplc="0409001B">
      <w:start w:val="1"/>
      <w:numFmt w:val="lowerRoman"/>
      <w:lvlText w:val="%3."/>
      <w:lvlJc w:val="right"/>
      <w:pPr>
        <w:ind w:left="2994" w:hanging="480"/>
      </w:pPr>
    </w:lvl>
    <w:lvl w:ilvl="3" w:tplc="0409000F">
      <w:start w:val="1"/>
      <w:numFmt w:val="decimal"/>
      <w:lvlText w:val="%4."/>
      <w:lvlJc w:val="left"/>
      <w:pPr>
        <w:ind w:left="3474" w:hanging="480"/>
      </w:pPr>
    </w:lvl>
    <w:lvl w:ilvl="4" w:tplc="04090019">
      <w:start w:val="1"/>
      <w:numFmt w:val="ideographTraditional"/>
      <w:lvlText w:val="%5、"/>
      <w:lvlJc w:val="left"/>
      <w:pPr>
        <w:ind w:left="3954" w:hanging="480"/>
      </w:pPr>
    </w:lvl>
    <w:lvl w:ilvl="5" w:tplc="0409001B">
      <w:start w:val="1"/>
      <w:numFmt w:val="lowerRoman"/>
      <w:lvlText w:val="%6."/>
      <w:lvlJc w:val="right"/>
      <w:pPr>
        <w:ind w:left="4434" w:hanging="480"/>
      </w:pPr>
    </w:lvl>
    <w:lvl w:ilvl="6" w:tplc="0409000F">
      <w:start w:val="1"/>
      <w:numFmt w:val="decimal"/>
      <w:lvlText w:val="%7."/>
      <w:lvlJc w:val="left"/>
      <w:pPr>
        <w:ind w:left="4914" w:hanging="480"/>
      </w:pPr>
    </w:lvl>
    <w:lvl w:ilvl="7" w:tplc="04090019">
      <w:start w:val="1"/>
      <w:numFmt w:val="ideographTraditional"/>
      <w:lvlText w:val="%8、"/>
      <w:lvlJc w:val="left"/>
      <w:pPr>
        <w:ind w:left="5394" w:hanging="480"/>
      </w:pPr>
    </w:lvl>
    <w:lvl w:ilvl="8" w:tplc="0409001B">
      <w:start w:val="1"/>
      <w:numFmt w:val="lowerRoman"/>
      <w:lvlText w:val="%9."/>
      <w:lvlJc w:val="right"/>
      <w:pPr>
        <w:ind w:left="5874" w:hanging="480"/>
      </w:pPr>
    </w:lvl>
  </w:abstractNum>
  <w:abstractNum w:abstractNumId="32" w15:restartNumberingAfterBreak="0">
    <w:nsid w:val="56A9653A"/>
    <w:multiLevelType w:val="hybridMultilevel"/>
    <w:tmpl w:val="FD5E8502"/>
    <w:lvl w:ilvl="0" w:tplc="04090015">
      <w:start w:val="2"/>
      <w:numFmt w:val="bullet"/>
      <w:pStyle w:val="a0"/>
      <w:suff w:val="space"/>
      <w:lvlText w:val="◆"/>
      <w:lvlJc w:val="left"/>
      <w:pPr>
        <w:ind w:left="382" w:hanging="240"/>
      </w:pPr>
      <w:rPr>
        <w:rFonts w:ascii="新細明體" w:eastAsia="新細明體" w:hAnsi="新細明體" w:hint="eastAsia"/>
      </w:rPr>
    </w:lvl>
    <w:lvl w:ilvl="1" w:tplc="04090019">
      <w:start w:val="1"/>
      <w:numFmt w:val="bullet"/>
      <w:lvlText w:val=""/>
      <w:lvlJc w:val="left"/>
      <w:pPr>
        <w:tabs>
          <w:tab w:val="num" w:pos="960"/>
        </w:tabs>
        <w:ind w:left="960" w:hanging="480"/>
      </w:pPr>
      <w:rPr>
        <w:rFonts w:ascii="Wingdings" w:hAnsi="Wingdings" w:cs="Wingdings" w:hint="default"/>
      </w:rPr>
    </w:lvl>
    <w:lvl w:ilvl="2" w:tplc="0409001B">
      <w:start w:val="1"/>
      <w:numFmt w:val="bullet"/>
      <w:lvlText w:val=""/>
      <w:lvlJc w:val="left"/>
      <w:pPr>
        <w:tabs>
          <w:tab w:val="num" w:pos="1440"/>
        </w:tabs>
        <w:ind w:left="1440" w:hanging="480"/>
      </w:pPr>
      <w:rPr>
        <w:rFonts w:ascii="Wingdings" w:hAnsi="Wingdings" w:cs="Wingdings" w:hint="default"/>
      </w:rPr>
    </w:lvl>
    <w:lvl w:ilvl="3" w:tplc="0409000F">
      <w:start w:val="1"/>
      <w:numFmt w:val="bullet"/>
      <w:lvlText w:val=""/>
      <w:lvlJc w:val="left"/>
      <w:pPr>
        <w:tabs>
          <w:tab w:val="num" w:pos="1920"/>
        </w:tabs>
        <w:ind w:left="1920" w:hanging="480"/>
      </w:pPr>
      <w:rPr>
        <w:rFonts w:ascii="Wingdings" w:hAnsi="Wingdings" w:cs="Wingdings" w:hint="default"/>
      </w:rPr>
    </w:lvl>
    <w:lvl w:ilvl="4" w:tplc="04090019">
      <w:start w:val="1"/>
      <w:numFmt w:val="bullet"/>
      <w:lvlText w:val=""/>
      <w:lvlJc w:val="left"/>
      <w:pPr>
        <w:tabs>
          <w:tab w:val="num" w:pos="2400"/>
        </w:tabs>
        <w:ind w:left="2400" w:hanging="480"/>
      </w:pPr>
      <w:rPr>
        <w:rFonts w:ascii="Wingdings" w:hAnsi="Wingdings" w:cs="Wingdings" w:hint="default"/>
      </w:rPr>
    </w:lvl>
    <w:lvl w:ilvl="5" w:tplc="0409001B">
      <w:start w:val="1"/>
      <w:numFmt w:val="bullet"/>
      <w:lvlText w:val=""/>
      <w:lvlJc w:val="left"/>
      <w:pPr>
        <w:tabs>
          <w:tab w:val="num" w:pos="2880"/>
        </w:tabs>
        <w:ind w:left="2880" w:hanging="480"/>
      </w:pPr>
      <w:rPr>
        <w:rFonts w:ascii="Wingdings" w:hAnsi="Wingdings" w:cs="Wingdings" w:hint="default"/>
      </w:rPr>
    </w:lvl>
    <w:lvl w:ilvl="6" w:tplc="0409000F">
      <w:start w:val="1"/>
      <w:numFmt w:val="bullet"/>
      <w:lvlText w:val=""/>
      <w:lvlJc w:val="left"/>
      <w:pPr>
        <w:tabs>
          <w:tab w:val="num" w:pos="3360"/>
        </w:tabs>
        <w:ind w:left="3360" w:hanging="480"/>
      </w:pPr>
      <w:rPr>
        <w:rFonts w:ascii="Wingdings" w:hAnsi="Wingdings" w:cs="Wingdings" w:hint="default"/>
      </w:rPr>
    </w:lvl>
    <w:lvl w:ilvl="7" w:tplc="04090019">
      <w:start w:val="1"/>
      <w:numFmt w:val="bullet"/>
      <w:lvlText w:val=""/>
      <w:lvlJc w:val="left"/>
      <w:pPr>
        <w:tabs>
          <w:tab w:val="num" w:pos="3840"/>
        </w:tabs>
        <w:ind w:left="3840" w:hanging="480"/>
      </w:pPr>
      <w:rPr>
        <w:rFonts w:ascii="Wingdings" w:hAnsi="Wingdings" w:cs="Wingdings" w:hint="default"/>
      </w:rPr>
    </w:lvl>
    <w:lvl w:ilvl="8" w:tplc="0409001B">
      <w:start w:val="1"/>
      <w:numFmt w:val="bullet"/>
      <w:lvlText w:val=""/>
      <w:lvlJc w:val="left"/>
      <w:pPr>
        <w:tabs>
          <w:tab w:val="num" w:pos="4320"/>
        </w:tabs>
        <w:ind w:left="4320" w:hanging="480"/>
      </w:pPr>
      <w:rPr>
        <w:rFonts w:ascii="Wingdings" w:hAnsi="Wingdings" w:cs="Wingdings" w:hint="default"/>
      </w:rPr>
    </w:lvl>
  </w:abstractNum>
  <w:abstractNum w:abstractNumId="33" w15:restartNumberingAfterBreak="0">
    <w:nsid w:val="5AFC45E5"/>
    <w:multiLevelType w:val="hybridMultilevel"/>
    <w:tmpl w:val="71E4C7C0"/>
    <w:lvl w:ilvl="0" w:tplc="0B7A96BC">
      <w:start w:val="1"/>
      <w:numFmt w:val="decimal"/>
      <w:pStyle w:val="a1"/>
      <w:lvlText w:val="%1."/>
      <w:lvlJc w:val="left"/>
      <w:pPr>
        <w:tabs>
          <w:tab w:val="num" w:pos="660"/>
        </w:tabs>
        <w:ind w:left="660" w:hanging="360"/>
      </w:pPr>
      <w:rPr>
        <w:rFonts w:hint="default"/>
      </w:rPr>
    </w:lvl>
    <w:lvl w:ilvl="1" w:tplc="C2360426">
      <w:start w:val="1"/>
      <w:numFmt w:val="decimal"/>
      <w:pStyle w:val="20"/>
      <w:lvlText w:val="(%2)"/>
      <w:lvlJc w:val="left"/>
      <w:pPr>
        <w:ind w:left="1620" w:hanging="360"/>
      </w:pPr>
      <w:rPr>
        <w:rFonts w:hint="default"/>
      </w:rPr>
    </w:lvl>
    <w:lvl w:ilvl="2" w:tplc="0B7A96BC">
      <w:start w:val="1"/>
      <w:numFmt w:val="decimal"/>
      <w:lvlText w:val="%3."/>
      <w:lvlJc w:val="left"/>
      <w:pPr>
        <w:tabs>
          <w:tab w:val="num" w:pos="1320"/>
        </w:tabs>
        <w:ind w:left="1320" w:hanging="360"/>
      </w:pPr>
      <w:rPr>
        <w:rFonts w:hint="default"/>
      </w:r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34" w15:restartNumberingAfterBreak="0">
    <w:nsid w:val="5EC15DE1"/>
    <w:multiLevelType w:val="hybridMultilevel"/>
    <w:tmpl w:val="F23231A0"/>
    <w:lvl w:ilvl="0" w:tplc="4BEE623A">
      <w:start w:val="1"/>
      <w:numFmt w:val="taiwaneseCountingThousand"/>
      <w:lvlText w:val="%1、"/>
      <w:lvlJc w:val="left"/>
      <w:pPr>
        <w:tabs>
          <w:tab w:val="num" w:pos="720"/>
        </w:tabs>
        <w:ind w:left="720" w:hanging="720"/>
      </w:pPr>
      <w:rPr>
        <w:lang w:val="en-US"/>
      </w:rPr>
    </w:lvl>
    <w:lvl w:ilvl="1" w:tplc="04090019">
      <w:start w:val="1"/>
      <w:numFmt w:val="decimal"/>
      <w:lvlText w:val="%2."/>
      <w:lvlJc w:val="left"/>
      <w:pPr>
        <w:tabs>
          <w:tab w:val="num" w:pos="1439"/>
        </w:tabs>
        <w:ind w:left="1439" w:hanging="360"/>
      </w:pPr>
    </w:lvl>
    <w:lvl w:ilvl="2" w:tplc="0409001B">
      <w:start w:val="1"/>
      <w:numFmt w:val="decimal"/>
      <w:lvlText w:val="%3."/>
      <w:lvlJc w:val="left"/>
      <w:pPr>
        <w:tabs>
          <w:tab w:val="num" w:pos="2159"/>
        </w:tabs>
        <w:ind w:left="2159" w:hanging="360"/>
      </w:pPr>
    </w:lvl>
    <w:lvl w:ilvl="3" w:tplc="0409000F">
      <w:start w:val="1"/>
      <w:numFmt w:val="decimal"/>
      <w:lvlText w:val="%4."/>
      <w:lvlJc w:val="left"/>
      <w:pPr>
        <w:tabs>
          <w:tab w:val="num" w:pos="2879"/>
        </w:tabs>
        <w:ind w:left="2879" w:hanging="360"/>
      </w:pPr>
    </w:lvl>
    <w:lvl w:ilvl="4" w:tplc="04090019">
      <w:start w:val="1"/>
      <w:numFmt w:val="decimal"/>
      <w:lvlText w:val="%5."/>
      <w:lvlJc w:val="left"/>
      <w:pPr>
        <w:tabs>
          <w:tab w:val="num" w:pos="3599"/>
        </w:tabs>
        <w:ind w:left="3599" w:hanging="360"/>
      </w:pPr>
    </w:lvl>
    <w:lvl w:ilvl="5" w:tplc="0409001B">
      <w:start w:val="1"/>
      <w:numFmt w:val="decimal"/>
      <w:lvlText w:val="%6."/>
      <w:lvlJc w:val="left"/>
      <w:pPr>
        <w:tabs>
          <w:tab w:val="num" w:pos="4319"/>
        </w:tabs>
        <w:ind w:left="4319" w:hanging="360"/>
      </w:pPr>
    </w:lvl>
    <w:lvl w:ilvl="6" w:tplc="0409000F">
      <w:start w:val="1"/>
      <w:numFmt w:val="decimal"/>
      <w:lvlText w:val="%7."/>
      <w:lvlJc w:val="left"/>
      <w:pPr>
        <w:tabs>
          <w:tab w:val="num" w:pos="5039"/>
        </w:tabs>
        <w:ind w:left="5039" w:hanging="360"/>
      </w:pPr>
    </w:lvl>
    <w:lvl w:ilvl="7" w:tplc="04090019">
      <w:start w:val="1"/>
      <w:numFmt w:val="decimal"/>
      <w:lvlText w:val="%8."/>
      <w:lvlJc w:val="left"/>
      <w:pPr>
        <w:tabs>
          <w:tab w:val="num" w:pos="5759"/>
        </w:tabs>
        <w:ind w:left="5759" w:hanging="360"/>
      </w:pPr>
    </w:lvl>
    <w:lvl w:ilvl="8" w:tplc="0409001B">
      <w:start w:val="1"/>
      <w:numFmt w:val="decimal"/>
      <w:lvlText w:val="%9."/>
      <w:lvlJc w:val="left"/>
      <w:pPr>
        <w:tabs>
          <w:tab w:val="num" w:pos="6479"/>
        </w:tabs>
        <w:ind w:left="6479" w:hanging="360"/>
      </w:pPr>
    </w:lvl>
  </w:abstractNum>
  <w:abstractNum w:abstractNumId="35" w15:restartNumberingAfterBreak="0">
    <w:nsid w:val="611651DC"/>
    <w:multiLevelType w:val="hybridMultilevel"/>
    <w:tmpl w:val="2BD4BC7C"/>
    <w:lvl w:ilvl="0" w:tplc="98881FFA">
      <w:start w:val="1"/>
      <w:numFmt w:val="taiwaneseCountingThousand"/>
      <w:suff w:val="nothing"/>
      <w:lvlText w:val="%1、"/>
      <w:lvlJc w:val="left"/>
      <w:pPr>
        <w:ind w:left="480" w:hanging="480"/>
      </w:pPr>
      <w:rPr>
        <w:rFonts w:hint="eastAsia"/>
        <w:strike w:val="0"/>
        <w:color w:val="auto"/>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6" w15:restartNumberingAfterBreak="0">
    <w:nsid w:val="67946ACD"/>
    <w:multiLevelType w:val="hybridMultilevel"/>
    <w:tmpl w:val="FA7861CE"/>
    <w:lvl w:ilvl="0" w:tplc="AA40DEE4">
      <w:start w:val="1"/>
      <w:numFmt w:val="taiwaneseCountingThousand"/>
      <w:lvlText w:val="%1、"/>
      <w:lvlJc w:val="left"/>
      <w:pPr>
        <w:ind w:left="480" w:hanging="480"/>
      </w:pPr>
      <w:rPr>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8183B03"/>
    <w:multiLevelType w:val="hybridMultilevel"/>
    <w:tmpl w:val="99C4A442"/>
    <w:lvl w:ilvl="0" w:tplc="4B045206">
      <w:start w:val="1"/>
      <w:numFmt w:val="taiwaneseCountingThousand"/>
      <w:lvlText w:val="%1、"/>
      <w:lvlJc w:val="left"/>
      <w:pPr>
        <w:ind w:left="480" w:hanging="480"/>
      </w:pPr>
      <w:rPr>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06D486C"/>
    <w:multiLevelType w:val="hybridMultilevel"/>
    <w:tmpl w:val="3508F9FA"/>
    <w:lvl w:ilvl="0" w:tplc="9FE0CEBA">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9" w15:restartNumberingAfterBreak="0">
    <w:nsid w:val="71A50E1B"/>
    <w:multiLevelType w:val="hybridMultilevel"/>
    <w:tmpl w:val="883007AA"/>
    <w:lvl w:ilvl="0" w:tplc="1BD64612">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0" w15:restartNumberingAfterBreak="0">
    <w:nsid w:val="74E41D4E"/>
    <w:multiLevelType w:val="hybridMultilevel"/>
    <w:tmpl w:val="31747BAE"/>
    <w:lvl w:ilvl="0" w:tplc="F32EF532">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1" w15:restartNumberingAfterBreak="0">
    <w:nsid w:val="77055343"/>
    <w:multiLevelType w:val="hybridMultilevel"/>
    <w:tmpl w:val="EAA8D590"/>
    <w:lvl w:ilvl="0" w:tplc="04090001">
      <w:start w:val="1"/>
      <w:numFmt w:val="decimal"/>
      <w:pStyle w:val="12"/>
      <w:lvlText w:val="%1."/>
      <w:lvlJc w:val="left"/>
      <w:pPr>
        <w:tabs>
          <w:tab w:val="num" w:pos="840"/>
        </w:tabs>
        <w:ind w:left="840" w:hanging="360"/>
      </w:pPr>
      <w:rPr>
        <w:rFonts w:hint="default"/>
      </w:rPr>
    </w:lvl>
    <w:lvl w:ilvl="1" w:tplc="04090003">
      <w:start w:val="1"/>
      <w:numFmt w:val="decimal"/>
      <w:lvlText w:val="%2."/>
      <w:lvlJc w:val="left"/>
      <w:pPr>
        <w:tabs>
          <w:tab w:val="num" w:pos="840"/>
        </w:tabs>
        <w:ind w:left="840" w:hanging="360"/>
      </w:pPr>
      <w:rPr>
        <w:rFonts w:hint="eastAsia"/>
      </w:rPr>
    </w:lvl>
    <w:lvl w:ilvl="2" w:tplc="04090005">
      <w:start w:val="1"/>
      <w:numFmt w:val="lowerRoman"/>
      <w:lvlText w:val="%3."/>
      <w:lvlJc w:val="right"/>
      <w:pPr>
        <w:tabs>
          <w:tab w:val="num" w:pos="1440"/>
        </w:tabs>
        <w:ind w:left="1440" w:hanging="480"/>
      </w:pPr>
    </w:lvl>
    <w:lvl w:ilvl="3" w:tplc="04090001">
      <w:start w:val="1"/>
      <w:numFmt w:val="decimal"/>
      <w:lvlText w:val="%4."/>
      <w:lvlJc w:val="left"/>
      <w:pPr>
        <w:tabs>
          <w:tab w:val="num" w:pos="1920"/>
        </w:tabs>
        <w:ind w:left="1920" w:hanging="480"/>
      </w:pPr>
    </w:lvl>
    <w:lvl w:ilvl="4" w:tplc="04090003">
      <w:start w:val="1"/>
      <w:numFmt w:val="ideographTraditional"/>
      <w:lvlText w:val="%5、"/>
      <w:lvlJc w:val="left"/>
      <w:pPr>
        <w:tabs>
          <w:tab w:val="num" w:pos="2400"/>
        </w:tabs>
        <w:ind w:left="2400" w:hanging="480"/>
      </w:pPr>
    </w:lvl>
    <w:lvl w:ilvl="5" w:tplc="04090005">
      <w:start w:val="1"/>
      <w:numFmt w:val="lowerRoman"/>
      <w:lvlText w:val="%6."/>
      <w:lvlJc w:val="right"/>
      <w:pPr>
        <w:tabs>
          <w:tab w:val="num" w:pos="2880"/>
        </w:tabs>
        <w:ind w:left="2880" w:hanging="480"/>
      </w:pPr>
    </w:lvl>
    <w:lvl w:ilvl="6" w:tplc="04090001">
      <w:start w:val="1"/>
      <w:numFmt w:val="decimal"/>
      <w:lvlText w:val="%7."/>
      <w:lvlJc w:val="left"/>
      <w:pPr>
        <w:tabs>
          <w:tab w:val="num" w:pos="3360"/>
        </w:tabs>
        <w:ind w:left="3360" w:hanging="480"/>
      </w:pPr>
    </w:lvl>
    <w:lvl w:ilvl="7" w:tplc="04090003">
      <w:start w:val="1"/>
      <w:numFmt w:val="ideographTraditional"/>
      <w:lvlText w:val="%8、"/>
      <w:lvlJc w:val="left"/>
      <w:pPr>
        <w:tabs>
          <w:tab w:val="num" w:pos="3840"/>
        </w:tabs>
        <w:ind w:left="3840" w:hanging="480"/>
      </w:pPr>
    </w:lvl>
    <w:lvl w:ilvl="8" w:tplc="04090005">
      <w:start w:val="1"/>
      <w:numFmt w:val="lowerRoman"/>
      <w:lvlText w:val="%9."/>
      <w:lvlJc w:val="right"/>
      <w:pPr>
        <w:tabs>
          <w:tab w:val="num" w:pos="4320"/>
        </w:tabs>
        <w:ind w:left="4320" w:hanging="480"/>
      </w:pPr>
    </w:lvl>
  </w:abstractNum>
  <w:abstractNum w:abstractNumId="42" w15:restartNumberingAfterBreak="0">
    <w:nsid w:val="7D56223E"/>
    <w:multiLevelType w:val="hybridMultilevel"/>
    <w:tmpl w:val="2BD4BC7C"/>
    <w:lvl w:ilvl="0" w:tplc="98881FFA">
      <w:start w:val="1"/>
      <w:numFmt w:val="taiwaneseCountingThousand"/>
      <w:suff w:val="nothing"/>
      <w:lvlText w:val="%1、"/>
      <w:lvlJc w:val="left"/>
      <w:pPr>
        <w:ind w:left="480" w:hanging="480"/>
      </w:pPr>
      <w:rPr>
        <w:rFonts w:hint="eastAsia"/>
        <w:strike w:val="0"/>
        <w:color w:val="auto"/>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0"/>
  </w:num>
  <w:num w:numId="2">
    <w:abstractNumId w:val="41"/>
  </w:num>
  <w:num w:numId="3">
    <w:abstractNumId w:val="4"/>
  </w:num>
  <w:num w:numId="4">
    <w:abstractNumId w:val="32"/>
  </w:num>
  <w:num w:numId="5">
    <w:abstractNumId w:val="15"/>
  </w:num>
  <w:num w:numId="6">
    <w:abstractNumId w:val="25"/>
  </w:num>
  <w:num w:numId="7">
    <w:abstractNumId w:val="33"/>
  </w:num>
  <w:num w:numId="8">
    <w:abstractNumId w:val="11"/>
  </w:num>
  <w:num w:numId="9">
    <w:abstractNumId w:val="12"/>
  </w:num>
  <w:num w:numId="10">
    <w:abstractNumId w:val="3"/>
  </w:num>
  <w:num w:numId="11">
    <w:abstractNumId w:val="6"/>
  </w:num>
  <w:num w:numId="12">
    <w:abstractNumId w:val="21"/>
  </w:num>
  <w:num w:numId="13">
    <w:abstractNumId w:val="27"/>
  </w:num>
  <w:num w:numId="14">
    <w:abstractNumId w:val="24"/>
  </w:num>
  <w:num w:numId="1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39"/>
  </w:num>
  <w:num w:numId="18">
    <w:abstractNumId w:val="40"/>
  </w:num>
  <w:num w:numId="19">
    <w:abstractNumId w:val="42"/>
  </w:num>
  <w:num w:numId="20">
    <w:abstractNumId w:val="29"/>
  </w:num>
  <w:num w:numId="21">
    <w:abstractNumId w:val="16"/>
  </w:num>
  <w:num w:numId="22">
    <w:abstractNumId w:val="18"/>
  </w:num>
  <w:num w:numId="23">
    <w:abstractNumId w:val="7"/>
  </w:num>
  <w:num w:numId="24">
    <w:abstractNumId w:val="37"/>
  </w:num>
  <w:num w:numId="25">
    <w:abstractNumId w:val="22"/>
  </w:num>
  <w:num w:numId="26">
    <w:abstractNumId w:val="19"/>
  </w:num>
  <w:num w:numId="2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num>
  <w:num w:numId="30">
    <w:abstractNumId w:val="28"/>
  </w:num>
  <w:num w:numId="31">
    <w:abstractNumId w:val="10"/>
  </w:num>
  <w:num w:numId="32">
    <w:abstractNumId w:val="26"/>
  </w:num>
  <w:num w:numId="33">
    <w:abstractNumId w:val="14"/>
  </w:num>
  <w:num w:numId="34">
    <w:abstractNumId w:val="9"/>
  </w:num>
  <w:num w:numId="35">
    <w:abstractNumId w:val="38"/>
  </w:num>
  <w:num w:numId="36">
    <w:abstractNumId w:val="36"/>
  </w:num>
  <w:num w:numId="37">
    <w:abstractNumId w:val="2"/>
  </w:num>
  <w:num w:numId="38">
    <w:abstractNumId w:val="17"/>
  </w:num>
  <w:num w:numId="39">
    <w:abstractNumId w:val="23"/>
  </w:num>
  <w:num w:numId="40">
    <w:abstractNumId w:val="13"/>
  </w:num>
  <w:num w:numId="41">
    <w:abstractNumId w:val="1"/>
  </w:num>
  <w:num w:numId="42">
    <w:abstractNumId w:val="35"/>
  </w:num>
  <w:num w:numId="43">
    <w:abstractNumId w:val="20"/>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hideSpellingErrors/>
  <w:proofState w:grammar="clean"/>
  <w:attachedTemplate r:id="rId1"/>
  <w:defaultTabStop w:val="0"/>
  <w:doNotHyphenateCaps/>
  <w:drawingGridHorizontalSpacing w:val="120"/>
  <w:displayHorizontalDrawingGridEvery w:val="0"/>
  <w:displayVerticalDrawingGridEvery w:val="2"/>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17D"/>
    <w:rsid w:val="000000B8"/>
    <w:rsid w:val="000004F7"/>
    <w:rsid w:val="00000631"/>
    <w:rsid w:val="00000676"/>
    <w:rsid w:val="00000900"/>
    <w:rsid w:val="00000B5B"/>
    <w:rsid w:val="00000EAF"/>
    <w:rsid w:val="00000EC6"/>
    <w:rsid w:val="0000105C"/>
    <w:rsid w:val="00001127"/>
    <w:rsid w:val="0000152D"/>
    <w:rsid w:val="0000158F"/>
    <w:rsid w:val="0000198E"/>
    <w:rsid w:val="00001A05"/>
    <w:rsid w:val="00001B08"/>
    <w:rsid w:val="00001C78"/>
    <w:rsid w:val="00001D8E"/>
    <w:rsid w:val="0000217A"/>
    <w:rsid w:val="000021ED"/>
    <w:rsid w:val="0000277D"/>
    <w:rsid w:val="0000286A"/>
    <w:rsid w:val="00002B68"/>
    <w:rsid w:val="00002FB1"/>
    <w:rsid w:val="00003081"/>
    <w:rsid w:val="00003344"/>
    <w:rsid w:val="000033EE"/>
    <w:rsid w:val="00003490"/>
    <w:rsid w:val="0000372F"/>
    <w:rsid w:val="00003910"/>
    <w:rsid w:val="000040AE"/>
    <w:rsid w:val="00004A33"/>
    <w:rsid w:val="00004A67"/>
    <w:rsid w:val="00004D41"/>
    <w:rsid w:val="00004D72"/>
    <w:rsid w:val="00004F12"/>
    <w:rsid w:val="00004F16"/>
    <w:rsid w:val="00005125"/>
    <w:rsid w:val="0000521E"/>
    <w:rsid w:val="0000567A"/>
    <w:rsid w:val="00005961"/>
    <w:rsid w:val="00005BFA"/>
    <w:rsid w:val="00005CA6"/>
    <w:rsid w:val="00005D20"/>
    <w:rsid w:val="00005E33"/>
    <w:rsid w:val="000061E7"/>
    <w:rsid w:val="00006298"/>
    <w:rsid w:val="00006683"/>
    <w:rsid w:val="000067FA"/>
    <w:rsid w:val="000069FB"/>
    <w:rsid w:val="00006A4C"/>
    <w:rsid w:val="00006A66"/>
    <w:rsid w:val="00006A8B"/>
    <w:rsid w:val="00006C7B"/>
    <w:rsid w:val="00006CEA"/>
    <w:rsid w:val="00007273"/>
    <w:rsid w:val="0000729A"/>
    <w:rsid w:val="0000769C"/>
    <w:rsid w:val="000076FC"/>
    <w:rsid w:val="0000782B"/>
    <w:rsid w:val="0000788E"/>
    <w:rsid w:val="00007B4A"/>
    <w:rsid w:val="00007B7A"/>
    <w:rsid w:val="00007C89"/>
    <w:rsid w:val="00007DC9"/>
    <w:rsid w:val="00007E6A"/>
    <w:rsid w:val="00007F35"/>
    <w:rsid w:val="00007F36"/>
    <w:rsid w:val="00010059"/>
    <w:rsid w:val="000100BE"/>
    <w:rsid w:val="0001014A"/>
    <w:rsid w:val="00010A35"/>
    <w:rsid w:val="00010A40"/>
    <w:rsid w:val="00010BFE"/>
    <w:rsid w:val="00010ECE"/>
    <w:rsid w:val="00010FD8"/>
    <w:rsid w:val="000111D8"/>
    <w:rsid w:val="0001125E"/>
    <w:rsid w:val="000114ED"/>
    <w:rsid w:val="000115E5"/>
    <w:rsid w:val="0001166C"/>
    <w:rsid w:val="00011E49"/>
    <w:rsid w:val="00011EFF"/>
    <w:rsid w:val="000122CF"/>
    <w:rsid w:val="00012301"/>
    <w:rsid w:val="000127A3"/>
    <w:rsid w:val="000129CC"/>
    <w:rsid w:val="00012BAB"/>
    <w:rsid w:val="00012CDE"/>
    <w:rsid w:val="00012D2E"/>
    <w:rsid w:val="00012DE2"/>
    <w:rsid w:val="00012F68"/>
    <w:rsid w:val="00013047"/>
    <w:rsid w:val="00013119"/>
    <w:rsid w:val="0001321C"/>
    <w:rsid w:val="000133D0"/>
    <w:rsid w:val="00013438"/>
    <w:rsid w:val="000136FA"/>
    <w:rsid w:val="000137DC"/>
    <w:rsid w:val="00013954"/>
    <w:rsid w:val="00013AC2"/>
    <w:rsid w:val="00013C34"/>
    <w:rsid w:val="00013F48"/>
    <w:rsid w:val="00013F7F"/>
    <w:rsid w:val="0001404A"/>
    <w:rsid w:val="0001404E"/>
    <w:rsid w:val="000149B2"/>
    <w:rsid w:val="000149B5"/>
    <w:rsid w:val="00014AF7"/>
    <w:rsid w:val="00014CD8"/>
    <w:rsid w:val="0001538C"/>
    <w:rsid w:val="00015441"/>
    <w:rsid w:val="00015445"/>
    <w:rsid w:val="00015478"/>
    <w:rsid w:val="00015843"/>
    <w:rsid w:val="0001584C"/>
    <w:rsid w:val="00015A25"/>
    <w:rsid w:val="00015AF0"/>
    <w:rsid w:val="00015DE6"/>
    <w:rsid w:val="00015F51"/>
    <w:rsid w:val="0001606F"/>
    <w:rsid w:val="0001632B"/>
    <w:rsid w:val="00016345"/>
    <w:rsid w:val="0001655F"/>
    <w:rsid w:val="00016936"/>
    <w:rsid w:val="00016E5B"/>
    <w:rsid w:val="0001705C"/>
    <w:rsid w:val="00017076"/>
    <w:rsid w:val="000171C9"/>
    <w:rsid w:val="000178F4"/>
    <w:rsid w:val="00017A52"/>
    <w:rsid w:val="00017B3B"/>
    <w:rsid w:val="00017D54"/>
    <w:rsid w:val="00017E67"/>
    <w:rsid w:val="00017EEE"/>
    <w:rsid w:val="0002018B"/>
    <w:rsid w:val="0002027A"/>
    <w:rsid w:val="00020ABF"/>
    <w:rsid w:val="00020AE1"/>
    <w:rsid w:val="00020BAB"/>
    <w:rsid w:val="00020CB2"/>
    <w:rsid w:val="00020DCA"/>
    <w:rsid w:val="000210C9"/>
    <w:rsid w:val="00021114"/>
    <w:rsid w:val="00021465"/>
    <w:rsid w:val="000215E8"/>
    <w:rsid w:val="00021642"/>
    <w:rsid w:val="00021676"/>
    <w:rsid w:val="000217FA"/>
    <w:rsid w:val="00021B28"/>
    <w:rsid w:val="00021B37"/>
    <w:rsid w:val="00021C49"/>
    <w:rsid w:val="00021DB8"/>
    <w:rsid w:val="00021E1D"/>
    <w:rsid w:val="00021F53"/>
    <w:rsid w:val="00021FC2"/>
    <w:rsid w:val="000221C8"/>
    <w:rsid w:val="00022608"/>
    <w:rsid w:val="000227EF"/>
    <w:rsid w:val="00022C79"/>
    <w:rsid w:val="00022EAB"/>
    <w:rsid w:val="00022F6B"/>
    <w:rsid w:val="000233CE"/>
    <w:rsid w:val="00023892"/>
    <w:rsid w:val="00023A5D"/>
    <w:rsid w:val="00023B6C"/>
    <w:rsid w:val="00023D5B"/>
    <w:rsid w:val="00024425"/>
    <w:rsid w:val="00024538"/>
    <w:rsid w:val="00024914"/>
    <w:rsid w:val="00024A14"/>
    <w:rsid w:val="00024A6A"/>
    <w:rsid w:val="00024B39"/>
    <w:rsid w:val="00024C1F"/>
    <w:rsid w:val="00025022"/>
    <w:rsid w:val="0002510F"/>
    <w:rsid w:val="000253BE"/>
    <w:rsid w:val="000255CE"/>
    <w:rsid w:val="0002580A"/>
    <w:rsid w:val="00025B36"/>
    <w:rsid w:val="00025C1B"/>
    <w:rsid w:val="00025F78"/>
    <w:rsid w:val="00026142"/>
    <w:rsid w:val="0002649E"/>
    <w:rsid w:val="000266C1"/>
    <w:rsid w:val="000267A3"/>
    <w:rsid w:val="000267C3"/>
    <w:rsid w:val="000269DB"/>
    <w:rsid w:val="00026C05"/>
    <w:rsid w:val="00026D74"/>
    <w:rsid w:val="00026D8A"/>
    <w:rsid w:val="00026DBD"/>
    <w:rsid w:val="00026DC3"/>
    <w:rsid w:val="00026F10"/>
    <w:rsid w:val="00027066"/>
    <w:rsid w:val="0002739E"/>
    <w:rsid w:val="000273B9"/>
    <w:rsid w:val="00027518"/>
    <w:rsid w:val="000275BD"/>
    <w:rsid w:val="00027A5F"/>
    <w:rsid w:val="00027ACA"/>
    <w:rsid w:val="00027D74"/>
    <w:rsid w:val="00027DC8"/>
    <w:rsid w:val="00027DF7"/>
    <w:rsid w:val="00027E07"/>
    <w:rsid w:val="00027E7D"/>
    <w:rsid w:val="00027F3F"/>
    <w:rsid w:val="000300E5"/>
    <w:rsid w:val="0003010E"/>
    <w:rsid w:val="000301EF"/>
    <w:rsid w:val="00030209"/>
    <w:rsid w:val="0003034F"/>
    <w:rsid w:val="0003051B"/>
    <w:rsid w:val="00030758"/>
    <w:rsid w:val="0003089E"/>
    <w:rsid w:val="000312E8"/>
    <w:rsid w:val="00031329"/>
    <w:rsid w:val="000316A2"/>
    <w:rsid w:val="00031865"/>
    <w:rsid w:val="000318E6"/>
    <w:rsid w:val="00031A64"/>
    <w:rsid w:val="00031B34"/>
    <w:rsid w:val="00031CAD"/>
    <w:rsid w:val="00031F26"/>
    <w:rsid w:val="000323E7"/>
    <w:rsid w:val="0003265C"/>
    <w:rsid w:val="000326DE"/>
    <w:rsid w:val="0003276D"/>
    <w:rsid w:val="00032849"/>
    <w:rsid w:val="00032A36"/>
    <w:rsid w:val="00032BB2"/>
    <w:rsid w:val="00032BBB"/>
    <w:rsid w:val="00032C30"/>
    <w:rsid w:val="00032FD8"/>
    <w:rsid w:val="00033513"/>
    <w:rsid w:val="0003361E"/>
    <w:rsid w:val="00033780"/>
    <w:rsid w:val="000337BB"/>
    <w:rsid w:val="00033816"/>
    <w:rsid w:val="00033E78"/>
    <w:rsid w:val="00033E8C"/>
    <w:rsid w:val="00033EED"/>
    <w:rsid w:val="00033FED"/>
    <w:rsid w:val="0003408E"/>
    <w:rsid w:val="000343A4"/>
    <w:rsid w:val="00034534"/>
    <w:rsid w:val="0003460D"/>
    <w:rsid w:val="000346DA"/>
    <w:rsid w:val="00034741"/>
    <w:rsid w:val="00034F61"/>
    <w:rsid w:val="00034FE7"/>
    <w:rsid w:val="00035050"/>
    <w:rsid w:val="000350EA"/>
    <w:rsid w:val="00035195"/>
    <w:rsid w:val="000351AF"/>
    <w:rsid w:val="000354AC"/>
    <w:rsid w:val="00035830"/>
    <w:rsid w:val="00035935"/>
    <w:rsid w:val="000359B6"/>
    <w:rsid w:val="00035B02"/>
    <w:rsid w:val="00035E41"/>
    <w:rsid w:val="00035F8B"/>
    <w:rsid w:val="00036406"/>
    <w:rsid w:val="000366D5"/>
    <w:rsid w:val="000366FE"/>
    <w:rsid w:val="00036847"/>
    <w:rsid w:val="00036A57"/>
    <w:rsid w:val="00036A96"/>
    <w:rsid w:val="00036B07"/>
    <w:rsid w:val="00036BBB"/>
    <w:rsid w:val="00036CA2"/>
    <w:rsid w:val="00036E12"/>
    <w:rsid w:val="00036E84"/>
    <w:rsid w:val="00036E8D"/>
    <w:rsid w:val="00036F06"/>
    <w:rsid w:val="00037292"/>
    <w:rsid w:val="000373AD"/>
    <w:rsid w:val="000374D1"/>
    <w:rsid w:val="000375E7"/>
    <w:rsid w:val="00037C18"/>
    <w:rsid w:val="00037EA5"/>
    <w:rsid w:val="00037FDF"/>
    <w:rsid w:val="0004015D"/>
    <w:rsid w:val="0004025D"/>
    <w:rsid w:val="0004072B"/>
    <w:rsid w:val="00040C4E"/>
    <w:rsid w:val="00040CE3"/>
    <w:rsid w:val="0004112E"/>
    <w:rsid w:val="000411F3"/>
    <w:rsid w:val="00041279"/>
    <w:rsid w:val="000415A9"/>
    <w:rsid w:val="00041699"/>
    <w:rsid w:val="00041C08"/>
    <w:rsid w:val="00041C4E"/>
    <w:rsid w:val="00041D92"/>
    <w:rsid w:val="00041E4D"/>
    <w:rsid w:val="000420A8"/>
    <w:rsid w:val="00042118"/>
    <w:rsid w:val="0004225A"/>
    <w:rsid w:val="0004237A"/>
    <w:rsid w:val="00042902"/>
    <w:rsid w:val="00042C41"/>
    <w:rsid w:val="00042C5D"/>
    <w:rsid w:val="00042E80"/>
    <w:rsid w:val="00042F3E"/>
    <w:rsid w:val="00042F69"/>
    <w:rsid w:val="00043268"/>
    <w:rsid w:val="000432C9"/>
    <w:rsid w:val="00043538"/>
    <w:rsid w:val="000435B1"/>
    <w:rsid w:val="00043615"/>
    <w:rsid w:val="0004368C"/>
    <w:rsid w:val="000437D0"/>
    <w:rsid w:val="0004384C"/>
    <w:rsid w:val="00043F01"/>
    <w:rsid w:val="00043F82"/>
    <w:rsid w:val="00043F9E"/>
    <w:rsid w:val="000444D9"/>
    <w:rsid w:val="000448AB"/>
    <w:rsid w:val="00044AA3"/>
    <w:rsid w:val="00044C4E"/>
    <w:rsid w:val="00044CA5"/>
    <w:rsid w:val="000450C7"/>
    <w:rsid w:val="00045340"/>
    <w:rsid w:val="00045504"/>
    <w:rsid w:val="000455DC"/>
    <w:rsid w:val="0004577C"/>
    <w:rsid w:val="00045A08"/>
    <w:rsid w:val="00045D30"/>
    <w:rsid w:val="00045DB2"/>
    <w:rsid w:val="000460E8"/>
    <w:rsid w:val="00046214"/>
    <w:rsid w:val="00046438"/>
    <w:rsid w:val="00046550"/>
    <w:rsid w:val="0004681F"/>
    <w:rsid w:val="00046834"/>
    <w:rsid w:val="00046993"/>
    <w:rsid w:val="00046E44"/>
    <w:rsid w:val="00046F71"/>
    <w:rsid w:val="0004700C"/>
    <w:rsid w:val="00047746"/>
    <w:rsid w:val="000477C8"/>
    <w:rsid w:val="000477F2"/>
    <w:rsid w:val="00047ABF"/>
    <w:rsid w:val="00047BB2"/>
    <w:rsid w:val="00047DEC"/>
    <w:rsid w:val="00047F22"/>
    <w:rsid w:val="000504C5"/>
    <w:rsid w:val="00050797"/>
    <w:rsid w:val="000509A6"/>
    <w:rsid w:val="000509BA"/>
    <w:rsid w:val="00050B7D"/>
    <w:rsid w:val="00050CBD"/>
    <w:rsid w:val="00050D32"/>
    <w:rsid w:val="00050F0F"/>
    <w:rsid w:val="00051396"/>
    <w:rsid w:val="000513E9"/>
    <w:rsid w:val="000514EE"/>
    <w:rsid w:val="00051E0C"/>
    <w:rsid w:val="00051EF3"/>
    <w:rsid w:val="00051F04"/>
    <w:rsid w:val="00051F2B"/>
    <w:rsid w:val="00052018"/>
    <w:rsid w:val="00052171"/>
    <w:rsid w:val="000524EA"/>
    <w:rsid w:val="000528A5"/>
    <w:rsid w:val="00052A0D"/>
    <w:rsid w:val="00052D31"/>
    <w:rsid w:val="00052EF9"/>
    <w:rsid w:val="00052F61"/>
    <w:rsid w:val="0005302D"/>
    <w:rsid w:val="000533CA"/>
    <w:rsid w:val="000533E4"/>
    <w:rsid w:val="0005346E"/>
    <w:rsid w:val="00053ACD"/>
    <w:rsid w:val="00053C7D"/>
    <w:rsid w:val="00053CEB"/>
    <w:rsid w:val="00053FDA"/>
    <w:rsid w:val="0005402B"/>
    <w:rsid w:val="000543A2"/>
    <w:rsid w:val="00054460"/>
    <w:rsid w:val="00054BE1"/>
    <w:rsid w:val="00054D9F"/>
    <w:rsid w:val="00054FD5"/>
    <w:rsid w:val="0005503C"/>
    <w:rsid w:val="0005515F"/>
    <w:rsid w:val="0005542F"/>
    <w:rsid w:val="00055598"/>
    <w:rsid w:val="000556FE"/>
    <w:rsid w:val="00055894"/>
    <w:rsid w:val="00055966"/>
    <w:rsid w:val="00055A5C"/>
    <w:rsid w:val="00055B8B"/>
    <w:rsid w:val="00055BDD"/>
    <w:rsid w:val="00055C7D"/>
    <w:rsid w:val="00055D96"/>
    <w:rsid w:val="00055DB1"/>
    <w:rsid w:val="0005615D"/>
    <w:rsid w:val="000561B2"/>
    <w:rsid w:val="000564CB"/>
    <w:rsid w:val="00056826"/>
    <w:rsid w:val="0005685A"/>
    <w:rsid w:val="00056FF6"/>
    <w:rsid w:val="0005728A"/>
    <w:rsid w:val="00057451"/>
    <w:rsid w:val="00057587"/>
    <w:rsid w:val="000576D7"/>
    <w:rsid w:val="000576ED"/>
    <w:rsid w:val="0006003F"/>
    <w:rsid w:val="000608F2"/>
    <w:rsid w:val="00060B5A"/>
    <w:rsid w:val="00060B64"/>
    <w:rsid w:val="00060E76"/>
    <w:rsid w:val="00060ECD"/>
    <w:rsid w:val="00060FB7"/>
    <w:rsid w:val="00060FC5"/>
    <w:rsid w:val="000610CC"/>
    <w:rsid w:val="0006142D"/>
    <w:rsid w:val="00061546"/>
    <w:rsid w:val="00061765"/>
    <w:rsid w:val="0006197D"/>
    <w:rsid w:val="00061A70"/>
    <w:rsid w:val="00061E56"/>
    <w:rsid w:val="00061ECA"/>
    <w:rsid w:val="00061ED7"/>
    <w:rsid w:val="000620AC"/>
    <w:rsid w:val="00062144"/>
    <w:rsid w:val="00062382"/>
    <w:rsid w:val="00062885"/>
    <w:rsid w:val="00062E23"/>
    <w:rsid w:val="00062E2D"/>
    <w:rsid w:val="0006301B"/>
    <w:rsid w:val="00063111"/>
    <w:rsid w:val="0006343F"/>
    <w:rsid w:val="000634EE"/>
    <w:rsid w:val="000637D1"/>
    <w:rsid w:val="000638D8"/>
    <w:rsid w:val="000640E8"/>
    <w:rsid w:val="000641ED"/>
    <w:rsid w:val="0006424E"/>
    <w:rsid w:val="000642B3"/>
    <w:rsid w:val="000642CC"/>
    <w:rsid w:val="0006450F"/>
    <w:rsid w:val="00064754"/>
    <w:rsid w:val="00064B6F"/>
    <w:rsid w:val="00064BAB"/>
    <w:rsid w:val="00064C35"/>
    <w:rsid w:val="00064C8D"/>
    <w:rsid w:val="00064CF5"/>
    <w:rsid w:val="00064E24"/>
    <w:rsid w:val="00064E98"/>
    <w:rsid w:val="00064F0E"/>
    <w:rsid w:val="00065316"/>
    <w:rsid w:val="0006545E"/>
    <w:rsid w:val="00065743"/>
    <w:rsid w:val="00065878"/>
    <w:rsid w:val="00065974"/>
    <w:rsid w:val="00065AA6"/>
    <w:rsid w:val="00065B45"/>
    <w:rsid w:val="00065CB4"/>
    <w:rsid w:val="00065D2A"/>
    <w:rsid w:val="00065D79"/>
    <w:rsid w:val="00065EB6"/>
    <w:rsid w:val="000662B7"/>
    <w:rsid w:val="000665CF"/>
    <w:rsid w:val="00066695"/>
    <w:rsid w:val="000666B4"/>
    <w:rsid w:val="00066A2F"/>
    <w:rsid w:val="00066AF3"/>
    <w:rsid w:val="00066B88"/>
    <w:rsid w:val="00066BC9"/>
    <w:rsid w:val="00066C01"/>
    <w:rsid w:val="0006734C"/>
    <w:rsid w:val="00067655"/>
    <w:rsid w:val="00067746"/>
    <w:rsid w:val="000677A7"/>
    <w:rsid w:val="00067B88"/>
    <w:rsid w:val="00067CED"/>
    <w:rsid w:val="00067F17"/>
    <w:rsid w:val="00070179"/>
    <w:rsid w:val="000708E2"/>
    <w:rsid w:val="000708F8"/>
    <w:rsid w:val="00070964"/>
    <w:rsid w:val="0007128C"/>
    <w:rsid w:val="000715A4"/>
    <w:rsid w:val="0007166F"/>
    <w:rsid w:val="00071968"/>
    <w:rsid w:val="00071DAB"/>
    <w:rsid w:val="00071FC6"/>
    <w:rsid w:val="000722F1"/>
    <w:rsid w:val="000723CF"/>
    <w:rsid w:val="00072765"/>
    <w:rsid w:val="0007281E"/>
    <w:rsid w:val="000728A3"/>
    <w:rsid w:val="00072900"/>
    <w:rsid w:val="000729A4"/>
    <w:rsid w:val="00072C5A"/>
    <w:rsid w:val="00072E42"/>
    <w:rsid w:val="00073235"/>
    <w:rsid w:val="000735C2"/>
    <w:rsid w:val="00073864"/>
    <w:rsid w:val="00074003"/>
    <w:rsid w:val="00074766"/>
    <w:rsid w:val="00074AC2"/>
    <w:rsid w:val="00074BE1"/>
    <w:rsid w:val="00074CAB"/>
    <w:rsid w:val="0007529B"/>
    <w:rsid w:val="00075394"/>
    <w:rsid w:val="00075479"/>
    <w:rsid w:val="000754E5"/>
    <w:rsid w:val="0007578A"/>
    <w:rsid w:val="0007584D"/>
    <w:rsid w:val="00075B83"/>
    <w:rsid w:val="00075F31"/>
    <w:rsid w:val="000761FE"/>
    <w:rsid w:val="00076353"/>
    <w:rsid w:val="000767D7"/>
    <w:rsid w:val="000767EC"/>
    <w:rsid w:val="00076B9C"/>
    <w:rsid w:val="00076CF9"/>
    <w:rsid w:val="00076D0E"/>
    <w:rsid w:val="00076D2B"/>
    <w:rsid w:val="00076EA0"/>
    <w:rsid w:val="00077031"/>
    <w:rsid w:val="00077725"/>
    <w:rsid w:val="00077985"/>
    <w:rsid w:val="00077B37"/>
    <w:rsid w:val="00077B4A"/>
    <w:rsid w:val="00077F0F"/>
    <w:rsid w:val="00077F30"/>
    <w:rsid w:val="00080025"/>
    <w:rsid w:val="000800F5"/>
    <w:rsid w:val="000803AA"/>
    <w:rsid w:val="000804BF"/>
    <w:rsid w:val="00080628"/>
    <w:rsid w:val="000806BA"/>
    <w:rsid w:val="000809D3"/>
    <w:rsid w:val="00081343"/>
    <w:rsid w:val="0008175F"/>
    <w:rsid w:val="00081B2A"/>
    <w:rsid w:val="00081D5F"/>
    <w:rsid w:val="00081F27"/>
    <w:rsid w:val="000820AB"/>
    <w:rsid w:val="00082672"/>
    <w:rsid w:val="000826AB"/>
    <w:rsid w:val="000827B9"/>
    <w:rsid w:val="000827E8"/>
    <w:rsid w:val="00082BB0"/>
    <w:rsid w:val="00082C46"/>
    <w:rsid w:val="00082C56"/>
    <w:rsid w:val="00082D2B"/>
    <w:rsid w:val="00082D78"/>
    <w:rsid w:val="00082D8A"/>
    <w:rsid w:val="00083066"/>
    <w:rsid w:val="000830BB"/>
    <w:rsid w:val="000830CC"/>
    <w:rsid w:val="000831EE"/>
    <w:rsid w:val="000832C3"/>
    <w:rsid w:val="000836EE"/>
    <w:rsid w:val="000837E7"/>
    <w:rsid w:val="000838B6"/>
    <w:rsid w:val="00083F12"/>
    <w:rsid w:val="00083F4F"/>
    <w:rsid w:val="0008422A"/>
    <w:rsid w:val="00084515"/>
    <w:rsid w:val="000845C2"/>
    <w:rsid w:val="00084648"/>
    <w:rsid w:val="000847DB"/>
    <w:rsid w:val="000848BF"/>
    <w:rsid w:val="00084960"/>
    <w:rsid w:val="00084E26"/>
    <w:rsid w:val="00084E7E"/>
    <w:rsid w:val="00084F9A"/>
    <w:rsid w:val="000852DD"/>
    <w:rsid w:val="00085322"/>
    <w:rsid w:val="0008576A"/>
    <w:rsid w:val="00085CC1"/>
    <w:rsid w:val="0008659B"/>
    <w:rsid w:val="000865E7"/>
    <w:rsid w:val="00086652"/>
    <w:rsid w:val="00086C9C"/>
    <w:rsid w:val="00086F95"/>
    <w:rsid w:val="00086FE8"/>
    <w:rsid w:val="000873A2"/>
    <w:rsid w:val="000875C0"/>
    <w:rsid w:val="0008775B"/>
    <w:rsid w:val="000879D1"/>
    <w:rsid w:val="00087A88"/>
    <w:rsid w:val="00087B99"/>
    <w:rsid w:val="00087F06"/>
    <w:rsid w:val="000907EB"/>
    <w:rsid w:val="0009081B"/>
    <w:rsid w:val="0009096F"/>
    <w:rsid w:val="00090F10"/>
    <w:rsid w:val="000910BB"/>
    <w:rsid w:val="000911B6"/>
    <w:rsid w:val="00091463"/>
    <w:rsid w:val="0009155A"/>
    <w:rsid w:val="000915F6"/>
    <w:rsid w:val="0009165A"/>
    <w:rsid w:val="00091AC6"/>
    <w:rsid w:val="00091C47"/>
    <w:rsid w:val="00091C78"/>
    <w:rsid w:val="00091C94"/>
    <w:rsid w:val="00091EFA"/>
    <w:rsid w:val="00091F81"/>
    <w:rsid w:val="000920FA"/>
    <w:rsid w:val="00092355"/>
    <w:rsid w:val="00092533"/>
    <w:rsid w:val="00092AD2"/>
    <w:rsid w:val="00092F1C"/>
    <w:rsid w:val="000935B0"/>
    <w:rsid w:val="0009386F"/>
    <w:rsid w:val="000938A6"/>
    <w:rsid w:val="00093B2F"/>
    <w:rsid w:val="00093F21"/>
    <w:rsid w:val="00094053"/>
    <w:rsid w:val="000944D6"/>
    <w:rsid w:val="000945BD"/>
    <w:rsid w:val="0009499B"/>
    <w:rsid w:val="000949E2"/>
    <w:rsid w:val="00094E55"/>
    <w:rsid w:val="000953FF"/>
    <w:rsid w:val="0009585C"/>
    <w:rsid w:val="00095AD0"/>
    <w:rsid w:val="00095B94"/>
    <w:rsid w:val="00095C4D"/>
    <w:rsid w:val="00095E06"/>
    <w:rsid w:val="00096008"/>
    <w:rsid w:val="0009607B"/>
    <w:rsid w:val="000960F3"/>
    <w:rsid w:val="00096901"/>
    <w:rsid w:val="000969BB"/>
    <w:rsid w:val="00096A63"/>
    <w:rsid w:val="00096D1A"/>
    <w:rsid w:val="00096D26"/>
    <w:rsid w:val="00096DCA"/>
    <w:rsid w:val="00097247"/>
    <w:rsid w:val="0009734E"/>
    <w:rsid w:val="000976F3"/>
    <w:rsid w:val="00097A40"/>
    <w:rsid w:val="00097B0B"/>
    <w:rsid w:val="00097E9A"/>
    <w:rsid w:val="000A01A5"/>
    <w:rsid w:val="000A01AA"/>
    <w:rsid w:val="000A02B6"/>
    <w:rsid w:val="000A0507"/>
    <w:rsid w:val="000A083B"/>
    <w:rsid w:val="000A085F"/>
    <w:rsid w:val="000A0945"/>
    <w:rsid w:val="000A0D66"/>
    <w:rsid w:val="000A0FA9"/>
    <w:rsid w:val="000A1251"/>
    <w:rsid w:val="000A1710"/>
    <w:rsid w:val="000A1876"/>
    <w:rsid w:val="000A1899"/>
    <w:rsid w:val="000A1E64"/>
    <w:rsid w:val="000A219F"/>
    <w:rsid w:val="000A2257"/>
    <w:rsid w:val="000A2267"/>
    <w:rsid w:val="000A243E"/>
    <w:rsid w:val="000A252E"/>
    <w:rsid w:val="000A2589"/>
    <w:rsid w:val="000A2726"/>
    <w:rsid w:val="000A2855"/>
    <w:rsid w:val="000A2A29"/>
    <w:rsid w:val="000A2B94"/>
    <w:rsid w:val="000A2D10"/>
    <w:rsid w:val="000A30D4"/>
    <w:rsid w:val="000A3138"/>
    <w:rsid w:val="000A3236"/>
    <w:rsid w:val="000A3436"/>
    <w:rsid w:val="000A3518"/>
    <w:rsid w:val="000A3931"/>
    <w:rsid w:val="000A39C8"/>
    <w:rsid w:val="000A3A77"/>
    <w:rsid w:val="000A3ADB"/>
    <w:rsid w:val="000A3C64"/>
    <w:rsid w:val="000A3C75"/>
    <w:rsid w:val="000A3F1B"/>
    <w:rsid w:val="000A40A7"/>
    <w:rsid w:val="000A416A"/>
    <w:rsid w:val="000A4209"/>
    <w:rsid w:val="000A4279"/>
    <w:rsid w:val="000A46DD"/>
    <w:rsid w:val="000A4922"/>
    <w:rsid w:val="000A4E81"/>
    <w:rsid w:val="000A5018"/>
    <w:rsid w:val="000A55CB"/>
    <w:rsid w:val="000A58A8"/>
    <w:rsid w:val="000A60D7"/>
    <w:rsid w:val="000A665B"/>
    <w:rsid w:val="000A66AC"/>
    <w:rsid w:val="000A6713"/>
    <w:rsid w:val="000A6883"/>
    <w:rsid w:val="000A6CE4"/>
    <w:rsid w:val="000A6CED"/>
    <w:rsid w:val="000A6E52"/>
    <w:rsid w:val="000A724F"/>
    <w:rsid w:val="000A72CC"/>
    <w:rsid w:val="000A75E0"/>
    <w:rsid w:val="000A7BF2"/>
    <w:rsid w:val="000A7D5E"/>
    <w:rsid w:val="000B093D"/>
    <w:rsid w:val="000B0A8E"/>
    <w:rsid w:val="000B0BE8"/>
    <w:rsid w:val="000B0D20"/>
    <w:rsid w:val="000B0E43"/>
    <w:rsid w:val="000B0FB7"/>
    <w:rsid w:val="000B11DE"/>
    <w:rsid w:val="000B140E"/>
    <w:rsid w:val="000B1688"/>
    <w:rsid w:val="000B17DC"/>
    <w:rsid w:val="000B1881"/>
    <w:rsid w:val="000B1998"/>
    <w:rsid w:val="000B1D39"/>
    <w:rsid w:val="000B1E3C"/>
    <w:rsid w:val="000B22F0"/>
    <w:rsid w:val="000B273E"/>
    <w:rsid w:val="000B2884"/>
    <w:rsid w:val="000B2CB4"/>
    <w:rsid w:val="000B2DB8"/>
    <w:rsid w:val="000B302C"/>
    <w:rsid w:val="000B3281"/>
    <w:rsid w:val="000B3437"/>
    <w:rsid w:val="000B3596"/>
    <w:rsid w:val="000B369F"/>
    <w:rsid w:val="000B3A13"/>
    <w:rsid w:val="000B3A1D"/>
    <w:rsid w:val="000B3A2D"/>
    <w:rsid w:val="000B3A7B"/>
    <w:rsid w:val="000B3C8F"/>
    <w:rsid w:val="000B3EBB"/>
    <w:rsid w:val="000B3F7E"/>
    <w:rsid w:val="000B419E"/>
    <w:rsid w:val="000B419F"/>
    <w:rsid w:val="000B4270"/>
    <w:rsid w:val="000B42B6"/>
    <w:rsid w:val="000B4466"/>
    <w:rsid w:val="000B47A6"/>
    <w:rsid w:val="000B4812"/>
    <w:rsid w:val="000B4AF2"/>
    <w:rsid w:val="000B4C0D"/>
    <w:rsid w:val="000B4C93"/>
    <w:rsid w:val="000B4E6F"/>
    <w:rsid w:val="000B5160"/>
    <w:rsid w:val="000B57F8"/>
    <w:rsid w:val="000B59D8"/>
    <w:rsid w:val="000B59F7"/>
    <w:rsid w:val="000B5C7C"/>
    <w:rsid w:val="000B5ECB"/>
    <w:rsid w:val="000B5F0E"/>
    <w:rsid w:val="000B62B1"/>
    <w:rsid w:val="000B6690"/>
    <w:rsid w:val="000B6759"/>
    <w:rsid w:val="000B69F7"/>
    <w:rsid w:val="000B6B57"/>
    <w:rsid w:val="000B6F5E"/>
    <w:rsid w:val="000B7348"/>
    <w:rsid w:val="000B7357"/>
    <w:rsid w:val="000B7370"/>
    <w:rsid w:val="000B7391"/>
    <w:rsid w:val="000B74A1"/>
    <w:rsid w:val="000B7557"/>
    <w:rsid w:val="000B7768"/>
    <w:rsid w:val="000B7812"/>
    <w:rsid w:val="000B7C26"/>
    <w:rsid w:val="000B7CAF"/>
    <w:rsid w:val="000B7F35"/>
    <w:rsid w:val="000C000E"/>
    <w:rsid w:val="000C0853"/>
    <w:rsid w:val="000C0B15"/>
    <w:rsid w:val="000C0E35"/>
    <w:rsid w:val="000C0E4B"/>
    <w:rsid w:val="000C0E72"/>
    <w:rsid w:val="000C0E8B"/>
    <w:rsid w:val="000C11FB"/>
    <w:rsid w:val="000C1501"/>
    <w:rsid w:val="000C15AA"/>
    <w:rsid w:val="000C15F3"/>
    <w:rsid w:val="000C1687"/>
    <w:rsid w:val="000C1931"/>
    <w:rsid w:val="000C194C"/>
    <w:rsid w:val="000C1977"/>
    <w:rsid w:val="000C198D"/>
    <w:rsid w:val="000C1FCE"/>
    <w:rsid w:val="000C20AA"/>
    <w:rsid w:val="000C2403"/>
    <w:rsid w:val="000C24FE"/>
    <w:rsid w:val="000C2504"/>
    <w:rsid w:val="000C25BD"/>
    <w:rsid w:val="000C26B2"/>
    <w:rsid w:val="000C26E6"/>
    <w:rsid w:val="000C2827"/>
    <w:rsid w:val="000C2B56"/>
    <w:rsid w:val="000C2B99"/>
    <w:rsid w:val="000C2F94"/>
    <w:rsid w:val="000C3691"/>
    <w:rsid w:val="000C38EA"/>
    <w:rsid w:val="000C3CAA"/>
    <w:rsid w:val="000C3D4F"/>
    <w:rsid w:val="000C3E0D"/>
    <w:rsid w:val="000C40DD"/>
    <w:rsid w:val="000C414D"/>
    <w:rsid w:val="000C4211"/>
    <w:rsid w:val="000C4291"/>
    <w:rsid w:val="000C4550"/>
    <w:rsid w:val="000C4853"/>
    <w:rsid w:val="000C49B4"/>
    <w:rsid w:val="000C4A8F"/>
    <w:rsid w:val="000C4D8B"/>
    <w:rsid w:val="000C4E7A"/>
    <w:rsid w:val="000C54D7"/>
    <w:rsid w:val="000C5752"/>
    <w:rsid w:val="000C5AD4"/>
    <w:rsid w:val="000C5CBD"/>
    <w:rsid w:val="000C5CC8"/>
    <w:rsid w:val="000C64AC"/>
    <w:rsid w:val="000C6691"/>
    <w:rsid w:val="000C6C60"/>
    <w:rsid w:val="000C6E2E"/>
    <w:rsid w:val="000C6EAB"/>
    <w:rsid w:val="000C6F07"/>
    <w:rsid w:val="000C701A"/>
    <w:rsid w:val="000C73D7"/>
    <w:rsid w:val="000C7465"/>
    <w:rsid w:val="000C746F"/>
    <w:rsid w:val="000C798E"/>
    <w:rsid w:val="000C7A29"/>
    <w:rsid w:val="000C7A4A"/>
    <w:rsid w:val="000C7A54"/>
    <w:rsid w:val="000C7A87"/>
    <w:rsid w:val="000C7B95"/>
    <w:rsid w:val="000C7CAA"/>
    <w:rsid w:val="000C7DB4"/>
    <w:rsid w:val="000D00BF"/>
    <w:rsid w:val="000D049A"/>
    <w:rsid w:val="000D04DE"/>
    <w:rsid w:val="000D06D9"/>
    <w:rsid w:val="000D07CC"/>
    <w:rsid w:val="000D08B5"/>
    <w:rsid w:val="000D095B"/>
    <w:rsid w:val="000D0E3C"/>
    <w:rsid w:val="000D14FB"/>
    <w:rsid w:val="000D1510"/>
    <w:rsid w:val="000D15A8"/>
    <w:rsid w:val="000D1CC8"/>
    <w:rsid w:val="000D1D8D"/>
    <w:rsid w:val="000D2057"/>
    <w:rsid w:val="000D265C"/>
    <w:rsid w:val="000D2717"/>
    <w:rsid w:val="000D2B81"/>
    <w:rsid w:val="000D2B93"/>
    <w:rsid w:val="000D2E38"/>
    <w:rsid w:val="000D2E75"/>
    <w:rsid w:val="000D3129"/>
    <w:rsid w:val="000D31EC"/>
    <w:rsid w:val="000D3683"/>
    <w:rsid w:val="000D3732"/>
    <w:rsid w:val="000D3BBB"/>
    <w:rsid w:val="000D3E44"/>
    <w:rsid w:val="000D3E52"/>
    <w:rsid w:val="000D4107"/>
    <w:rsid w:val="000D41A0"/>
    <w:rsid w:val="000D43BF"/>
    <w:rsid w:val="000D4518"/>
    <w:rsid w:val="000D4937"/>
    <w:rsid w:val="000D4A14"/>
    <w:rsid w:val="000D4A46"/>
    <w:rsid w:val="000D4BD1"/>
    <w:rsid w:val="000D4D44"/>
    <w:rsid w:val="000D4F59"/>
    <w:rsid w:val="000D515B"/>
    <w:rsid w:val="000D5213"/>
    <w:rsid w:val="000D534D"/>
    <w:rsid w:val="000D5AF3"/>
    <w:rsid w:val="000D5AFB"/>
    <w:rsid w:val="000D5DD8"/>
    <w:rsid w:val="000D60AF"/>
    <w:rsid w:val="000D61C4"/>
    <w:rsid w:val="000D67A0"/>
    <w:rsid w:val="000D6A55"/>
    <w:rsid w:val="000D6AE7"/>
    <w:rsid w:val="000D6CA4"/>
    <w:rsid w:val="000D6D0D"/>
    <w:rsid w:val="000D6D28"/>
    <w:rsid w:val="000D6E59"/>
    <w:rsid w:val="000D7427"/>
    <w:rsid w:val="000D7620"/>
    <w:rsid w:val="000D787D"/>
    <w:rsid w:val="000D7896"/>
    <w:rsid w:val="000D7945"/>
    <w:rsid w:val="000D7C6E"/>
    <w:rsid w:val="000D7DBC"/>
    <w:rsid w:val="000D7DE5"/>
    <w:rsid w:val="000D7FB3"/>
    <w:rsid w:val="000E002D"/>
    <w:rsid w:val="000E0068"/>
    <w:rsid w:val="000E039F"/>
    <w:rsid w:val="000E06D8"/>
    <w:rsid w:val="000E0849"/>
    <w:rsid w:val="000E099E"/>
    <w:rsid w:val="000E0C74"/>
    <w:rsid w:val="000E0F38"/>
    <w:rsid w:val="000E13B6"/>
    <w:rsid w:val="000E1713"/>
    <w:rsid w:val="000E1A58"/>
    <w:rsid w:val="000E1BBB"/>
    <w:rsid w:val="000E1C50"/>
    <w:rsid w:val="000E1ECA"/>
    <w:rsid w:val="000E211E"/>
    <w:rsid w:val="000E2161"/>
    <w:rsid w:val="000E222F"/>
    <w:rsid w:val="000E2236"/>
    <w:rsid w:val="000E240C"/>
    <w:rsid w:val="000E2518"/>
    <w:rsid w:val="000E26E0"/>
    <w:rsid w:val="000E2A0D"/>
    <w:rsid w:val="000E2AFF"/>
    <w:rsid w:val="000E2BA2"/>
    <w:rsid w:val="000E327D"/>
    <w:rsid w:val="000E3342"/>
    <w:rsid w:val="000E3380"/>
    <w:rsid w:val="000E343A"/>
    <w:rsid w:val="000E3602"/>
    <w:rsid w:val="000E37BD"/>
    <w:rsid w:val="000E380E"/>
    <w:rsid w:val="000E3812"/>
    <w:rsid w:val="000E3975"/>
    <w:rsid w:val="000E3B8A"/>
    <w:rsid w:val="000E4029"/>
    <w:rsid w:val="000E410C"/>
    <w:rsid w:val="000E43AA"/>
    <w:rsid w:val="000E498C"/>
    <w:rsid w:val="000E4FC1"/>
    <w:rsid w:val="000E5212"/>
    <w:rsid w:val="000E53FF"/>
    <w:rsid w:val="000E555D"/>
    <w:rsid w:val="000E569E"/>
    <w:rsid w:val="000E5A00"/>
    <w:rsid w:val="000E5AAC"/>
    <w:rsid w:val="000E5C3B"/>
    <w:rsid w:val="000E5F8E"/>
    <w:rsid w:val="000E6292"/>
    <w:rsid w:val="000E6497"/>
    <w:rsid w:val="000E6817"/>
    <w:rsid w:val="000E6832"/>
    <w:rsid w:val="000E6896"/>
    <w:rsid w:val="000E68B0"/>
    <w:rsid w:val="000E6987"/>
    <w:rsid w:val="000E6E6C"/>
    <w:rsid w:val="000E6EA0"/>
    <w:rsid w:val="000E6EE9"/>
    <w:rsid w:val="000E7568"/>
    <w:rsid w:val="000E7761"/>
    <w:rsid w:val="000E7CA2"/>
    <w:rsid w:val="000E7D16"/>
    <w:rsid w:val="000E7D58"/>
    <w:rsid w:val="000F02B2"/>
    <w:rsid w:val="000F037A"/>
    <w:rsid w:val="000F0408"/>
    <w:rsid w:val="000F0629"/>
    <w:rsid w:val="000F0BB9"/>
    <w:rsid w:val="000F0F96"/>
    <w:rsid w:val="000F0FC8"/>
    <w:rsid w:val="000F1774"/>
    <w:rsid w:val="000F1784"/>
    <w:rsid w:val="000F1790"/>
    <w:rsid w:val="000F1846"/>
    <w:rsid w:val="000F188C"/>
    <w:rsid w:val="000F1B9F"/>
    <w:rsid w:val="000F1BF7"/>
    <w:rsid w:val="000F1E7C"/>
    <w:rsid w:val="000F201E"/>
    <w:rsid w:val="000F20E6"/>
    <w:rsid w:val="000F213A"/>
    <w:rsid w:val="000F284D"/>
    <w:rsid w:val="000F29A8"/>
    <w:rsid w:val="000F2D51"/>
    <w:rsid w:val="000F3161"/>
    <w:rsid w:val="000F3541"/>
    <w:rsid w:val="000F3955"/>
    <w:rsid w:val="000F39D5"/>
    <w:rsid w:val="000F3E9B"/>
    <w:rsid w:val="000F405F"/>
    <w:rsid w:val="000F4070"/>
    <w:rsid w:val="000F41A4"/>
    <w:rsid w:val="000F41C8"/>
    <w:rsid w:val="000F433C"/>
    <w:rsid w:val="000F45DC"/>
    <w:rsid w:val="000F469A"/>
    <w:rsid w:val="000F471E"/>
    <w:rsid w:val="000F4C19"/>
    <w:rsid w:val="000F4D70"/>
    <w:rsid w:val="000F4EC3"/>
    <w:rsid w:val="000F508E"/>
    <w:rsid w:val="000F50DB"/>
    <w:rsid w:val="000F514F"/>
    <w:rsid w:val="000F55E5"/>
    <w:rsid w:val="000F5804"/>
    <w:rsid w:val="000F5B44"/>
    <w:rsid w:val="000F5E69"/>
    <w:rsid w:val="000F62B6"/>
    <w:rsid w:val="000F65CD"/>
    <w:rsid w:val="000F67CF"/>
    <w:rsid w:val="000F6978"/>
    <w:rsid w:val="000F6A9E"/>
    <w:rsid w:val="000F6D22"/>
    <w:rsid w:val="000F732B"/>
    <w:rsid w:val="000F7401"/>
    <w:rsid w:val="000F78FC"/>
    <w:rsid w:val="000F7BD0"/>
    <w:rsid w:val="000F7D45"/>
    <w:rsid w:val="000F7F2F"/>
    <w:rsid w:val="0010005A"/>
    <w:rsid w:val="0010011C"/>
    <w:rsid w:val="0010017D"/>
    <w:rsid w:val="0010034A"/>
    <w:rsid w:val="00100487"/>
    <w:rsid w:val="00100583"/>
    <w:rsid w:val="00100AEF"/>
    <w:rsid w:val="00100C9E"/>
    <w:rsid w:val="001017CA"/>
    <w:rsid w:val="001017E2"/>
    <w:rsid w:val="001018B2"/>
    <w:rsid w:val="00101BDB"/>
    <w:rsid w:val="00101BE5"/>
    <w:rsid w:val="00101DDA"/>
    <w:rsid w:val="00101EDC"/>
    <w:rsid w:val="00101F52"/>
    <w:rsid w:val="001020E1"/>
    <w:rsid w:val="00102264"/>
    <w:rsid w:val="00102355"/>
    <w:rsid w:val="00102464"/>
    <w:rsid w:val="00102491"/>
    <w:rsid w:val="00102555"/>
    <w:rsid w:val="0010267D"/>
    <w:rsid w:val="00102F7C"/>
    <w:rsid w:val="001032D6"/>
    <w:rsid w:val="00103394"/>
    <w:rsid w:val="001033C7"/>
    <w:rsid w:val="00103556"/>
    <w:rsid w:val="001035C3"/>
    <w:rsid w:val="001038DD"/>
    <w:rsid w:val="00103C5B"/>
    <w:rsid w:val="00103FCE"/>
    <w:rsid w:val="001040B2"/>
    <w:rsid w:val="0010416A"/>
    <w:rsid w:val="001042E3"/>
    <w:rsid w:val="001042F7"/>
    <w:rsid w:val="0010461A"/>
    <w:rsid w:val="00104919"/>
    <w:rsid w:val="00104923"/>
    <w:rsid w:val="00104C1F"/>
    <w:rsid w:val="00104ED5"/>
    <w:rsid w:val="0010503F"/>
    <w:rsid w:val="0010529F"/>
    <w:rsid w:val="00105A4D"/>
    <w:rsid w:val="00105A8C"/>
    <w:rsid w:val="00105AE4"/>
    <w:rsid w:val="00105B64"/>
    <w:rsid w:val="00106729"/>
    <w:rsid w:val="001067A9"/>
    <w:rsid w:val="00106F96"/>
    <w:rsid w:val="00106FDD"/>
    <w:rsid w:val="00107111"/>
    <w:rsid w:val="001072F6"/>
    <w:rsid w:val="001076CC"/>
    <w:rsid w:val="00110277"/>
    <w:rsid w:val="001103DC"/>
    <w:rsid w:val="00110E17"/>
    <w:rsid w:val="00111070"/>
    <w:rsid w:val="001112E2"/>
    <w:rsid w:val="001114F3"/>
    <w:rsid w:val="001115EE"/>
    <w:rsid w:val="0011196A"/>
    <w:rsid w:val="00111EC9"/>
    <w:rsid w:val="0011203D"/>
    <w:rsid w:val="001121E9"/>
    <w:rsid w:val="0011286A"/>
    <w:rsid w:val="00112A2F"/>
    <w:rsid w:val="00112C1B"/>
    <w:rsid w:val="00112EE1"/>
    <w:rsid w:val="00112F33"/>
    <w:rsid w:val="00112F34"/>
    <w:rsid w:val="00112F60"/>
    <w:rsid w:val="00113008"/>
    <w:rsid w:val="001131F6"/>
    <w:rsid w:val="00113692"/>
    <w:rsid w:val="0011391E"/>
    <w:rsid w:val="001139FF"/>
    <w:rsid w:val="00113CA2"/>
    <w:rsid w:val="001147F5"/>
    <w:rsid w:val="001152B3"/>
    <w:rsid w:val="001155B9"/>
    <w:rsid w:val="001159E4"/>
    <w:rsid w:val="00115BCE"/>
    <w:rsid w:val="00115F13"/>
    <w:rsid w:val="00115F2E"/>
    <w:rsid w:val="00115F99"/>
    <w:rsid w:val="00116049"/>
    <w:rsid w:val="001160EA"/>
    <w:rsid w:val="001161E4"/>
    <w:rsid w:val="0011620E"/>
    <w:rsid w:val="001163A3"/>
    <w:rsid w:val="00116576"/>
    <w:rsid w:val="00116814"/>
    <w:rsid w:val="001168DA"/>
    <w:rsid w:val="00116A71"/>
    <w:rsid w:val="00116EA1"/>
    <w:rsid w:val="00116EFE"/>
    <w:rsid w:val="00117286"/>
    <w:rsid w:val="0011740C"/>
    <w:rsid w:val="001176A9"/>
    <w:rsid w:val="00120022"/>
    <w:rsid w:val="001200D3"/>
    <w:rsid w:val="00120324"/>
    <w:rsid w:val="001205A3"/>
    <w:rsid w:val="00120744"/>
    <w:rsid w:val="00120960"/>
    <w:rsid w:val="00120976"/>
    <w:rsid w:val="00120FF7"/>
    <w:rsid w:val="001210BF"/>
    <w:rsid w:val="00121257"/>
    <w:rsid w:val="0012167D"/>
    <w:rsid w:val="00121A72"/>
    <w:rsid w:val="00121BF9"/>
    <w:rsid w:val="00121C11"/>
    <w:rsid w:val="00121C3C"/>
    <w:rsid w:val="00121D40"/>
    <w:rsid w:val="00122163"/>
    <w:rsid w:val="001221EC"/>
    <w:rsid w:val="001222CD"/>
    <w:rsid w:val="001223D1"/>
    <w:rsid w:val="001225B2"/>
    <w:rsid w:val="00122996"/>
    <w:rsid w:val="00122CD5"/>
    <w:rsid w:val="00122D19"/>
    <w:rsid w:val="00122EA1"/>
    <w:rsid w:val="00122EA4"/>
    <w:rsid w:val="0012342E"/>
    <w:rsid w:val="00123607"/>
    <w:rsid w:val="00123643"/>
    <w:rsid w:val="00123705"/>
    <w:rsid w:val="0012377C"/>
    <w:rsid w:val="00123895"/>
    <w:rsid w:val="001238AB"/>
    <w:rsid w:val="001238E0"/>
    <w:rsid w:val="00123BC0"/>
    <w:rsid w:val="00123CE6"/>
    <w:rsid w:val="00123D26"/>
    <w:rsid w:val="00123F7F"/>
    <w:rsid w:val="00123FCD"/>
    <w:rsid w:val="00124000"/>
    <w:rsid w:val="00124273"/>
    <w:rsid w:val="00124540"/>
    <w:rsid w:val="001245AF"/>
    <w:rsid w:val="00124702"/>
    <w:rsid w:val="00124715"/>
    <w:rsid w:val="00124FF2"/>
    <w:rsid w:val="00125438"/>
    <w:rsid w:val="0012543C"/>
    <w:rsid w:val="0012553D"/>
    <w:rsid w:val="00125768"/>
    <w:rsid w:val="00125777"/>
    <w:rsid w:val="00125A14"/>
    <w:rsid w:val="00125A9E"/>
    <w:rsid w:val="0012652B"/>
    <w:rsid w:val="001265D8"/>
    <w:rsid w:val="001266D4"/>
    <w:rsid w:val="00126714"/>
    <w:rsid w:val="00126E7A"/>
    <w:rsid w:val="00126EE4"/>
    <w:rsid w:val="0012704E"/>
    <w:rsid w:val="0012714C"/>
    <w:rsid w:val="00127269"/>
    <w:rsid w:val="001273CF"/>
    <w:rsid w:val="0012742B"/>
    <w:rsid w:val="00127816"/>
    <w:rsid w:val="00127966"/>
    <w:rsid w:val="00127A3D"/>
    <w:rsid w:val="00127A87"/>
    <w:rsid w:val="00127B22"/>
    <w:rsid w:val="00127BA2"/>
    <w:rsid w:val="00127F51"/>
    <w:rsid w:val="0013030C"/>
    <w:rsid w:val="001303AD"/>
    <w:rsid w:val="0013090B"/>
    <w:rsid w:val="0013091A"/>
    <w:rsid w:val="001309A6"/>
    <w:rsid w:val="00130DBC"/>
    <w:rsid w:val="00130EFD"/>
    <w:rsid w:val="001310CF"/>
    <w:rsid w:val="001312CA"/>
    <w:rsid w:val="0013134B"/>
    <w:rsid w:val="001313E6"/>
    <w:rsid w:val="001315D9"/>
    <w:rsid w:val="0013174F"/>
    <w:rsid w:val="00131A64"/>
    <w:rsid w:val="00131B88"/>
    <w:rsid w:val="0013206A"/>
    <w:rsid w:val="001321C0"/>
    <w:rsid w:val="00132221"/>
    <w:rsid w:val="00132635"/>
    <w:rsid w:val="001327D0"/>
    <w:rsid w:val="00132856"/>
    <w:rsid w:val="00132E95"/>
    <w:rsid w:val="0013317B"/>
    <w:rsid w:val="001332BC"/>
    <w:rsid w:val="00133359"/>
    <w:rsid w:val="0013345D"/>
    <w:rsid w:val="001334C3"/>
    <w:rsid w:val="001336DE"/>
    <w:rsid w:val="00133B51"/>
    <w:rsid w:val="001340C8"/>
    <w:rsid w:val="00134108"/>
    <w:rsid w:val="00134A5D"/>
    <w:rsid w:val="00134C1E"/>
    <w:rsid w:val="00134C50"/>
    <w:rsid w:val="00134D22"/>
    <w:rsid w:val="00134D3C"/>
    <w:rsid w:val="00135022"/>
    <w:rsid w:val="00135040"/>
    <w:rsid w:val="00135846"/>
    <w:rsid w:val="00135954"/>
    <w:rsid w:val="00135AB7"/>
    <w:rsid w:val="00136077"/>
    <w:rsid w:val="0013662A"/>
    <w:rsid w:val="0013665C"/>
    <w:rsid w:val="001368DA"/>
    <w:rsid w:val="00136EA8"/>
    <w:rsid w:val="0013718F"/>
    <w:rsid w:val="001371E4"/>
    <w:rsid w:val="001374A2"/>
    <w:rsid w:val="001375BD"/>
    <w:rsid w:val="001375F1"/>
    <w:rsid w:val="001376B6"/>
    <w:rsid w:val="001378E4"/>
    <w:rsid w:val="00137B5C"/>
    <w:rsid w:val="00137C63"/>
    <w:rsid w:val="00137F15"/>
    <w:rsid w:val="00137F92"/>
    <w:rsid w:val="00137F9A"/>
    <w:rsid w:val="00140146"/>
    <w:rsid w:val="00140508"/>
    <w:rsid w:val="00140795"/>
    <w:rsid w:val="0014082E"/>
    <w:rsid w:val="001409F7"/>
    <w:rsid w:val="00140A85"/>
    <w:rsid w:val="00140B1C"/>
    <w:rsid w:val="00140DF6"/>
    <w:rsid w:val="0014103F"/>
    <w:rsid w:val="00141418"/>
    <w:rsid w:val="00141750"/>
    <w:rsid w:val="0014177D"/>
    <w:rsid w:val="00141875"/>
    <w:rsid w:val="00141917"/>
    <w:rsid w:val="00141981"/>
    <w:rsid w:val="001419A8"/>
    <w:rsid w:val="00141B5B"/>
    <w:rsid w:val="00141EEB"/>
    <w:rsid w:val="00141F53"/>
    <w:rsid w:val="001420CA"/>
    <w:rsid w:val="00142406"/>
    <w:rsid w:val="00142A8E"/>
    <w:rsid w:val="00142D71"/>
    <w:rsid w:val="001431BF"/>
    <w:rsid w:val="0014320E"/>
    <w:rsid w:val="001434BC"/>
    <w:rsid w:val="0014361B"/>
    <w:rsid w:val="001436FC"/>
    <w:rsid w:val="001438E1"/>
    <w:rsid w:val="00143999"/>
    <w:rsid w:val="001439B3"/>
    <w:rsid w:val="00143B0E"/>
    <w:rsid w:val="00143D29"/>
    <w:rsid w:val="00144343"/>
    <w:rsid w:val="0014486A"/>
    <w:rsid w:val="00144C1D"/>
    <w:rsid w:val="00144C2A"/>
    <w:rsid w:val="00145012"/>
    <w:rsid w:val="00145180"/>
    <w:rsid w:val="00145218"/>
    <w:rsid w:val="00145457"/>
    <w:rsid w:val="0014546C"/>
    <w:rsid w:val="001455A3"/>
    <w:rsid w:val="00145DCA"/>
    <w:rsid w:val="00145F1D"/>
    <w:rsid w:val="001462B9"/>
    <w:rsid w:val="001466B3"/>
    <w:rsid w:val="00146984"/>
    <w:rsid w:val="001470B5"/>
    <w:rsid w:val="0014726A"/>
    <w:rsid w:val="001474F6"/>
    <w:rsid w:val="0014764B"/>
    <w:rsid w:val="0014764E"/>
    <w:rsid w:val="00147A1C"/>
    <w:rsid w:val="00147B30"/>
    <w:rsid w:val="001501C2"/>
    <w:rsid w:val="0015028F"/>
    <w:rsid w:val="00150874"/>
    <w:rsid w:val="00150A56"/>
    <w:rsid w:val="00150E48"/>
    <w:rsid w:val="00150E7E"/>
    <w:rsid w:val="00150F3C"/>
    <w:rsid w:val="0015122C"/>
    <w:rsid w:val="0015147B"/>
    <w:rsid w:val="001515D0"/>
    <w:rsid w:val="001516B6"/>
    <w:rsid w:val="00151785"/>
    <w:rsid w:val="0015181F"/>
    <w:rsid w:val="001519DD"/>
    <w:rsid w:val="00151BA8"/>
    <w:rsid w:val="00151D3A"/>
    <w:rsid w:val="001521F2"/>
    <w:rsid w:val="001522E8"/>
    <w:rsid w:val="00152515"/>
    <w:rsid w:val="001528BF"/>
    <w:rsid w:val="00153247"/>
    <w:rsid w:val="00153355"/>
    <w:rsid w:val="00153881"/>
    <w:rsid w:val="001539DF"/>
    <w:rsid w:val="001539EA"/>
    <w:rsid w:val="00153F36"/>
    <w:rsid w:val="00154174"/>
    <w:rsid w:val="00154994"/>
    <w:rsid w:val="00154A65"/>
    <w:rsid w:val="00154A97"/>
    <w:rsid w:val="00154B9E"/>
    <w:rsid w:val="00154CA9"/>
    <w:rsid w:val="00154CC4"/>
    <w:rsid w:val="00154D81"/>
    <w:rsid w:val="00154E41"/>
    <w:rsid w:val="00155116"/>
    <w:rsid w:val="0015553D"/>
    <w:rsid w:val="00155745"/>
    <w:rsid w:val="0015588A"/>
    <w:rsid w:val="00155C57"/>
    <w:rsid w:val="00155D22"/>
    <w:rsid w:val="00155F3C"/>
    <w:rsid w:val="00155FEE"/>
    <w:rsid w:val="00156123"/>
    <w:rsid w:val="00156373"/>
    <w:rsid w:val="001564DA"/>
    <w:rsid w:val="0015652C"/>
    <w:rsid w:val="001566FB"/>
    <w:rsid w:val="0015672C"/>
    <w:rsid w:val="0015711D"/>
    <w:rsid w:val="001571E5"/>
    <w:rsid w:val="001572B6"/>
    <w:rsid w:val="00157775"/>
    <w:rsid w:val="001577FF"/>
    <w:rsid w:val="00157C35"/>
    <w:rsid w:val="00157F3D"/>
    <w:rsid w:val="001602B5"/>
    <w:rsid w:val="00160326"/>
    <w:rsid w:val="001605DF"/>
    <w:rsid w:val="00160D4B"/>
    <w:rsid w:val="001610A3"/>
    <w:rsid w:val="00161417"/>
    <w:rsid w:val="00161739"/>
    <w:rsid w:val="00161851"/>
    <w:rsid w:val="00161913"/>
    <w:rsid w:val="001622AE"/>
    <w:rsid w:val="00162B6D"/>
    <w:rsid w:val="00162C53"/>
    <w:rsid w:val="00162D72"/>
    <w:rsid w:val="00162EF7"/>
    <w:rsid w:val="001630B6"/>
    <w:rsid w:val="001631BE"/>
    <w:rsid w:val="00163D81"/>
    <w:rsid w:val="00163EB1"/>
    <w:rsid w:val="00163FEA"/>
    <w:rsid w:val="001643D1"/>
    <w:rsid w:val="00164543"/>
    <w:rsid w:val="00164913"/>
    <w:rsid w:val="00164972"/>
    <w:rsid w:val="00164A38"/>
    <w:rsid w:val="00164A60"/>
    <w:rsid w:val="00164AB6"/>
    <w:rsid w:val="00164BA7"/>
    <w:rsid w:val="0016501D"/>
    <w:rsid w:val="00165848"/>
    <w:rsid w:val="001658F4"/>
    <w:rsid w:val="0016600B"/>
    <w:rsid w:val="001660F3"/>
    <w:rsid w:val="0016610B"/>
    <w:rsid w:val="0016619F"/>
    <w:rsid w:val="001662FB"/>
    <w:rsid w:val="00166803"/>
    <w:rsid w:val="00166864"/>
    <w:rsid w:val="00166A39"/>
    <w:rsid w:val="00166B23"/>
    <w:rsid w:val="00166C28"/>
    <w:rsid w:val="00166D0F"/>
    <w:rsid w:val="00166EB9"/>
    <w:rsid w:val="001673EB"/>
    <w:rsid w:val="00167594"/>
    <w:rsid w:val="00167727"/>
    <w:rsid w:val="00167749"/>
    <w:rsid w:val="001677CF"/>
    <w:rsid w:val="001679AA"/>
    <w:rsid w:val="00167F58"/>
    <w:rsid w:val="0017036E"/>
    <w:rsid w:val="00170388"/>
    <w:rsid w:val="001705B7"/>
    <w:rsid w:val="00170785"/>
    <w:rsid w:val="00170C1B"/>
    <w:rsid w:val="0017123A"/>
    <w:rsid w:val="00171322"/>
    <w:rsid w:val="001720EE"/>
    <w:rsid w:val="00172166"/>
    <w:rsid w:val="0017278C"/>
    <w:rsid w:val="00172A07"/>
    <w:rsid w:val="00172C45"/>
    <w:rsid w:val="001730EA"/>
    <w:rsid w:val="0017321F"/>
    <w:rsid w:val="001733FF"/>
    <w:rsid w:val="001738CD"/>
    <w:rsid w:val="00173F2D"/>
    <w:rsid w:val="00173F94"/>
    <w:rsid w:val="00173FA5"/>
    <w:rsid w:val="001740FA"/>
    <w:rsid w:val="0017414F"/>
    <w:rsid w:val="001741D1"/>
    <w:rsid w:val="00174358"/>
    <w:rsid w:val="00174638"/>
    <w:rsid w:val="00174953"/>
    <w:rsid w:val="00174F2A"/>
    <w:rsid w:val="00175066"/>
    <w:rsid w:val="001751B4"/>
    <w:rsid w:val="00175270"/>
    <w:rsid w:val="0017536F"/>
    <w:rsid w:val="001753FE"/>
    <w:rsid w:val="0017570F"/>
    <w:rsid w:val="00175876"/>
    <w:rsid w:val="001758C5"/>
    <w:rsid w:val="00175B1C"/>
    <w:rsid w:val="00175F06"/>
    <w:rsid w:val="001760F2"/>
    <w:rsid w:val="00176201"/>
    <w:rsid w:val="001763C7"/>
    <w:rsid w:val="00176698"/>
    <w:rsid w:val="0017669F"/>
    <w:rsid w:val="00176973"/>
    <w:rsid w:val="00176AC2"/>
    <w:rsid w:val="00176B05"/>
    <w:rsid w:val="00176BED"/>
    <w:rsid w:val="00176E56"/>
    <w:rsid w:val="0017742B"/>
    <w:rsid w:val="00177E5C"/>
    <w:rsid w:val="0018016C"/>
    <w:rsid w:val="001801E4"/>
    <w:rsid w:val="00180472"/>
    <w:rsid w:val="001805F4"/>
    <w:rsid w:val="00180712"/>
    <w:rsid w:val="0018086A"/>
    <w:rsid w:val="00180CEE"/>
    <w:rsid w:val="00180E6E"/>
    <w:rsid w:val="00180F1D"/>
    <w:rsid w:val="00181062"/>
    <w:rsid w:val="001811B6"/>
    <w:rsid w:val="001812C8"/>
    <w:rsid w:val="001812CC"/>
    <w:rsid w:val="001815DD"/>
    <w:rsid w:val="00181717"/>
    <w:rsid w:val="001818BD"/>
    <w:rsid w:val="00181924"/>
    <w:rsid w:val="00181A80"/>
    <w:rsid w:val="00182070"/>
    <w:rsid w:val="0018214B"/>
    <w:rsid w:val="0018215C"/>
    <w:rsid w:val="001823D7"/>
    <w:rsid w:val="0018294C"/>
    <w:rsid w:val="001829C1"/>
    <w:rsid w:val="00182A84"/>
    <w:rsid w:val="00182B68"/>
    <w:rsid w:val="00183075"/>
    <w:rsid w:val="001830C9"/>
    <w:rsid w:val="001836FD"/>
    <w:rsid w:val="00183749"/>
    <w:rsid w:val="001839DC"/>
    <w:rsid w:val="00183B00"/>
    <w:rsid w:val="00183BDA"/>
    <w:rsid w:val="00183C4B"/>
    <w:rsid w:val="00183E3B"/>
    <w:rsid w:val="00183EC9"/>
    <w:rsid w:val="00184065"/>
    <w:rsid w:val="0018411A"/>
    <w:rsid w:val="00184589"/>
    <w:rsid w:val="001845C4"/>
    <w:rsid w:val="00184604"/>
    <w:rsid w:val="001846F4"/>
    <w:rsid w:val="0018471E"/>
    <w:rsid w:val="00184798"/>
    <w:rsid w:val="00184C13"/>
    <w:rsid w:val="00184C64"/>
    <w:rsid w:val="00184F18"/>
    <w:rsid w:val="00184F79"/>
    <w:rsid w:val="00185029"/>
    <w:rsid w:val="001850E1"/>
    <w:rsid w:val="0018520E"/>
    <w:rsid w:val="001853AC"/>
    <w:rsid w:val="001854A8"/>
    <w:rsid w:val="00185946"/>
    <w:rsid w:val="00185BE4"/>
    <w:rsid w:val="0018623F"/>
    <w:rsid w:val="00186337"/>
    <w:rsid w:val="0018649E"/>
    <w:rsid w:val="00186702"/>
    <w:rsid w:val="001867E3"/>
    <w:rsid w:val="00186805"/>
    <w:rsid w:val="00186937"/>
    <w:rsid w:val="00186A74"/>
    <w:rsid w:val="00186DEB"/>
    <w:rsid w:val="00186F18"/>
    <w:rsid w:val="00186F59"/>
    <w:rsid w:val="001872C1"/>
    <w:rsid w:val="00187382"/>
    <w:rsid w:val="001873FE"/>
    <w:rsid w:val="0018778B"/>
    <w:rsid w:val="00187830"/>
    <w:rsid w:val="0018795C"/>
    <w:rsid w:val="00187AE2"/>
    <w:rsid w:val="00187CF1"/>
    <w:rsid w:val="0019028F"/>
    <w:rsid w:val="001902AD"/>
    <w:rsid w:val="001903EC"/>
    <w:rsid w:val="001904FC"/>
    <w:rsid w:val="001905C4"/>
    <w:rsid w:val="001906B3"/>
    <w:rsid w:val="0019071E"/>
    <w:rsid w:val="00190C4D"/>
    <w:rsid w:val="00190D33"/>
    <w:rsid w:val="00190EDA"/>
    <w:rsid w:val="0019108F"/>
    <w:rsid w:val="001910DA"/>
    <w:rsid w:val="001912C7"/>
    <w:rsid w:val="00191440"/>
    <w:rsid w:val="0019171D"/>
    <w:rsid w:val="00191874"/>
    <w:rsid w:val="001919F3"/>
    <w:rsid w:val="00191B54"/>
    <w:rsid w:val="00191C02"/>
    <w:rsid w:val="0019206A"/>
    <w:rsid w:val="0019207E"/>
    <w:rsid w:val="00192188"/>
    <w:rsid w:val="0019221E"/>
    <w:rsid w:val="00192521"/>
    <w:rsid w:val="0019278E"/>
    <w:rsid w:val="00192C23"/>
    <w:rsid w:val="00192ECF"/>
    <w:rsid w:val="0019305A"/>
    <w:rsid w:val="0019316A"/>
    <w:rsid w:val="00193288"/>
    <w:rsid w:val="00193640"/>
    <w:rsid w:val="001939B4"/>
    <w:rsid w:val="001939DA"/>
    <w:rsid w:val="00193A1A"/>
    <w:rsid w:val="00193AE3"/>
    <w:rsid w:val="00193C93"/>
    <w:rsid w:val="00193D42"/>
    <w:rsid w:val="00193F01"/>
    <w:rsid w:val="001945BC"/>
    <w:rsid w:val="001946C9"/>
    <w:rsid w:val="001947B1"/>
    <w:rsid w:val="00194949"/>
    <w:rsid w:val="00194990"/>
    <w:rsid w:val="00194B9A"/>
    <w:rsid w:val="00194C3B"/>
    <w:rsid w:val="00194D8D"/>
    <w:rsid w:val="00194E8F"/>
    <w:rsid w:val="0019513D"/>
    <w:rsid w:val="001951E3"/>
    <w:rsid w:val="00195364"/>
    <w:rsid w:val="0019594F"/>
    <w:rsid w:val="00195A96"/>
    <w:rsid w:val="00195F7C"/>
    <w:rsid w:val="0019638B"/>
    <w:rsid w:val="001964B6"/>
    <w:rsid w:val="001964F1"/>
    <w:rsid w:val="00196924"/>
    <w:rsid w:val="00196C29"/>
    <w:rsid w:val="00196CB5"/>
    <w:rsid w:val="00196DC7"/>
    <w:rsid w:val="00196FD3"/>
    <w:rsid w:val="00196FFA"/>
    <w:rsid w:val="00197685"/>
    <w:rsid w:val="001A01E1"/>
    <w:rsid w:val="001A0301"/>
    <w:rsid w:val="001A038B"/>
    <w:rsid w:val="001A0684"/>
    <w:rsid w:val="001A06FB"/>
    <w:rsid w:val="001A0709"/>
    <w:rsid w:val="001A0BEA"/>
    <w:rsid w:val="001A0C85"/>
    <w:rsid w:val="001A0D1C"/>
    <w:rsid w:val="001A1079"/>
    <w:rsid w:val="001A1150"/>
    <w:rsid w:val="001A1480"/>
    <w:rsid w:val="001A1555"/>
    <w:rsid w:val="001A1600"/>
    <w:rsid w:val="001A16F5"/>
    <w:rsid w:val="001A1890"/>
    <w:rsid w:val="001A1B6D"/>
    <w:rsid w:val="001A1C32"/>
    <w:rsid w:val="001A23C1"/>
    <w:rsid w:val="001A2589"/>
    <w:rsid w:val="001A2667"/>
    <w:rsid w:val="001A27D2"/>
    <w:rsid w:val="001A2960"/>
    <w:rsid w:val="001A2A51"/>
    <w:rsid w:val="001A2DBF"/>
    <w:rsid w:val="001A2DD6"/>
    <w:rsid w:val="001A306E"/>
    <w:rsid w:val="001A414C"/>
    <w:rsid w:val="001A41E0"/>
    <w:rsid w:val="001A4306"/>
    <w:rsid w:val="001A432D"/>
    <w:rsid w:val="001A439B"/>
    <w:rsid w:val="001A4576"/>
    <w:rsid w:val="001A47C0"/>
    <w:rsid w:val="001A48CC"/>
    <w:rsid w:val="001A5128"/>
    <w:rsid w:val="001A516D"/>
    <w:rsid w:val="001A531F"/>
    <w:rsid w:val="001A5417"/>
    <w:rsid w:val="001A5464"/>
    <w:rsid w:val="001A5614"/>
    <w:rsid w:val="001A575D"/>
    <w:rsid w:val="001A57B7"/>
    <w:rsid w:val="001A58FF"/>
    <w:rsid w:val="001A5A9F"/>
    <w:rsid w:val="001A5EB9"/>
    <w:rsid w:val="001A5F47"/>
    <w:rsid w:val="001A6013"/>
    <w:rsid w:val="001A61B2"/>
    <w:rsid w:val="001A637E"/>
    <w:rsid w:val="001A650D"/>
    <w:rsid w:val="001A655F"/>
    <w:rsid w:val="001A67E0"/>
    <w:rsid w:val="001A6829"/>
    <w:rsid w:val="001A6978"/>
    <w:rsid w:val="001A6E46"/>
    <w:rsid w:val="001A6F64"/>
    <w:rsid w:val="001A70BD"/>
    <w:rsid w:val="001A71F0"/>
    <w:rsid w:val="001A76C4"/>
    <w:rsid w:val="001A76D2"/>
    <w:rsid w:val="001A79AA"/>
    <w:rsid w:val="001A7B50"/>
    <w:rsid w:val="001A7BAF"/>
    <w:rsid w:val="001B00BA"/>
    <w:rsid w:val="001B0193"/>
    <w:rsid w:val="001B0333"/>
    <w:rsid w:val="001B052C"/>
    <w:rsid w:val="001B0745"/>
    <w:rsid w:val="001B089F"/>
    <w:rsid w:val="001B08BC"/>
    <w:rsid w:val="001B0FED"/>
    <w:rsid w:val="001B1365"/>
    <w:rsid w:val="001B1402"/>
    <w:rsid w:val="001B1527"/>
    <w:rsid w:val="001B16FA"/>
    <w:rsid w:val="001B17AD"/>
    <w:rsid w:val="001B1BB4"/>
    <w:rsid w:val="001B1C81"/>
    <w:rsid w:val="001B1D14"/>
    <w:rsid w:val="001B283A"/>
    <w:rsid w:val="001B2999"/>
    <w:rsid w:val="001B29D0"/>
    <w:rsid w:val="001B2BAE"/>
    <w:rsid w:val="001B2D55"/>
    <w:rsid w:val="001B2D5D"/>
    <w:rsid w:val="001B2F17"/>
    <w:rsid w:val="001B2FEF"/>
    <w:rsid w:val="001B3020"/>
    <w:rsid w:val="001B336D"/>
    <w:rsid w:val="001B37A6"/>
    <w:rsid w:val="001B39BC"/>
    <w:rsid w:val="001B39E5"/>
    <w:rsid w:val="001B3A31"/>
    <w:rsid w:val="001B3B96"/>
    <w:rsid w:val="001B3EA6"/>
    <w:rsid w:val="001B4150"/>
    <w:rsid w:val="001B44F7"/>
    <w:rsid w:val="001B457E"/>
    <w:rsid w:val="001B5128"/>
    <w:rsid w:val="001B51B9"/>
    <w:rsid w:val="001B5467"/>
    <w:rsid w:val="001B581A"/>
    <w:rsid w:val="001B5952"/>
    <w:rsid w:val="001B5C83"/>
    <w:rsid w:val="001B5E5A"/>
    <w:rsid w:val="001B5F6E"/>
    <w:rsid w:val="001B630A"/>
    <w:rsid w:val="001B63A0"/>
    <w:rsid w:val="001B65BF"/>
    <w:rsid w:val="001B6EC9"/>
    <w:rsid w:val="001B6F9A"/>
    <w:rsid w:val="001B70D3"/>
    <w:rsid w:val="001B7286"/>
    <w:rsid w:val="001B7753"/>
    <w:rsid w:val="001B7788"/>
    <w:rsid w:val="001B7A15"/>
    <w:rsid w:val="001B7AD8"/>
    <w:rsid w:val="001B7CC0"/>
    <w:rsid w:val="001B7F15"/>
    <w:rsid w:val="001B7F8F"/>
    <w:rsid w:val="001C0065"/>
    <w:rsid w:val="001C00B3"/>
    <w:rsid w:val="001C03E3"/>
    <w:rsid w:val="001C0460"/>
    <w:rsid w:val="001C0754"/>
    <w:rsid w:val="001C0873"/>
    <w:rsid w:val="001C09E7"/>
    <w:rsid w:val="001C0A70"/>
    <w:rsid w:val="001C0AD2"/>
    <w:rsid w:val="001C0B6E"/>
    <w:rsid w:val="001C0F64"/>
    <w:rsid w:val="001C10D3"/>
    <w:rsid w:val="001C12CB"/>
    <w:rsid w:val="001C1319"/>
    <w:rsid w:val="001C1699"/>
    <w:rsid w:val="001C16D7"/>
    <w:rsid w:val="001C1A5A"/>
    <w:rsid w:val="001C2A1B"/>
    <w:rsid w:val="001C2AC9"/>
    <w:rsid w:val="001C2C28"/>
    <w:rsid w:val="001C2CD8"/>
    <w:rsid w:val="001C2EE2"/>
    <w:rsid w:val="001C321A"/>
    <w:rsid w:val="001C377D"/>
    <w:rsid w:val="001C3C6A"/>
    <w:rsid w:val="001C3FB1"/>
    <w:rsid w:val="001C4464"/>
    <w:rsid w:val="001C450D"/>
    <w:rsid w:val="001C49B0"/>
    <w:rsid w:val="001C4F29"/>
    <w:rsid w:val="001C506A"/>
    <w:rsid w:val="001C50A0"/>
    <w:rsid w:val="001C5473"/>
    <w:rsid w:val="001C571B"/>
    <w:rsid w:val="001C594D"/>
    <w:rsid w:val="001C5C7D"/>
    <w:rsid w:val="001C5E0C"/>
    <w:rsid w:val="001C5FD8"/>
    <w:rsid w:val="001C6093"/>
    <w:rsid w:val="001C60E3"/>
    <w:rsid w:val="001C64D1"/>
    <w:rsid w:val="001C64DF"/>
    <w:rsid w:val="001C64FA"/>
    <w:rsid w:val="001C6599"/>
    <w:rsid w:val="001C6693"/>
    <w:rsid w:val="001C6AA5"/>
    <w:rsid w:val="001C6C02"/>
    <w:rsid w:val="001C6CD3"/>
    <w:rsid w:val="001C6F9A"/>
    <w:rsid w:val="001C6FB9"/>
    <w:rsid w:val="001C72C3"/>
    <w:rsid w:val="001C7476"/>
    <w:rsid w:val="001C74AB"/>
    <w:rsid w:val="001C75CB"/>
    <w:rsid w:val="001C77B4"/>
    <w:rsid w:val="001C781B"/>
    <w:rsid w:val="001C7913"/>
    <w:rsid w:val="001C7B63"/>
    <w:rsid w:val="001C7B9F"/>
    <w:rsid w:val="001C7FA4"/>
    <w:rsid w:val="001D01BA"/>
    <w:rsid w:val="001D039E"/>
    <w:rsid w:val="001D03B5"/>
    <w:rsid w:val="001D03BB"/>
    <w:rsid w:val="001D0850"/>
    <w:rsid w:val="001D09F3"/>
    <w:rsid w:val="001D0ABA"/>
    <w:rsid w:val="001D0B6D"/>
    <w:rsid w:val="001D0B78"/>
    <w:rsid w:val="001D0EDD"/>
    <w:rsid w:val="001D1369"/>
    <w:rsid w:val="001D1379"/>
    <w:rsid w:val="001D1403"/>
    <w:rsid w:val="001D14F7"/>
    <w:rsid w:val="001D15D1"/>
    <w:rsid w:val="001D17B3"/>
    <w:rsid w:val="001D190C"/>
    <w:rsid w:val="001D1A19"/>
    <w:rsid w:val="001D20DB"/>
    <w:rsid w:val="001D20DC"/>
    <w:rsid w:val="001D24DF"/>
    <w:rsid w:val="001D2558"/>
    <w:rsid w:val="001D29E9"/>
    <w:rsid w:val="001D2B90"/>
    <w:rsid w:val="001D2BB9"/>
    <w:rsid w:val="001D2EBF"/>
    <w:rsid w:val="001D3727"/>
    <w:rsid w:val="001D375C"/>
    <w:rsid w:val="001D3796"/>
    <w:rsid w:val="001D3B7A"/>
    <w:rsid w:val="001D3BBF"/>
    <w:rsid w:val="001D3C2E"/>
    <w:rsid w:val="001D3D3E"/>
    <w:rsid w:val="001D3F04"/>
    <w:rsid w:val="001D4490"/>
    <w:rsid w:val="001D44F8"/>
    <w:rsid w:val="001D48AA"/>
    <w:rsid w:val="001D49A7"/>
    <w:rsid w:val="001D5417"/>
    <w:rsid w:val="001D56B1"/>
    <w:rsid w:val="001D56B6"/>
    <w:rsid w:val="001D5AEB"/>
    <w:rsid w:val="001D5B39"/>
    <w:rsid w:val="001D5F61"/>
    <w:rsid w:val="001D601D"/>
    <w:rsid w:val="001D6487"/>
    <w:rsid w:val="001D66FD"/>
    <w:rsid w:val="001D67F7"/>
    <w:rsid w:val="001D6B9C"/>
    <w:rsid w:val="001D6FA4"/>
    <w:rsid w:val="001D74DF"/>
    <w:rsid w:val="001D7583"/>
    <w:rsid w:val="001D75DB"/>
    <w:rsid w:val="001D77F6"/>
    <w:rsid w:val="001D7B3F"/>
    <w:rsid w:val="001D7EFF"/>
    <w:rsid w:val="001E0195"/>
    <w:rsid w:val="001E023C"/>
    <w:rsid w:val="001E0318"/>
    <w:rsid w:val="001E0381"/>
    <w:rsid w:val="001E0573"/>
    <w:rsid w:val="001E05AE"/>
    <w:rsid w:val="001E05E9"/>
    <w:rsid w:val="001E066B"/>
    <w:rsid w:val="001E095B"/>
    <w:rsid w:val="001E0E9B"/>
    <w:rsid w:val="001E0F6E"/>
    <w:rsid w:val="001E103E"/>
    <w:rsid w:val="001E1153"/>
    <w:rsid w:val="001E162A"/>
    <w:rsid w:val="001E1929"/>
    <w:rsid w:val="001E1956"/>
    <w:rsid w:val="001E19CD"/>
    <w:rsid w:val="001E1A39"/>
    <w:rsid w:val="001E1AF0"/>
    <w:rsid w:val="001E1C58"/>
    <w:rsid w:val="001E1D43"/>
    <w:rsid w:val="001E2060"/>
    <w:rsid w:val="001E2472"/>
    <w:rsid w:val="001E260A"/>
    <w:rsid w:val="001E268D"/>
    <w:rsid w:val="001E27B0"/>
    <w:rsid w:val="001E2F2E"/>
    <w:rsid w:val="001E3244"/>
    <w:rsid w:val="001E3321"/>
    <w:rsid w:val="001E33DC"/>
    <w:rsid w:val="001E372B"/>
    <w:rsid w:val="001E37A6"/>
    <w:rsid w:val="001E3889"/>
    <w:rsid w:val="001E3A73"/>
    <w:rsid w:val="001E3F4C"/>
    <w:rsid w:val="001E42E8"/>
    <w:rsid w:val="001E46B1"/>
    <w:rsid w:val="001E4EC9"/>
    <w:rsid w:val="001E4EE7"/>
    <w:rsid w:val="001E4F3F"/>
    <w:rsid w:val="001E4FB7"/>
    <w:rsid w:val="001E509F"/>
    <w:rsid w:val="001E545E"/>
    <w:rsid w:val="001E551E"/>
    <w:rsid w:val="001E55E9"/>
    <w:rsid w:val="001E5B49"/>
    <w:rsid w:val="001E5C33"/>
    <w:rsid w:val="001E5DBF"/>
    <w:rsid w:val="001E5E6E"/>
    <w:rsid w:val="001E5ED5"/>
    <w:rsid w:val="001E6053"/>
    <w:rsid w:val="001E618B"/>
    <w:rsid w:val="001E68FB"/>
    <w:rsid w:val="001E6970"/>
    <w:rsid w:val="001E6A2C"/>
    <w:rsid w:val="001E6AC6"/>
    <w:rsid w:val="001E6FA6"/>
    <w:rsid w:val="001E7632"/>
    <w:rsid w:val="001E7841"/>
    <w:rsid w:val="001E7B1F"/>
    <w:rsid w:val="001E7E9F"/>
    <w:rsid w:val="001F0169"/>
    <w:rsid w:val="001F01AB"/>
    <w:rsid w:val="001F02EE"/>
    <w:rsid w:val="001F07FF"/>
    <w:rsid w:val="001F0880"/>
    <w:rsid w:val="001F0C48"/>
    <w:rsid w:val="001F0C61"/>
    <w:rsid w:val="001F0D5A"/>
    <w:rsid w:val="001F12B5"/>
    <w:rsid w:val="001F17EA"/>
    <w:rsid w:val="001F1A91"/>
    <w:rsid w:val="001F1BF2"/>
    <w:rsid w:val="001F1D11"/>
    <w:rsid w:val="001F2254"/>
    <w:rsid w:val="001F2263"/>
    <w:rsid w:val="001F2508"/>
    <w:rsid w:val="001F25A8"/>
    <w:rsid w:val="001F274E"/>
    <w:rsid w:val="001F2C44"/>
    <w:rsid w:val="001F2DEC"/>
    <w:rsid w:val="001F372F"/>
    <w:rsid w:val="001F3849"/>
    <w:rsid w:val="001F3993"/>
    <w:rsid w:val="001F3AB2"/>
    <w:rsid w:val="001F3AE5"/>
    <w:rsid w:val="001F3B78"/>
    <w:rsid w:val="001F4347"/>
    <w:rsid w:val="001F4437"/>
    <w:rsid w:val="001F4503"/>
    <w:rsid w:val="001F4886"/>
    <w:rsid w:val="001F4B51"/>
    <w:rsid w:val="001F4C8D"/>
    <w:rsid w:val="001F4CE9"/>
    <w:rsid w:val="001F4DC6"/>
    <w:rsid w:val="001F4E32"/>
    <w:rsid w:val="001F510B"/>
    <w:rsid w:val="001F5BCB"/>
    <w:rsid w:val="001F5EFC"/>
    <w:rsid w:val="001F622C"/>
    <w:rsid w:val="001F6775"/>
    <w:rsid w:val="001F67F8"/>
    <w:rsid w:val="001F6890"/>
    <w:rsid w:val="001F69B1"/>
    <w:rsid w:val="001F6CF2"/>
    <w:rsid w:val="001F75FB"/>
    <w:rsid w:val="001F78EA"/>
    <w:rsid w:val="001F7C85"/>
    <w:rsid w:val="001F7D8A"/>
    <w:rsid w:val="001F7E52"/>
    <w:rsid w:val="0020006C"/>
    <w:rsid w:val="00200136"/>
    <w:rsid w:val="0020014C"/>
    <w:rsid w:val="002002C8"/>
    <w:rsid w:val="00200353"/>
    <w:rsid w:val="00200373"/>
    <w:rsid w:val="00200566"/>
    <w:rsid w:val="0020061D"/>
    <w:rsid w:val="002008C4"/>
    <w:rsid w:val="00200C53"/>
    <w:rsid w:val="00200E35"/>
    <w:rsid w:val="00200F70"/>
    <w:rsid w:val="00200FD2"/>
    <w:rsid w:val="00201159"/>
    <w:rsid w:val="00201456"/>
    <w:rsid w:val="002014A9"/>
    <w:rsid w:val="00201947"/>
    <w:rsid w:val="00201BE0"/>
    <w:rsid w:val="00201C5A"/>
    <w:rsid w:val="00201FBD"/>
    <w:rsid w:val="00202021"/>
    <w:rsid w:val="002020BA"/>
    <w:rsid w:val="002020D7"/>
    <w:rsid w:val="00202147"/>
    <w:rsid w:val="00202495"/>
    <w:rsid w:val="002027EF"/>
    <w:rsid w:val="00202838"/>
    <w:rsid w:val="00202EC2"/>
    <w:rsid w:val="002030D4"/>
    <w:rsid w:val="00203257"/>
    <w:rsid w:val="0020333A"/>
    <w:rsid w:val="00203393"/>
    <w:rsid w:val="002033ED"/>
    <w:rsid w:val="00203411"/>
    <w:rsid w:val="002035DA"/>
    <w:rsid w:val="002037C0"/>
    <w:rsid w:val="002038A7"/>
    <w:rsid w:val="00203EDC"/>
    <w:rsid w:val="00204625"/>
    <w:rsid w:val="00204B4C"/>
    <w:rsid w:val="00204BA4"/>
    <w:rsid w:val="00204C76"/>
    <w:rsid w:val="00204DDF"/>
    <w:rsid w:val="002058A5"/>
    <w:rsid w:val="002058BA"/>
    <w:rsid w:val="0020597E"/>
    <w:rsid w:val="00205A09"/>
    <w:rsid w:val="00205B7C"/>
    <w:rsid w:val="00205E80"/>
    <w:rsid w:val="00205F6C"/>
    <w:rsid w:val="0020613B"/>
    <w:rsid w:val="0020637F"/>
    <w:rsid w:val="00206447"/>
    <w:rsid w:val="00206515"/>
    <w:rsid w:val="00206606"/>
    <w:rsid w:val="00206896"/>
    <w:rsid w:val="00206916"/>
    <w:rsid w:val="002072D4"/>
    <w:rsid w:val="00207351"/>
    <w:rsid w:val="00207E7D"/>
    <w:rsid w:val="00207EE3"/>
    <w:rsid w:val="00207FD0"/>
    <w:rsid w:val="00210036"/>
    <w:rsid w:val="0021041C"/>
    <w:rsid w:val="00210523"/>
    <w:rsid w:val="00210B1B"/>
    <w:rsid w:val="00211016"/>
    <w:rsid w:val="00211078"/>
    <w:rsid w:val="002114FB"/>
    <w:rsid w:val="0021173E"/>
    <w:rsid w:val="00211773"/>
    <w:rsid w:val="00211AB7"/>
    <w:rsid w:val="00211D68"/>
    <w:rsid w:val="00211D6C"/>
    <w:rsid w:val="002120AB"/>
    <w:rsid w:val="00212180"/>
    <w:rsid w:val="002122D2"/>
    <w:rsid w:val="0021240F"/>
    <w:rsid w:val="0021242A"/>
    <w:rsid w:val="00212488"/>
    <w:rsid w:val="0021263B"/>
    <w:rsid w:val="00212852"/>
    <w:rsid w:val="00212A16"/>
    <w:rsid w:val="00212D8F"/>
    <w:rsid w:val="00212FE8"/>
    <w:rsid w:val="00213067"/>
    <w:rsid w:val="002132D5"/>
    <w:rsid w:val="0021334E"/>
    <w:rsid w:val="002133CE"/>
    <w:rsid w:val="00213418"/>
    <w:rsid w:val="00213919"/>
    <w:rsid w:val="00213BCD"/>
    <w:rsid w:val="00213D82"/>
    <w:rsid w:val="00213DF0"/>
    <w:rsid w:val="00213FE8"/>
    <w:rsid w:val="0021423F"/>
    <w:rsid w:val="00214511"/>
    <w:rsid w:val="00214617"/>
    <w:rsid w:val="002148E3"/>
    <w:rsid w:val="00214C04"/>
    <w:rsid w:val="00214D76"/>
    <w:rsid w:val="00214EA6"/>
    <w:rsid w:val="00214F1C"/>
    <w:rsid w:val="00214FAC"/>
    <w:rsid w:val="00215086"/>
    <w:rsid w:val="002151B6"/>
    <w:rsid w:val="00215406"/>
    <w:rsid w:val="002154CC"/>
    <w:rsid w:val="002154F3"/>
    <w:rsid w:val="00215547"/>
    <w:rsid w:val="00215780"/>
    <w:rsid w:val="00215B09"/>
    <w:rsid w:val="0021608A"/>
    <w:rsid w:val="00216223"/>
    <w:rsid w:val="002162B2"/>
    <w:rsid w:val="002162B4"/>
    <w:rsid w:val="0021644E"/>
    <w:rsid w:val="00216610"/>
    <w:rsid w:val="002166C3"/>
    <w:rsid w:val="00216753"/>
    <w:rsid w:val="00216A02"/>
    <w:rsid w:val="00216A8F"/>
    <w:rsid w:val="00216B65"/>
    <w:rsid w:val="00216BAF"/>
    <w:rsid w:val="0021726F"/>
    <w:rsid w:val="002174C6"/>
    <w:rsid w:val="00217731"/>
    <w:rsid w:val="0021788C"/>
    <w:rsid w:val="002178A1"/>
    <w:rsid w:val="00217BB0"/>
    <w:rsid w:val="00217E0A"/>
    <w:rsid w:val="0022036C"/>
    <w:rsid w:val="0022048A"/>
    <w:rsid w:val="0022049A"/>
    <w:rsid w:val="002204A7"/>
    <w:rsid w:val="00220560"/>
    <w:rsid w:val="002207BD"/>
    <w:rsid w:val="002207FB"/>
    <w:rsid w:val="0022081E"/>
    <w:rsid w:val="00220A84"/>
    <w:rsid w:val="00220D87"/>
    <w:rsid w:val="00221181"/>
    <w:rsid w:val="0022118F"/>
    <w:rsid w:val="002211FB"/>
    <w:rsid w:val="0022131F"/>
    <w:rsid w:val="00221347"/>
    <w:rsid w:val="0022141B"/>
    <w:rsid w:val="00221603"/>
    <w:rsid w:val="0022182E"/>
    <w:rsid w:val="002218B6"/>
    <w:rsid w:val="00221E11"/>
    <w:rsid w:val="00222148"/>
    <w:rsid w:val="00222414"/>
    <w:rsid w:val="002224E8"/>
    <w:rsid w:val="00222BF2"/>
    <w:rsid w:val="00222C94"/>
    <w:rsid w:val="00222CC0"/>
    <w:rsid w:val="00222EE1"/>
    <w:rsid w:val="002232BB"/>
    <w:rsid w:val="0022381B"/>
    <w:rsid w:val="002239DF"/>
    <w:rsid w:val="00223EBC"/>
    <w:rsid w:val="0022431B"/>
    <w:rsid w:val="00224355"/>
    <w:rsid w:val="002244FC"/>
    <w:rsid w:val="00224798"/>
    <w:rsid w:val="0022493F"/>
    <w:rsid w:val="00224AE0"/>
    <w:rsid w:val="00224E23"/>
    <w:rsid w:val="00224E3C"/>
    <w:rsid w:val="00224F01"/>
    <w:rsid w:val="00224F73"/>
    <w:rsid w:val="002251C1"/>
    <w:rsid w:val="00225411"/>
    <w:rsid w:val="00225505"/>
    <w:rsid w:val="002256C8"/>
    <w:rsid w:val="0022590E"/>
    <w:rsid w:val="00225B02"/>
    <w:rsid w:val="00225B42"/>
    <w:rsid w:val="0022625C"/>
    <w:rsid w:val="002262FF"/>
    <w:rsid w:val="002266CB"/>
    <w:rsid w:val="00226A7B"/>
    <w:rsid w:val="00226AA0"/>
    <w:rsid w:val="00226C33"/>
    <w:rsid w:val="00226E76"/>
    <w:rsid w:val="00226F86"/>
    <w:rsid w:val="002270AC"/>
    <w:rsid w:val="0022725C"/>
    <w:rsid w:val="00227349"/>
    <w:rsid w:val="002277B0"/>
    <w:rsid w:val="00227B04"/>
    <w:rsid w:val="00227EB2"/>
    <w:rsid w:val="00230424"/>
    <w:rsid w:val="0023076B"/>
    <w:rsid w:val="00230CAB"/>
    <w:rsid w:val="00230CD7"/>
    <w:rsid w:val="00230D7A"/>
    <w:rsid w:val="00230EE9"/>
    <w:rsid w:val="00230FF1"/>
    <w:rsid w:val="00231367"/>
    <w:rsid w:val="0023139C"/>
    <w:rsid w:val="002314A2"/>
    <w:rsid w:val="002314CC"/>
    <w:rsid w:val="0023179B"/>
    <w:rsid w:val="002318B4"/>
    <w:rsid w:val="00231B63"/>
    <w:rsid w:val="00231C33"/>
    <w:rsid w:val="00231ED5"/>
    <w:rsid w:val="002322FF"/>
    <w:rsid w:val="00232598"/>
    <w:rsid w:val="002327A4"/>
    <w:rsid w:val="00232852"/>
    <w:rsid w:val="00232A77"/>
    <w:rsid w:val="002332C7"/>
    <w:rsid w:val="00233562"/>
    <w:rsid w:val="002337A4"/>
    <w:rsid w:val="00233CF5"/>
    <w:rsid w:val="00233FA3"/>
    <w:rsid w:val="0023434A"/>
    <w:rsid w:val="0023447B"/>
    <w:rsid w:val="0023466B"/>
    <w:rsid w:val="002347D1"/>
    <w:rsid w:val="002347F9"/>
    <w:rsid w:val="002349BB"/>
    <w:rsid w:val="00234A61"/>
    <w:rsid w:val="00234C8C"/>
    <w:rsid w:val="00234EBE"/>
    <w:rsid w:val="00235164"/>
    <w:rsid w:val="00235263"/>
    <w:rsid w:val="0023533E"/>
    <w:rsid w:val="002355C4"/>
    <w:rsid w:val="002356F7"/>
    <w:rsid w:val="00235BD8"/>
    <w:rsid w:val="00235CCC"/>
    <w:rsid w:val="00235E63"/>
    <w:rsid w:val="00235FFC"/>
    <w:rsid w:val="0023603C"/>
    <w:rsid w:val="002364A5"/>
    <w:rsid w:val="00236519"/>
    <w:rsid w:val="0023661B"/>
    <w:rsid w:val="00236C11"/>
    <w:rsid w:val="00236DA2"/>
    <w:rsid w:val="00237018"/>
    <w:rsid w:val="0023722F"/>
    <w:rsid w:val="002374A8"/>
    <w:rsid w:val="00237629"/>
    <w:rsid w:val="00237651"/>
    <w:rsid w:val="00237667"/>
    <w:rsid w:val="00237C84"/>
    <w:rsid w:val="00237DA8"/>
    <w:rsid w:val="00237EC2"/>
    <w:rsid w:val="00240719"/>
    <w:rsid w:val="0024073E"/>
    <w:rsid w:val="00240921"/>
    <w:rsid w:val="00240CE6"/>
    <w:rsid w:val="00240D38"/>
    <w:rsid w:val="00240E64"/>
    <w:rsid w:val="00240FE6"/>
    <w:rsid w:val="002415A6"/>
    <w:rsid w:val="00241736"/>
    <w:rsid w:val="00241A4B"/>
    <w:rsid w:val="00241C8E"/>
    <w:rsid w:val="0024240D"/>
    <w:rsid w:val="002426CD"/>
    <w:rsid w:val="002427C6"/>
    <w:rsid w:val="00242820"/>
    <w:rsid w:val="00242A20"/>
    <w:rsid w:val="00242A97"/>
    <w:rsid w:val="00242B13"/>
    <w:rsid w:val="00242E3E"/>
    <w:rsid w:val="00242F12"/>
    <w:rsid w:val="00243636"/>
    <w:rsid w:val="0024364C"/>
    <w:rsid w:val="0024399A"/>
    <w:rsid w:val="00243A9B"/>
    <w:rsid w:val="00243B51"/>
    <w:rsid w:val="00243BE8"/>
    <w:rsid w:val="00243F8B"/>
    <w:rsid w:val="002441AB"/>
    <w:rsid w:val="0024428E"/>
    <w:rsid w:val="0024442C"/>
    <w:rsid w:val="0024475E"/>
    <w:rsid w:val="002447D8"/>
    <w:rsid w:val="00244862"/>
    <w:rsid w:val="0024516D"/>
    <w:rsid w:val="002451CE"/>
    <w:rsid w:val="00245259"/>
    <w:rsid w:val="00245339"/>
    <w:rsid w:val="00245461"/>
    <w:rsid w:val="0024549A"/>
    <w:rsid w:val="00245575"/>
    <w:rsid w:val="0024581C"/>
    <w:rsid w:val="00245C4C"/>
    <w:rsid w:val="00245CB2"/>
    <w:rsid w:val="00245F95"/>
    <w:rsid w:val="0024611C"/>
    <w:rsid w:val="00246264"/>
    <w:rsid w:val="00246596"/>
    <w:rsid w:val="00246676"/>
    <w:rsid w:val="00246768"/>
    <w:rsid w:val="00246BCE"/>
    <w:rsid w:val="00246F66"/>
    <w:rsid w:val="00247047"/>
    <w:rsid w:val="00247261"/>
    <w:rsid w:val="00247377"/>
    <w:rsid w:val="002474F0"/>
    <w:rsid w:val="00247568"/>
    <w:rsid w:val="002476A5"/>
    <w:rsid w:val="00247C45"/>
    <w:rsid w:val="00247D22"/>
    <w:rsid w:val="00247E4D"/>
    <w:rsid w:val="00247F9C"/>
    <w:rsid w:val="00247FE7"/>
    <w:rsid w:val="00250DAC"/>
    <w:rsid w:val="0025173C"/>
    <w:rsid w:val="00251832"/>
    <w:rsid w:val="002518DE"/>
    <w:rsid w:val="002518E1"/>
    <w:rsid w:val="00251A56"/>
    <w:rsid w:val="00251BE4"/>
    <w:rsid w:val="00251FF0"/>
    <w:rsid w:val="002522FF"/>
    <w:rsid w:val="002524C8"/>
    <w:rsid w:val="00252540"/>
    <w:rsid w:val="00252AA1"/>
    <w:rsid w:val="00253028"/>
    <w:rsid w:val="0025305E"/>
    <w:rsid w:val="00253086"/>
    <w:rsid w:val="00253855"/>
    <w:rsid w:val="00253ADB"/>
    <w:rsid w:val="00253C2A"/>
    <w:rsid w:val="002540A0"/>
    <w:rsid w:val="00254185"/>
    <w:rsid w:val="002541F3"/>
    <w:rsid w:val="002542C4"/>
    <w:rsid w:val="002542FD"/>
    <w:rsid w:val="00254440"/>
    <w:rsid w:val="00254613"/>
    <w:rsid w:val="00254643"/>
    <w:rsid w:val="00254656"/>
    <w:rsid w:val="002548C4"/>
    <w:rsid w:val="00254929"/>
    <w:rsid w:val="002549F4"/>
    <w:rsid w:val="00254A00"/>
    <w:rsid w:val="00254D43"/>
    <w:rsid w:val="00254ED7"/>
    <w:rsid w:val="00254FE6"/>
    <w:rsid w:val="002551DC"/>
    <w:rsid w:val="002552A3"/>
    <w:rsid w:val="0025552E"/>
    <w:rsid w:val="00255794"/>
    <w:rsid w:val="00255A10"/>
    <w:rsid w:val="00255ADF"/>
    <w:rsid w:val="00255B3A"/>
    <w:rsid w:val="00255E4F"/>
    <w:rsid w:val="00255FB8"/>
    <w:rsid w:val="00256045"/>
    <w:rsid w:val="002560DC"/>
    <w:rsid w:val="00256398"/>
    <w:rsid w:val="002568F4"/>
    <w:rsid w:val="00256CDA"/>
    <w:rsid w:val="00256CFE"/>
    <w:rsid w:val="00256E0E"/>
    <w:rsid w:val="00256FD2"/>
    <w:rsid w:val="002571CC"/>
    <w:rsid w:val="002575F2"/>
    <w:rsid w:val="00257871"/>
    <w:rsid w:val="00257A5F"/>
    <w:rsid w:val="00257A77"/>
    <w:rsid w:val="00257B49"/>
    <w:rsid w:val="00257D09"/>
    <w:rsid w:val="00260050"/>
    <w:rsid w:val="002600DF"/>
    <w:rsid w:val="00260106"/>
    <w:rsid w:val="00260382"/>
    <w:rsid w:val="002603FE"/>
    <w:rsid w:val="00260617"/>
    <w:rsid w:val="00260743"/>
    <w:rsid w:val="00260846"/>
    <w:rsid w:val="0026088A"/>
    <w:rsid w:val="002609E4"/>
    <w:rsid w:val="00260ADA"/>
    <w:rsid w:val="00260D95"/>
    <w:rsid w:val="00260F25"/>
    <w:rsid w:val="00261223"/>
    <w:rsid w:val="002612D4"/>
    <w:rsid w:val="002617A1"/>
    <w:rsid w:val="00261887"/>
    <w:rsid w:val="002619F0"/>
    <w:rsid w:val="00261A21"/>
    <w:rsid w:val="00261A56"/>
    <w:rsid w:val="00261A60"/>
    <w:rsid w:val="00261D3F"/>
    <w:rsid w:val="00262298"/>
    <w:rsid w:val="00262386"/>
    <w:rsid w:val="00262403"/>
    <w:rsid w:val="002624E3"/>
    <w:rsid w:val="002626D3"/>
    <w:rsid w:val="00263159"/>
    <w:rsid w:val="00263161"/>
    <w:rsid w:val="002632EE"/>
    <w:rsid w:val="0026349A"/>
    <w:rsid w:val="0026357C"/>
    <w:rsid w:val="002635AB"/>
    <w:rsid w:val="00263B23"/>
    <w:rsid w:val="00264218"/>
    <w:rsid w:val="00264290"/>
    <w:rsid w:val="002646BB"/>
    <w:rsid w:val="0026492A"/>
    <w:rsid w:val="0026492D"/>
    <w:rsid w:val="00264E47"/>
    <w:rsid w:val="00265191"/>
    <w:rsid w:val="002652B1"/>
    <w:rsid w:val="002654A2"/>
    <w:rsid w:val="0026578E"/>
    <w:rsid w:val="002657A4"/>
    <w:rsid w:val="00265878"/>
    <w:rsid w:val="00265D90"/>
    <w:rsid w:val="00265EA8"/>
    <w:rsid w:val="00265F75"/>
    <w:rsid w:val="00266201"/>
    <w:rsid w:val="002662DF"/>
    <w:rsid w:val="002663B1"/>
    <w:rsid w:val="00266486"/>
    <w:rsid w:val="002664F7"/>
    <w:rsid w:val="0026675A"/>
    <w:rsid w:val="002674B8"/>
    <w:rsid w:val="002675EE"/>
    <w:rsid w:val="00267720"/>
    <w:rsid w:val="0026775F"/>
    <w:rsid w:val="00267921"/>
    <w:rsid w:val="0027035F"/>
    <w:rsid w:val="0027066E"/>
    <w:rsid w:val="00270740"/>
    <w:rsid w:val="00270EA9"/>
    <w:rsid w:val="00270F68"/>
    <w:rsid w:val="00271050"/>
    <w:rsid w:val="002710FE"/>
    <w:rsid w:val="002711AC"/>
    <w:rsid w:val="00271202"/>
    <w:rsid w:val="002713B5"/>
    <w:rsid w:val="00271539"/>
    <w:rsid w:val="00271545"/>
    <w:rsid w:val="00271B9E"/>
    <w:rsid w:val="00271D00"/>
    <w:rsid w:val="00271D36"/>
    <w:rsid w:val="00271F02"/>
    <w:rsid w:val="00271F2B"/>
    <w:rsid w:val="0027204A"/>
    <w:rsid w:val="002720D1"/>
    <w:rsid w:val="00272340"/>
    <w:rsid w:val="00272C43"/>
    <w:rsid w:val="002730AC"/>
    <w:rsid w:val="002731EC"/>
    <w:rsid w:val="002732BA"/>
    <w:rsid w:val="002732F5"/>
    <w:rsid w:val="00273503"/>
    <w:rsid w:val="00273BDA"/>
    <w:rsid w:val="00273CCB"/>
    <w:rsid w:val="00273D64"/>
    <w:rsid w:val="00274064"/>
    <w:rsid w:val="00274163"/>
    <w:rsid w:val="002743FF"/>
    <w:rsid w:val="002745DB"/>
    <w:rsid w:val="00274737"/>
    <w:rsid w:val="00274835"/>
    <w:rsid w:val="002748D4"/>
    <w:rsid w:val="00274A9B"/>
    <w:rsid w:val="00275012"/>
    <w:rsid w:val="00275177"/>
    <w:rsid w:val="00275256"/>
    <w:rsid w:val="00275586"/>
    <w:rsid w:val="002763B0"/>
    <w:rsid w:val="002764E2"/>
    <w:rsid w:val="002765B1"/>
    <w:rsid w:val="002766AE"/>
    <w:rsid w:val="002767DA"/>
    <w:rsid w:val="00276871"/>
    <w:rsid w:val="00276AA5"/>
    <w:rsid w:val="00276DAC"/>
    <w:rsid w:val="00276E71"/>
    <w:rsid w:val="0027700B"/>
    <w:rsid w:val="00277185"/>
    <w:rsid w:val="00277243"/>
    <w:rsid w:val="002772DC"/>
    <w:rsid w:val="0027756B"/>
    <w:rsid w:val="002778C3"/>
    <w:rsid w:val="00277903"/>
    <w:rsid w:val="00277AFB"/>
    <w:rsid w:val="00277BE0"/>
    <w:rsid w:val="00277FD5"/>
    <w:rsid w:val="0028027C"/>
    <w:rsid w:val="002802A7"/>
    <w:rsid w:val="002802E6"/>
    <w:rsid w:val="00280363"/>
    <w:rsid w:val="00280378"/>
    <w:rsid w:val="00280536"/>
    <w:rsid w:val="00280768"/>
    <w:rsid w:val="002807B3"/>
    <w:rsid w:val="002809DF"/>
    <w:rsid w:val="00280E53"/>
    <w:rsid w:val="00280E75"/>
    <w:rsid w:val="002810A8"/>
    <w:rsid w:val="0028111B"/>
    <w:rsid w:val="0028152D"/>
    <w:rsid w:val="002815F3"/>
    <w:rsid w:val="002816C6"/>
    <w:rsid w:val="0028192D"/>
    <w:rsid w:val="00281A92"/>
    <w:rsid w:val="00281ACA"/>
    <w:rsid w:val="00281C7E"/>
    <w:rsid w:val="00281C97"/>
    <w:rsid w:val="00281CAC"/>
    <w:rsid w:val="0028214D"/>
    <w:rsid w:val="0028218B"/>
    <w:rsid w:val="002822B9"/>
    <w:rsid w:val="00282560"/>
    <w:rsid w:val="002825B6"/>
    <w:rsid w:val="0028285C"/>
    <w:rsid w:val="00282893"/>
    <w:rsid w:val="00282CBE"/>
    <w:rsid w:val="00282ED1"/>
    <w:rsid w:val="002830CD"/>
    <w:rsid w:val="00283281"/>
    <w:rsid w:val="00283799"/>
    <w:rsid w:val="00283939"/>
    <w:rsid w:val="00284069"/>
    <w:rsid w:val="00284257"/>
    <w:rsid w:val="0028451B"/>
    <w:rsid w:val="002847A3"/>
    <w:rsid w:val="002847B2"/>
    <w:rsid w:val="0028482F"/>
    <w:rsid w:val="00284A0E"/>
    <w:rsid w:val="00284A77"/>
    <w:rsid w:val="00284B0B"/>
    <w:rsid w:val="00284B52"/>
    <w:rsid w:val="00284BC8"/>
    <w:rsid w:val="00284D2B"/>
    <w:rsid w:val="00284E2F"/>
    <w:rsid w:val="00284E3B"/>
    <w:rsid w:val="0028502F"/>
    <w:rsid w:val="00285270"/>
    <w:rsid w:val="002854F7"/>
    <w:rsid w:val="002856CF"/>
    <w:rsid w:val="00285923"/>
    <w:rsid w:val="00285AD2"/>
    <w:rsid w:val="00285CC7"/>
    <w:rsid w:val="00285D10"/>
    <w:rsid w:val="00285D3A"/>
    <w:rsid w:val="00285E26"/>
    <w:rsid w:val="00285E6E"/>
    <w:rsid w:val="0028628F"/>
    <w:rsid w:val="00286558"/>
    <w:rsid w:val="002866C2"/>
    <w:rsid w:val="00286A0B"/>
    <w:rsid w:val="00286DC1"/>
    <w:rsid w:val="002876BA"/>
    <w:rsid w:val="0028772B"/>
    <w:rsid w:val="00287A8C"/>
    <w:rsid w:val="00287B1B"/>
    <w:rsid w:val="00287B8B"/>
    <w:rsid w:val="00287CA2"/>
    <w:rsid w:val="002901FB"/>
    <w:rsid w:val="00290CE6"/>
    <w:rsid w:val="002910C2"/>
    <w:rsid w:val="00291B3B"/>
    <w:rsid w:val="00291BDF"/>
    <w:rsid w:val="00291BE2"/>
    <w:rsid w:val="00291BF5"/>
    <w:rsid w:val="00291DB5"/>
    <w:rsid w:val="002921B3"/>
    <w:rsid w:val="00292984"/>
    <w:rsid w:val="00292B12"/>
    <w:rsid w:val="00292B63"/>
    <w:rsid w:val="00292C51"/>
    <w:rsid w:val="00292DCB"/>
    <w:rsid w:val="00292F2A"/>
    <w:rsid w:val="002930AB"/>
    <w:rsid w:val="00293153"/>
    <w:rsid w:val="00293214"/>
    <w:rsid w:val="00293732"/>
    <w:rsid w:val="002939C5"/>
    <w:rsid w:val="00293B40"/>
    <w:rsid w:val="00293C56"/>
    <w:rsid w:val="002944FC"/>
    <w:rsid w:val="00294E64"/>
    <w:rsid w:val="0029504F"/>
    <w:rsid w:val="002951DF"/>
    <w:rsid w:val="00295468"/>
    <w:rsid w:val="00295811"/>
    <w:rsid w:val="00295877"/>
    <w:rsid w:val="00295B8C"/>
    <w:rsid w:val="00295C3C"/>
    <w:rsid w:val="00295CB2"/>
    <w:rsid w:val="00295EE8"/>
    <w:rsid w:val="00295F26"/>
    <w:rsid w:val="00295FEC"/>
    <w:rsid w:val="00295FF3"/>
    <w:rsid w:val="002961E5"/>
    <w:rsid w:val="002963E5"/>
    <w:rsid w:val="002966DD"/>
    <w:rsid w:val="00296DD8"/>
    <w:rsid w:val="00297043"/>
    <w:rsid w:val="0029708D"/>
    <w:rsid w:val="00297230"/>
    <w:rsid w:val="0029734F"/>
    <w:rsid w:val="002976C4"/>
    <w:rsid w:val="00297702"/>
    <w:rsid w:val="00297784"/>
    <w:rsid w:val="00297BAE"/>
    <w:rsid w:val="00297C5F"/>
    <w:rsid w:val="00297D9B"/>
    <w:rsid w:val="00297F07"/>
    <w:rsid w:val="002A0170"/>
    <w:rsid w:val="002A01CF"/>
    <w:rsid w:val="002A03E0"/>
    <w:rsid w:val="002A05E0"/>
    <w:rsid w:val="002A083A"/>
    <w:rsid w:val="002A0959"/>
    <w:rsid w:val="002A0C08"/>
    <w:rsid w:val="002A0D3E"/>
    <w:rsid w:val="002A0DCD"/>
    <w:rsid w:val="002A10D0"/>
    <w:rsid w:val="002A16D8"/>
    <w:rsid w:val="002A1763"/>
    <w:rsid w:val="002A1A45"/>
    <w:rsid w:val="002A1C82"/>
    <w:rsid w:val="002A1DBB"/>
    <w:rsid w:val="002A2208"/>
    <w:rsid w:val="002A2358"/>
    <w:rsid w:val="002A24F0"/>
    <w:rsid w:val="002A250E"/>
    <w:rsid w:val="002A269B"/>
    <w:rsid w:val="002A29F6"/>
    <w:rsid w:val="002A2A86"/>
    <w:rsid w:val="002A2A90"/>
    <w:rsid w:val="002A2C47"/>
    <w:rsid w:val="002A3387"/>
    <w:rsid w:val="002A342F"/>
    <w:rsid w:val="002A3498"/>
    <w:rsid w:val="002A3A9C"/>
    <w:rsid w:val="002A3B85"/>
    <w:rsid w:val="002A3C72"/>
    <w:rsid w:val="002A444A"/>
    <w:rsid w:val="002A454C"/>
    <w:rsid w:val="002A4687"/>
    <w:rsid w:val="002A48C4"/>
    <w:rsid w:val="002A48C8"/>
    <w:rsid w:val="002A4984"/>
    <w:rsid w:val="002A49D2"/>
    <w:rsid w:val="002A4B4D"/>
    <w:rsid w:val="002A4BEB"/>
    <w:rsid w:val="002A52EA"/>
    <w:rsid w:val="002A592A"/>
    <w:rsid w:val="002A5B40"/>
    <w:rsid w:val="002A5D74"/>
    <w:rsid w:val="002A5FA9"/>
    <w:rsid w:val="002A5FB6"/>
    <w:rsid w:val="002A60D9"/>
    <w:rsid w:val="002A6139"/>
    <w:rsid w:val="002A61C9"/>
    <w:rsid w:val="002A64C5"/>
    <w:rsid w:val="002A6635"/>
    <w:rsid w:val="002A6784"/>
    <w:rsid w:val="002A6ABE"/>
    <w:rsid w:val="002A6BC8"/>
    <w:rsid w:val="002A6CE6"/>
    <w:rsid w:val="002A7210"/>
    <w:rsid w:val="002A7303"/>
    <w:rsid w:val="002A738D"/>
    <w:rsid w:val="002A7619"/>
    <w:rsid w:val="002A7976"/>
    <w:rsid w:val="002A7BC2"/>
    <w:rsid w:val="002A7F4B"/>
    <w:rsid w:val="002A7FA9"/>
    <w:rsid w:val="002B0001"/>
    <w:rsid w:val="002B030A"/>
    <w:rsid w:val="002B0587"/>
    <w:rsid w:val="002B0822"/>
    <w:rsid w:val="002B0AFE"/>
    <w:rsid w:val="002B10E6"/>
    <w:rsid w:val="002B1499"/>
    <w:rsid w:val="002B1799"/>
    <w:rsid w:val="002B1880"/>
    <w:rsid w:val="002B1B25"/>
    <w:rsid w:val="002B1C66"/>
    <w:rsid w:val="002B1EBA"/>
    <w:rsid w:val="002B204D"/>
    <w:rsid w:val="002B2346"/>
    <w:rsid w:val="002B25D1"/>
    <w:rsid w:val="002B2698"/>
    <w:rsid w:val="002B2961"/>
    <w:rsid w:val="002B299D"/>
    <w:rsid w:val="002B2BD0"/>
    <w:rsid w:val="002B2C56"/>
    <w:rsid w:val="002B2D58"/>
    <w:rsid w:val="002B32B1"/>
    <w:rsid w:val="002B338F"/>
    <w:rsid w:val="002B34E1"/>
    <w:rsid w:val="002B34E5"/>
    <w:rsid w:val="002B3BC0"/>
    <w:rsid w:val="002B411C"/>
    <w:rsid w:val="002B4663"/>
    <w:rsid w:val="002B4952"/>
    <w:rsid w:val="002B49CC"/>
    <w:rsid w:val="002B4B87"/>
    <w:rsid w:val="002B4C46"/>
    <w:rsid w:val="002B4CCF"/>
    <w:rsid w:val="002B4FDF"/>
    <w:rsid w:val="002B57A2"/>
    <w:rsid w:val="002B57CB"/>
    <w:rsid w:val="002B5862"/>
    <w:rsid w:val="002B58D8"/>
    <w:rsid w:val="002B596C"/>
    <w:rsid w:val="002B5A71"/>
    <w:rsid w:val="002B5BAD"/>
    <w:rsid w:val="002B5BF3"/>
    <w:rsid w:val="002B5C1C"/>
    <w:rsid w:val="002B5E0E"/>
    <w:rsid w:val="002B5FB1"/>
    <w:rsid w:val="002B6014"/>
    <w:rsid w:val="002B61B6"/>
    <w:rsid w:val="002B61F4"/>
    <w:rsid w:val="002B62AF"/>
    <w:rsid w:val="002B6769"/>
    <w:rsid w:val="002B6AF4"/>
    <w:rsid w:val="002B6DA9"/>
    <w:rsid w:val="002B6E46"/>
    <w:rsid w:val="002B6FCA"/>
    <w:rsid w:val="002B73AA"/>
    <w:rsid w:val="002B746E"/>
    <w:rsid w:val="002B7497"/>
    <w:rsid w:val="002B775E"/>
    <w:rsid w:val="002B7892"/>
    <w:rsid w:val="002B7AC2"/>
    <w:rsid w:val="002C01D4"/>
    <w:rsid w:val="002C078E"/>
    <w:rsid w:val="002C08F5"/>
    <w:rsid w:val="002C0BE1"/>
    <w:rsid w:val="002C0D99"/>
    <w:rsid w:val="002C0F41"/>
    <w:rsid w:val="002C118E"/>
    <w:rsid w:val="002C121B"/>
    <w:rsid w:val="002C1326"/>
    <w:rsid w:val="002C159B"/>
    <w:rsid w:val="002C1855"/>
    <w:rsid w:val="002C1BA1"/>
    <w:rsid w:val="002C1C2F"/>
    <w:rsid w:val="002C1FBE"/>
    <w:rsid w:val="002C26E3"/>
    <w:rsid w:val="002C2C59"/>
    <w:rsid w:val="002C2D70"/>
    <w:rsid w:val="002C2E9C"/>
    <w:rsid w:val="002C3040"/>
    <w:rsid w:val="002C3147"/>
    <w:rsid w:val="002C318E"/>
    <w:rsid w:val="002C35F1"/>
    <w:rsid w:val="002C3BB4"/>
    <w:rsid w:val="002C3D0B"/>
    <w:rsid w:val="002C3D11"/>
    <w:rsid w:val="002C3D65"/>
    <w:rsid w:val="002C3D78"/>
    <w:rsid w:val="002C3D94"/>
    <w:rsid w:val="002C3DAB"/>
    <w:rsid w:val="002C3E94"/>
    <w:rsid w:val="002C42AB"/>
    <w:rsid w:val="002C42DA"/>
    <w:rsid w:val="002C4345"/>
    <w:rsid w:val="002C4450"/>
    <w:rsid w:val="002C45F2"/>
    <w:rsid w:val="002C49F6"/>
    <w:rsid w:val="002C4A27"/>
    <w:rsid w:val="002C4B69"/>
    <w:rsid w:val="002C4BF9"/>
    <w:rsid w:val="002C4F2C"/>
    <w:rsid w:val="002C548B"/>
    <w:rsid w:val="002C5724"/>
    <w:rsid w:val="002C5809"/>
    <w:rsid w:val="002C5F76"/>
    <w:rsid w:val="002C63D8"/>
    <w:rsid w:val="002C64FD"/>
    <w:rsid w:val="002C68F6"/>
    <w:rsid w:val="002C6942"/>
    <w:rsid w:val="002C6C75"/>
    <w:rsid w:val="002C6EFF"/>
    <w:rsid w:val="002C714E"/>
    <w:rsid w:val="002C72F2"/>
    <w:rsid w:val="002C739C"/>
    <w:rsid w:val="002C76CB"/>
    <w:rsid w:val="002C7852"/>
    <w:rsid w:val="002C7AA3"/>
    <w:rsid w:val="002C7BEE"/>
    <w:rsid w:val="002D000E"/>
    <w:rsid w:val="002D00A0"/>
    <w:rsid w:val="002D022A"/>
    <w:rsid w:val="002D0318"/>
    <w:rsid w:val="002D03CC"/>
    <w:rsid w:val="002D0D84"/>
    <w:rsid w:val="002D0E35"/>
    <w:rsid w:val="002D1034"/>
    <w:rsid w:val="002D104B"/>
    <w:rsid w:val="002D107D"/>
    <w:rsid w:val="002D1087"/>
    <w:rsid w:val="002D13B8"/>
    <w:rsid w:val="002D13E6"/>
    <w:rsid w:val="002D14A0"/>
    <w:rsid w:val="002D19C7"/>
    <w:rsid w:val="002D1C2E"/>
    <w:rsid w:val="002D1CB2"/>
    <w:rsid w:val="002D1DB4"/>
    <w:rsid w:val="002D22EB"/>
    <w:rsid w:val="002D255C"/>
    <w:rsid w:val="002D25D4"/>
    <w:rsid w:val="002D25E5"/>
    <w:rsid w:val="002D2A08"/>
    <w:rsid w:val="002D2A93"/>
    <w:rsid w:val="002D2C6A"/>
    <w:rsid w:val="002D2C85"/>
    <w:rsid w:val="002D2D4A"/>
    <w:rsid w:val="002D2E33"/>
    <w:rsid w:val="002D2E8E"/>
    <w:rsid w:val="002D2F95"/>
    <w:rsid w:val="002D3014"/>
    <w:rsid w:val="002D3296"/>
    <w:rsid w:val="002D3626"/>
    <w:rsid w:val="002D3782"/>
    <w:rsid w:val="002D3935"/>
    <w:rsid w:val="002D396F"/>
    <w:rsid w:val="002D40F9"/>
    <w:rsid w:val="002D43BF"/>
    <w:rsid w:val="002D440C"/>
    <w:rsid w:val="002D4767"/>
    <w:rsid w:val="002D477B"/>
    <w:rsid w:val="002D487A"/>
    <w:rsid w:val="002D49C1"/>
    <w:rsid w:val="002D4A94"/>
    <w:rsid w:val="002D4B04"/>
    <w:rsid w:val="002D4BBA"/>
    <w:rsid w:val="002D51CB"/>
    <w:rsid w:val="002D5611"/>
    <w:rsid w:val="002D5644"/>
    <w:rsid w:val="002D5954"/>
    <w:rsid w:val="002D5A1E"/>
    <w:rsid w:val="002D5AD3"/>
    <w:rsid w:val="002D61DB"/>
    <w:rsid w:val="002D629B"/>
    <w:rsid w:val="002D6572"/>
    <w:rsid w:val="002D679F"/>
    <w:rsid w:val="002D6992"/>
    <w:rsid w:val="002D6D13"/>
    <w:rsid w:val="002D6D95"/>
    <w:rsid w:val="002D6DF3"/>
    <w:rsid w:val="002D727E"/>
    <w:rsid w:val="002D73C9"/>
    <w:rsid w:val="002D742C"/>
    <w:rsid w:val="002D7504"/>
    <w:rsid w:val="002D75F5"/>
    <w:rsid w:val="002D7EAC"/>
    <w:rsid w:val="002E0133"/>
    <w:rsid w:val="002E0444"/>
    <w:rsid w:val="002E04A8"/>
    <w:rsid w:val="002E057F"/>
    <w:rsid w:val="002E0716"/>
    <w:rsid w:val="002E096A"/>
    <w:rsid w:val="002E0996"/>
    <w:rsid w:val="002E0AE9"/>
    <w:rsid w:val="002E0D05"/>
    <w:rsid w:val="002E0D0F"/>
    <w:rsid w:val="002E0E2E"/>
    <w:rsid w:val="002E0E91"/>
    <w:rsid w:val="002E118A"/>
    <w:rsid w:val="002E12D6"/>
    <w:rsid w:val="002E224E"/>
    <w:rsid w:val="002E2493"/>
    <w:rsid w:val="002E280E"/>
    <w:rsid w:val="002E315E"/>
    <w:rsid w:val="002E3187"/>
    <w:rsid w:val="002E327D"/>
    <w:rsid w:val="002E32E5"/>
    <w:rsid w:val="002E3307"/>
    <w:rsid w:val="002E34FE"/>
    <w:rsid w:val="002E3C72"/>
    <w:rsid w:val="002E3EB3"/>
    <w:rsid w:val="002E3F4C"/>
    <w:rsid w:val="002E42D8"/>
    <w:rsid w:val="002E4438"/>
    <w:rsid w:val="002E44FF"/>
    <w:rsid w:val="002E47DB"/>
    <w:rsid w:val="002E4C5A"/>
    <w:rsid w:val="002E4D41"/>
    <w:rsid w:val="002E4EA0"/>
    <w:rsid w:val="002E4F76"/>
    <w:rsid w:val="002E51C8"/>
    <w:rsid w:val="002E5359"/>
    <w:rsid w:val="002E5383"/>
    <w:rsid w:val="002E5518"/>
    <w:rsid w:val="002E5741"/>
    <w:rsid w:val="002E58CA"/>
    <w:rsid w:val="002E5923"/>
    <w:rsid w:val="002E5C22"/>
    <w:rsid w:val="002E5D93"/>
    <w:rsid w:val="002E6005"/>
    <w:rsid w:val="002E60AB"/>
    <w:rsid w:val="002E60D3"/>
    <w:rsid w:val="002E6220"/>
    <w:rsid w:val="002E6348"/>
    <w:rsid w:val="002E63EA"/>
    <w:rsid w:val="002E649C"/>
    <w:rsid w:val="002E65F6"/>
    <w:rsid w:val="002E677B"/>
    <w:rsid w:val="002E67F8"/>
    <w:rsid w:val="002E6E48"/>
    <w:rsid w:val="002E6F97"/>
    <w:rsid w:val="002E72C8"/>
    <w:rsid w:val="002E7392"/>
    <w:rsid w:val="002E73C7"/>
    <w:rsid w:val="002E73DA"/>
    <w:rsid w:val="002E7409"/>
    <w:rsid w:val="002E7698"/>
    <w:rsid w:val="002E7756"/>
    <w:rsid w:val="002E7790"/>
    <w:rsid w:val="002E79B2"/>
    <w:rsid w:val="002E7BC4"/>
    <w:rsid w:val="002E7D9E"/>
    <w:rsid w:val="002E7EAF"/>
    <w:rsid w:val="002F00A0"/>
    <w:rsid w:val="002F0159"/>
    <w:rsid w:val="002F045E"/>
    <w:rsid w:val="002F05BC"/>
    <w:rsid w:val="002F0AB2"/>
    <w:rsid w:val="002F0EC5"/>
    <w:rsid w:val="002F0F13"/>
    <w:rsid w:val="002F0F56"/>
    <w:rsid w:val="002F101D"/>
    <w:rsid w:val="002F132E"/>
    <w:rsid w:val="002F1527"/>
    <w:rsid w:val="002F15E0"/>
    <w:rsid w:val="002F1B88"/>
    <w:rsid w:val="002F1C1B"/>
    <w:rsid w:val="002F1C25"/>
    <w:rsid w:val="002F1D41"/>
    <w:rsid w:val="002F1FFA"/>
    <w:rsid w:val="002F21D6"/>
    <w:rsid w:val="002F250B"/>
    <w:rsid w:val="002F29C8"/>
    <w:rsid w:val="002F2C25"/>
    <w:rsid w:val="002F2D3C"/>
    <w:rsid w:val="002F3346"/>
    <w:rsid w:val="002F39C0"/>
    <w:rsid w:val="002F39D2"/>
    <w:rsid w:val="002F3A95"/>
    <w:rsid w:val="002F3B05"/>
    <w:rsid w:val="002F3D0D"/>
    <w:rsid w:val="002F4148"/>
    <w:rsid w:val="002F45DD"/>
    <w:rsid w:val="002F46C4"/>
    <w:rsid w:val="002F4767"/>
    <w:rsid w:val="002F4CFD"/>
    <w:rsid w:val="002F4E6C"/>
    <w:rsid w:val="002F4FAA"/>
    <w:rsid w:val="002F4FC6"/>
    <w:rsid w:val="002F503F"/>
    <w:rsid w:val="002F522C"/>
    <w:rsid w:val="002F5284"/>
    <w:rsid w:val="002F53CE"/>
    <w:rsid w:val="002F5597"/>
    <w:rsid w:val="002F5648"/>
    <w:rsid w:val="002F595C"/>
    <w:rsid w:val="002F5C45"/>
    <w:rsid w:val="002F5C5E"/>
    <w:rsid w:val="002F5E68"/>
    <w:rsid w:val="002F5FD2"/>
    <w:rsid w:val="002F606C"/>
    <w:rsid w:val="002F6310"/>
    <w:rsid w:val="002F66F8"/>
    <w:rsid w:val="002F6AEC"/>
    <w:rsid w:val="002F6D32"/>
    <w:rsid w:val="002F6D7B"/>
    <w:rsid w:val="002F6DBE"/>
    <w:rsid w:val="002F72CE"/>
    <w:rsid w:val="002F7423"/>
    <w:rsid w:val="002F7646"/>
    <w:rsid w:val="002F79E1"/>
    <w:rsid w:val="002F7A2C"/>
    <w:rsid w:val="002F7E33"/>
    <w:rsid w:val="0030009B"/>
    <w:rsid w:val="00300986"/>
    <w:rsid w:val="00300BF1"/>
    <w:rsid w:val="00300DCA"/>
    <w:rsid w:val="00300E22"/>
    <w:rsid w:val="00301114"/>
    <w:rsid w:val="003012D0"/>
    <w:rsid w:val="00301445"/>
    <w:rsid w:val="0030152E"/>
    <w:rsid w:val="00301661"/>
    <w:rsid w:val="003016DB"/>
    <w:rsid w:val="003019CF"/>
    <w:rsid w:val="00301E58"/>
    <w:rsid w:val="003021C9"/>
    <w:rsid w:val="0030224A"/>
    <w:rsid w:val="00302553"/>
    <w:rsid w:val="00302807"/>
    <w:rsid w:val="00302CF2"/>
    <w:rsid w:val="00302DF6"/>
    <w:rsid w:val="00302EF7"/>
    <w:rsid w:val="0030302F"/>
    <w:rsid w:val="0030349D"/>
    <w:rsid w:val="003035AB"/>
    <w:rsid w:val="00303600"/>
    <w:rsid w:val="00303F07"/>
    <w:rsid w:val="00304AE3"/>
    <w:rsid w:val="00304BA3"/>
    <w:rsid w:val="00304D68"/>
    <w:rsid w:val="00304EFF"/>
    <w:rsid w:val="003050AE"/>
    <w:rsid w:val="003052E2"/>
    <w:rsid w:val="003055DC"/>
    <w:rsid w:val="00305615"/>
    <w:rsid w:val="00305923"/>
    <w:rsid w:val="0030596A"/>
    <w:rsid w:val="00305B39"/>
    <w:rsid w:val="00305BC4"/>
    <w:rsid w:val="00306207"/>
    <w:rsid w:val="00306247"/>
    <w:rsid w:val="0030635B"/>
    <w:rsid w:val="0030699C"/>
    <w:rsid w:val="00306BEE"/>
    <w:rsid w:val="00306D15"/>
    <w:rsid w:val="00306D79"/>
    <w:rsid w:val="00306E94"/>
    <w:rsid w:val="00306EDE"/>
    <w:rsid w:val="00306EE9"/>
    <w:rsid w:val="00306F52"/>
    <w:rsid w:val="003070E2"/>
    <w:rsid w:val="0030723A"/>
    <w:rsid w:val="00307251"/>
    <w:rsid w:val="00307284"/>
    <w:rsid w:val="0030729B"/>
    <w:rsid w:val="003073FB"/>
    <w:rsid w:val="003076B6"/>
    <w:rsid w:val="00307C09"/>
    <w:rsid w:val="00307C2D"/>
    <w:rsid w:val="00307CDD"/>
    <w:rsid w:val="00307D31"/>
    <w:rsid w:val="003101D7"/>
    <w:rsid w:val="00310568"/>
    <w:rsid w:val="00310B00"/>
    <w:rsid w:val="00310DC5"/>
    <w:rsid w:val="00310E2A"/>
    <w:rsid w:val="0031171A"/>
    <w:rsid w:val="00311B82"/>
    <w:rsid w:val="00311C14"/>
    <w:rsid w:val="00311DD1"/>
    <w:rsid w:val="00311E5F"/>
    <w:rsid w:val="00311F58"/>
    <w:rsid w:val="00311FCE"/>
    <w:rsid w:val="0031206B"/>
    <w:rsid w:val="0031230F"/>
    <w:rsid w:val="003123E4"/>
    <w:rsid w:val="00312657"/>
    <w:rsid w:val="003127B4"/>
    <w:rsid w:val="00312882"/>
    <w:rsid w:val="00312D3B"/>
    <w:rsid w:val="00312DD3"/>
    <w:rsid w:val="003133E0"/>
    <w:rsid w:val="003136C4"/>
    <w:rsid w:val="00313789"/>
    <w:rsid w:val="003137C4"/>
    <w:rsid w:val="00313B4F"/>
    <w:rsid w:val="00313C19"/>
    <w:rsid w:val="00313D19"/>
    <w:rsid w:val="003140DC"/>
    <w:rsid w:val="003144D2"/>
    <w:rsid w:val="00314590"/>
    <w:rsid w:val="00314ACE"/>
    <w:rsid w:val="00314AE2"/>
    <w:rsid w:val="00314CC9"/>
    <w:rsid w:val="00315012"/>
    <w:rsid w:val="0031507F"/>
    <w:rsid w:val="00315096"/>
    <w:rsid w:val="00315670"/>
    <w:rsid w:val="00315AF2"/>
    <w:rsid w:val="00315C56"/>
    <w:rsid w:val="003165A1"/>
    <w:rsid w:val="00316CD9"/>
    <w:rsid w:val="0031745B"/>
    <w:rsid w:val="003176A5"/>
    <w:rsid w:val="003177BC"/>
    <w:rsid w:val="00317A4A"/>
    <w:rsid w:val="00317C8C"/>
    <w:rsid w:val="00317CA9"/>
    <w:rsid w:val="00317DF6"/>
    <w:rsid w:val="00317FA1"/>
    <w:rsid w:val="00320220"/>
    <w:rsid w:val="00320258"/>
    <w:rsid w:val="00320306"/>
    <w:rsid w:val="00320891"/>
    <w:rsid w:val="00320939"/>
    <w:rsid w:val="00320A0A"/>
    <w:rsid w:val="00320A73"/>
    <w:rsid w:val="00320DE1"/>
    <w:rsid w:val="00320E83"/>
    <w:rsid w:val="00321040"/>
    <w:rsid w:val="00321094"/>
    <w:rsid w:val="003211C8"/>
    <w:rsid w:val="003211F9"/>
    <w:rsid w:val="00321640"/>
    <w:rsid w:val="0032179A"/>
    <w:rsid w:val="00321948"/>
    <w:rsid w:val="00321BE1"/>
    <w:rsid w:val="00321E02"/>
    <w:rsid w:val="00321FFE"/>
    <w:rsid w:val="0032271F"/>
    <w:rsid w:val="003227E2"/>
    <w:rsid w:val="003228B3"/>
    <w:rsid w:val="003228BE"/>
    <w:rsid w:val="00322913"/>
    <w:rsid w:val="003229E7"/>
    <w:rsid w:val="00322A51"/>
    <w:rsid w:val="00322C53"/>
    <w:rsid w:val="00322CEB"/>
    <w:rsid w:val="0032309D"/>
    <w:rsid w:val="0032316A"/>
    <w:rsid w:val="003233A6"/>
    <w:rsid w:val="00323421"/>
    <w:rsid w:val="00323517"/>
    <w:rsid w:val="0032379A"/>
    <w:rsid w:val="003237B3"/>
    <w:rsid w:val="00323A8D"/>
    <w:rsid w:val="003240AB"/>
    <w:rsid w:val="003245C3"/>
    <w:rsid w:val="003246F8"/>
    <w:rsid w:val="003248A2"/>
    <w:rsid w:val="00324CF2"/>
    <w:rsid w:val="00324FC8"/>
    <w:rsid w:val="00325324"/>
    <w:rsid w:val="00325352"/>
    <w:rsid w:val="0032572B"/>
    <w:rsid w:val="00325972"/>
    <w:rsid w:val="00326A1F"/>
    <w:rsid w:val="0032771B"/>
    <w:rsid w:val="003277AD"/>
    <w:rsid w:val="00327848"/>
    <w:rsid w:val="00327E6A"/>
    <w:rsid w:val="00327F0F"/>
    <w:rsid w:val="003300B1"/>
    <w:rsid w:val="00330275"/>
    <w:rsid w:val="0033048D"/>
    <w:rsid w:val="003304D2"/>
    <w:rsid w:val="003306C1"/>
    <w:rsid w:val="00330804"/>
    <w:rsid w:val="00330839"/>
    <w:rsid w:val="00330A2E"/>
    <w:rsid w:val="00330CCE"/>
    <w:rsid w:val="00330F4F"/>
    <w:rsid w:val="0033134F"/>
    <w:rsid w:val="00331425"/>
    <w:rsid w:val="003317FB"/>
    <w:rsid w:val="003318EC"/>
    <w:rsid w:val="00331CE1"/>
    <w:rsid w:val="00331DED"/>
    <w:rsid w:val="00331F05"/>
    <w:rsid w:val="00332253"/>
    <w:rsid w:val="0033277F"/>
    <w:rsid w:val="00332898"/>
    <w:rsid w:val="00332E80"/>
    <w:rsid w:val="00332E95"/>
    <w:rsid w:val="00332F8D"/>
    <w:rsid w:val="00333187"/>
    <w:rsid w:val="00333372"/>
    <w:rsid w:val="003334EC"/>
    <w:rsid w:val="003336AF"/>
    <w:rsid w:val="00333882"/>
    <w:rsid w:val="00333AF5"/>
    <w:rsid w:val="00333B2F"/>
    <w:rsid w:val="00333BF7"/>
    <w:rsid w:val="00333E9B"/>
    <w:rsid w:val="00333EEC"/>
    <w:rsid w:val="003341E0"/>
    <w:rsid w:val="003343A8"/>
    <w:rsid w:val="00334A4D"/>
    <w:rsid w:val="00334B21"/>
    <w:rsid w:val="00334C58"/>
    <w:rsid w:val="00334E0B"/>
    <w:rsid w:val="00334EC9"/>
    <w:rsid w:val="00334FAB"/>
    <w:rsid w:val="003352C9"/>
    <w:rsid w:val="0033587D"/>
    <w:rsid w:val="00335B20"/>
    <w:rsid w:val="00335B61"/>
    <w:rsid w:val="00335EFB"/>
    <w:rsid w:val="00335FA2"/>
    <w:rsid w:val="00336487"/>
    <w:rsid w:val="003368FF"/>
    <w:rsid w:val="00336CC5"/>
    <w:rsid w:val="00336E1E"/>
    <w:rsid w:val="00336F8B"/>
    <w:rsid w:val="003375AA"/>
    <w:rsid w:val="003378AC"/>
    <w:rsid w:val="003379CF"/>
    <w:rsid w:val="00337CF5"/>
    <w:rsid w:val="00337E60"/>
    <w:rsid w:val="00337F1F"/>
    <w:rsid w:val="00337F4A"/>
    <w:rsid w:val="0034008C"/>
    <w:rsid w:val="003400C5"/>
    <w:rsid w:val="003401CD"/>
    <w:rsid w:val="00340323"/>
    <w:rsid w:val="00340597"/>
    <w:rsid w:val="00340836"/>
    <w:rsid w:val="00340957"/>
    <w:rsid w:val="00340A98"/>
    <w:rsid w:val="00340E91"/>
    <w:rsid w:val="00340F77"/>
    <w:rsid w:val="00341083"/>
    <w:rsid w:val="003411AD"/>
    <w:rsid w:val="003417B3"/>
    <w:rsid w:val="0034189B"/>
    <w:rsid w:val="0034190A"/>
    <w:rsid w:val="00341B79"/>
    <w:rsid w:val="00341BD1"/>
    <w:rsid w:val="00341CEC"/>
    <w:rsid w:val="00341DAE"/>
    <w:rsid w:val="00341E48"/>
    <w:rsid w:val="00342161"/>
    <w:rsid w:val="00342300"/>
    <w:rsid w:val="003428F7"/>
    <w:rsid w:val="00342B95"/>
    <w:rsid w:val="00342BCD"/>
    <w:rsid w:val="00342DF7"/>
    <w:rsid w:val="00342E09"/>
    <w:rsid w:val="00342E95"/>
    <w:rsid w:val="0034324F"/>
    <w:rsid w:val="0034326B"/>
    <w:rsid w:val="00343774"/>
    <w:rsid w:val="00343BAE"/>
    <w:rsid w:val="00343EAF"/>
    <w:rsid w:val="003440AA"/>
    <w:rsid w:val="003442A0"/>
    <w:rsid w:val="0034435C"/>
    <w:rsid w:val="003443E5"/>
    <w:rsid w:val="0034469C"/>
    <w:rsid w:val="00344846"/>
    <w:rsid w:val="0034493C"/>
    <w:rsid w:val="0034493E"/>
    <w:rsid w:val="00344A01"/>
    <w:rsid w:val="00344BCB"/>
    <w:rsid w:val="00344E63"/>
    <w:rsid w:val="00344ED8"/>
    <w:rsid w:val="00344FD1"/>
    <w:rsid w:val="0034528D"/>
    <w:rsid w:val="00345310"/>
    <w:rsid w:val="00345752"/>
    <w:rsid w:val="003458F2"/>
    <w:rsid w:val="00345930"/>
    <w:rsid w:val="00345ABA"/>
    <w:rsid w:val="00345B59"/>
    <w:rsid w:val="00345BA7"/>
    <w:rsid w:val="00345ECC"/>
    <w:rsid w:val="00345F6F"/>
    <w:rsid w:val="00346414"/>
    <w:rsid w:val="003468E8"/>
    <w:rsid w:val="00346DE2"/>
    <w:rsid w:val="00346DEB"/>
    <w:rsid w:val="00346E1B"/>
    <w:rsid w:val="00346E91"/>
    <w:rsid w:val="00346F66"/>
    <w:rsid w:val="003472B3"/>
    <w:rsid w:val="00347324"/>
    <w:rsid w:val="003473B4"/>
    <w:rsid w:val="0034741E"/>
    <w:rsid w:val="0034760B"/>
    <w:rsid w:val="00347868"/>
    <w:rsid w:val="0034796B"/>
    <w:rsid w:val="00347B47"/>
    <w:rsid w:val="00347B82"/>
    <w:rsid w:val="00347BB2"/>
    <w:rsid w:val="00347C3B"/>
    <w:rsid w:val="00350067"/>
    <w:rsid w:val="0035035D"/>
    <w:rsid w:val="003506A3"/>
    <w:rsid w:val="00350712"/>
    <w:rsid w:val="003507F1"/>
    <w:rsid w:val="003508B8"/>
    <w:rsid w:val="00350AC8"/>
    <w:rsid w:val="00350CA7"/>
    <w:rsid w:val="00350FF2"/>
    <w:rsid w:val="0035117A"/>
    <w:rsid w:val="003511B7"/>
    <w:rsid w:val="003512C5"/>
    <w:rsid w:val="0035133D"/>
    <w:rsid w:val="0035182B"/>
    <w:rsid w:val="003518BE"/>
    <w:rsid w:val="003518DE"/>
    <w:rsid w:val="00351BFE"/>
    <w:rsid w:val="003521D2"/>
    <w:rsid w:val="003528E6"/>
    <w:rsid w:val="00352A51"/>
    <w:rsid w:val="00352C4B"/>
    <w:rsid w:val="00352CB6"/>
    <w:rsid w:val="00352D3A"/>
    <w:rsid w:val="00352DF6"/>
    <w:rsid w:val="00353275"/>
    <w:rsid w:val="003532C9"/>
    <w:rsid w:val="003537C5"/>
    <w:rsid w:val="0035386B"/>
    <w:rsid w:val="00353DC2"/>
    <w:rsid w:val="00354253"/>
    <w:rsid w:val="0035429F"/>
    <w:rsid w:val="003543C0"/>
    <w:rsid w:val="00354729"/>
    <w:rsid w:val="00354A45"/>
    <w:rsid w:val="00354F60"/>
    <w:rsid w:val="003550BF"/>
    <w:rsid w:val="0035532A"/>
    <w:rsid w:val="003553FA"/>
    <w:rsid w:val="00355523"/>
    <w:rsid w:val="0035552A"/>
    <w:rsid w:val="003555E4"/>
    <w:rsid w:val="00355753"/>
    <w:rsid w:val="003558E7"/>
    <w:rsid w:val="00355D0A"/>
    <w:rsid w:val="00355E3A"/>
    <w:rsid w:val="00355E9E"/>
    <w:rsid w:val="00356199"/>
    <w:rsid w:val="003564CD"/>
    <w:rsid w:val="003564FD"/>
    <w:rsid w:val="003567C4"/>
    <w:rsid w:val="00356944"/>
    <w:rsid w:val="00356BE1"/>
    <w:rsid w:val="00356E76"/>
    <w:rsid w:val="00356ED8"/>
    <w:rsid w:val="00357457"/>
    <w:rsid w:val="003574A8"/>
    <w:rsid w:val="0035770E"/>
    <w:rsid w:val="00357A39"/>
    <w:rsid w:val="00357EB5"/>
    <w:rsid w:val="003603E9"/>
    <w:rsid w:val="00360630"/>
    <w:rsid w:val="0036069D"/>
    <w:rsid w:val="00360763"/>
    <w:rsid w:val="00360961"/>
    <w:rsid w:val="00360AC5"/>
    <w:rsid w:val="00360D33"/>
    <w:rsid w:val="00360DF5"/>
    <w:rsid w:val="00361999"/>
    <w:rsid w:val="003620E5"/>
    <w:rsid w:val="003622FB"/>
    <w:rsid w:val="00362C97"/>
    <w:rsid w:val="00362CFB"/>
    <w:rsid w:val="00362D2E"/>
    <w:rsid w:val="00362DE3"/>
    <w:rsid w:val="00362FED"/>
    <w:rsid w:val="0036311A"/>
    <w:rsid w:val="003631FC"/>
    <w:rsid w:val="00363434"/>
    <w:rsid w:val="0036377D"/>
    <w:rsid w:val="0036393B"/>
    <w:rsid w:val="00363C0A"/>
    <w:rsid w:val="00364256"/>
    <w:rsid w:val="00364417"/>
    <w:rsid w:val="00364515"/>
    <w:rsid w:val="00364A1B"/>
    <w:rsid w:val="00364A94"/>
    <w:rsid w:val="00364CCB"/>
    <w:rsid w:val="00365025"/>
    <w:rsid w:val="0036506F"/>
    <w:rsid w:val="003651EF"/>
    <w:rsid w:val="003652E0"/>
    <w:rsid w:val="0036585A"/>
    <w:rsid w:val="00365A98"/>
    <w:rsid w:val="0036606F"/>
    <w:rsid w:val="003660D4"/>
    <w:rsid w:val="00366116"/>
    <w:rsid w:val="003661A1"/>
    <w:rsid w:val="00366362"/>
    <w:rsid w:val="00366581"/>
    <w:rsid w:val="00366811"/>
    <w:rsid w:val="00366D5F"/>
    <w:rsid w:val="00366D6E"/>
    <w:rsid w:val="00366F73"/>
    <w:rsid w:val="00367027"/>
    <w:rsid w:val="003670A7"/>
    <w:rsid w:val="00367394"/>
    <w:rsid w:val="00367563"/>
    <w:rsid w:val="003676FD"/>
    <w:rsid w:val="00367AFC"/>
    <w:rsid w:val="00367B88"/>
    <w:rsid w:val="00367F4E"/>
    <w:rsid w:val="0037016F"/>
    <w:rsid w:val="0037024B"/>
    <w:rsid w:val="0037050C"/>
    <w:rsid w:val="0037065E"/>
    <w:rsid w:val="00370BED"/>
    <w:rsid w:val="00370D9C"/>
    <w:rsid w:val="00370E77"/>
    <w:rsid w:val="00370FA8"/>
    <w:rsid w:val="0037108E"/>
    <w:rsid w:val="00371489"/>
    <w:rsid w:val="00371561"/>
    <w:rsid w:val="003715F9"/>
    <w:rsid w:val="00371647"/>
    <w:rsid w:val="00371BA1"/>
    <w:rsid w:val="00372008"/>
    <w:rsid w:val="003724B3"/>
    <w:rsid w:val="00372836"/>
    <w:rsid w:val="00372AB7"/>
    <w:rsid w:val="003732ED"/>
    <w:rsid w:val="0037350B"/>
    <w:rsid w:val="0037351E"/>
    <w:rsid w:val="00373766"/>
    <w:rsid w:val="00373797"/>
    <w:rsid w:val="003739F0"/>
    <w:rsid w:val="003740D8"/>
    <w:rsid w:val="003743D3"/>
    <w:rsid w:val="00374523"/>
    <w:rsid w:val="003748D1"/>
    <w:rsid w:val="00374AB3"/>
    <w:rsid w:val="00374E10"/>
    <w:rsid w:val="00375044"/>
    <w:rsid w:val="00375140"/>
    <w:rsid w:val="0037518D"/>
    <w:rsid w:val="003755F7"/>
    <w:rsid w:val="003757B4"/>
    <w:rsid w:val="0037594F"/>
    <w:rsid w:val="00375B72"/>
    <w:rsid w:val="00375B93"/>
    <w:rsid w:val="00375E96"/>
    <w:rsid w:val="00376099"/>
    <w:rsid w:val="0037609B"/>
    <w:rsid w:val="003760FB"/>
    <w:rsid w:val="003761D2"/>
    <w:rsid w:val="003762F3"/>
    <w:rsid w:val="00376834"/>
    <w:rsid w:val="003768FE"/>
    <w:rsid w:val="00376A04"/>
    <w:rsid w:val="00376BDC"/>
    <w:rsid w:val="00376CEE"/>
    <w:rsid w:val="00376E9F"/>
    <w:rsid w:val="0037710C"/>
    <w:rsid w:val="00377265"/>
    <w:rsid w:val="00377347"/>
    <w:rsid w:val="00377530"/>
    <w:rsid w:val="003775F2"/>
    <w:rsid w:val="0037784F"/>
    <w:rsid w:val="003778E2"/>
    <w:rsid w:val="00377E4F"/>
    <w:rsid w:val="00377EEF"/>
    <w:rsid w:val="0038005A"/>
    <w:rsid w:val="00380129"/>
    <w:rsid w:val="00380A9C"/>
    <w:rsid w:val="00380B61"/>
    <w:rsid w:val="00380B71"/>
    <w:rsid w:val="0038150F"/>
    <w:rsid w:val="00381690"/>
    <w:rsid w:val="00381776"/>
    <w:rsid w:val="00382094"/>
    <w:rsid w:val="0038210C"/>
    <w:rsid w:val="003821EE"/>
    <w:rsid w:val="0038260E"/>
    <w:rsid w:val="003827C4"/>
    <w:rsid w:val="00382818"/>
    <w:rsid w:val="003828ED"/>
    <w:rsid w:val="00382CB0"/>
    <w:rsid w:val="00382DF2"/>
    <w:rsid w:val="0038326C"/>
    <w:rsid w:val="00383273"/>
    <w:rsid w:val="00383516"/>
    <w:rsid w:val="0038357E"/>
    <w:rsid w:val="003836B4"/>
    <w:rsid w:val="0038384E"/>
    <w:rsid w:val="00383934"/>
    <w:rsid w:val="00383CF6"/>
    <w:rsid w:val="00384138"/>
    <w:rsid w:val="0038444D"/>
    <w:rsid w:val="003846D0"/>
    <w:rsid w:val="00384B55"/>
    <w:rsid w:val="00384C74"/>
    <w:rsid w:val="00384CCB"/>
    <w:rsid w:val="00385306"/>
    <w:rsid w:val="00385456"/>
    <w:rsid w:val="0038571D"/>
    <w:rsid w:val="003858E8"/>
    <w:rsid w:val="00385E99"/>
    <w:rsid w:val="003861F3"/>
    <w:rsid w:val="003862F2"/>
    <w:rsid w:val="003863AD"/>
    <w:rsid w:val="00386434"/>
    <w:rsid w:val="00386662"/>
    <w:rsid w:val="003866F1"/>
    <w:rsid w:val="00386739"/>
    <w:rsid w:val="00386775"/>
    <w:rsid w:val="003867A6"/>
    <w:rsid w:val="00386F30"/>
    <w:rsid w:val="00387308"/>
    <w:rsid w:val="003874CA"/>
    <w:rsid w:val="003875C3"/>
    <w:rsid w:val="003878E7"/>
    <w:rsid w:val="00387945"/>
    <w:rsid w:val="00387ACE"/>
    <w:rsid w:val="00387B71"/>
    <w:rsid w:val="00390119"/>
    <w:rsid w:val="0039011C"/>
    <w:rsid w:val="0039043E"/>
    <w:rsid w:val="003906D1"/>
    <w:rsid w:val="00390C27"/>
    <w:rsid w:val="00391125"/>
    <w:rsid w:val="003911FE"/>
    <w:rsid w:val="003913C4"/>
    <w:rsid w:val="003913DE"/>
    <w:rsid w:val="0039166D"/>
    <w:rsid w:val="0039173C"/>
    <w:rsid w:val="00391799"/>
    <w:rsid w:val="003917E3"/>
    <w:rsid w:val="0039187D"/>
    <w:rsid w:val="00391B36"/>
    <w:rsid w:val="00391BCE"/>
    <w:rsid w:val="00391F1B"/>
    <w:rsid w:val="00392204"/>
    <w:rsid w:val="0039220E"/>
    <w:rsid w:val="003922B4"/>
    <w:rsid w:val="003923D6"/>
    <w:rsid w:val="00392D6F"/>
    <w:rsid w:val="003934C3"/>
    <w:rsid w:val="00393877"/>
    <w:rsid w:val="00393A14"/>
    <w:rsid w:val="00393A62"/>
    <w:rsid w:val="00393F31"/>
    <w:rsid w:val="00394238"/>
    <w:rsid w:val="00394294"/>
    <w:rsid w:val="00394320"/>
    <w:rsid w:val="00394C25"/>
    <w:rsid w:val="00394C60"/>
    <w:rsid w:val="00394C94"/>
    <w:rsid w:val="00394E86"/>
    <w:rsid w:val="00394F2C"/>
    <w:rsid w:val="003950C0"/>
    <w:rsid w:val="00395305"/>
    <w:rsid w:val="00395316"/>
    <w:rsid w:val="00395412"/>
    <w:rsid w:val="003956FB"/>
    <w:rsid w:val="0039585F"/>
    <w:rsid w:val="00395861"/>
    <w:rsid w:val="00395C51"/>
    <w:rsid w:val="00395C7E"/>
    <w:rsid w:val="00395CF9"/>
    <w:rsid w:val="00396064"/>
    <w:rsid w:val="003963F2"/>
    <w:rsid w:val="00396A01"/>
    <w:rsid w:val="00396BA3"/>
    <w:rsid w:val="00396EAA"/>
    <w:rsid w:val="00396FF7"/>
    <w:rsid w:val="0039710A"/>
    <w:rsid w:val="0039721A"/>
    <w:rsid w:val="003972B9"/>
    <w:rsid w:val="00397639"/>
    <w:rsid w:val="00397772"/>
    <w:rsid w:val="00397888"/>
    <w:rsid w:val="00397AA6"/>
    <w:rsid w:val="003A0148"/>
    <w:rsid w:val="003A025F"/>
    <w:rsid w:val="003A0519"/>
    <w:rsid w:val="003A0A7D"/>
    <w:rsid w:val="003A0B7A"/>
    <w:rsid w:val="003A0CE3"/>
    <w:rsid w:val="003A11DD"/>
    <w:rsid w:val="003A1315"/>
    <w:rsid w:val="003A140E"/>
    <w:rsid w:val="003A1602"/>
    <w:rsid w:val="003A16EE"/>
    <w:rsid w:val="003A1716"/>
    <w:rsid w:val="003A17CD"/>
    <w:rsid w:val="003A18C0"/>
    <w:rsid w:val="003A1BA4"/>
    <w:rsid w:val="003A20EB"/>
    <w:rsid w:val="003A21A3"/>
    <w:rsid w:val="003A2207"/>
    <w:rsid w:val="003A223F"/>
    <w:rsid w:val="003A226E"/>
    <w:rsid w:val="003A2A67"/>
    <w:rsid w:val="003A2AC1"/>
    <w:rsid w:val="003A2C53"/>
    <w:rsid w:val="003A2CE1"/>
    <w:rsid w:val="003A2D3F"/>
    <w:rsid w:val="003A2E6C"/>
    <w:rsid w:val="003A2F00"/>
    <w:rsid w:val="003A31A6"/>
    <w:rsid w:val="003A3341"/>
    <w:rsid w:val="003A363B"/>
    <w:rsid w:val="003A3A4C"/>
    <w:rsid w:val="003A3BC5"/>
    <w:rsid w:val="003A3CEA"/>
    <w:rsid w:val="003A3DA7"/>
    <w:rsid w:val="003A3E67"/>
    <w:rsid w:val="003A4004"/>
    <w:rsid w:val="003A40EF"/>
    <w:rsid w:val="003A4404"/>
    <w:rsid w:val="003A4B42"/>
    <w:rsid w:val="003A4BD0"/>
    <w:rsid w:val="003A4C3A"/>
    <w:rsid w:val="003A4C62"/>
    <w:rsid w:val="003A4D83"/>
    <w:rsid w:val="003A4D95"/>
    <w:rsid w:val="003A5188"/>
    <w:rsid w:val="003A54A4"/>
    <w:rsid w:val="003A5D04"/>
    <w:rsid w:val="003A5D32"/>
    <w:rsid w:val="003A5E82"/>
    <w:rsid w:val="003A613C"/>
    <w:rsid w:val="003A6298"/>
    <w:rsid w:val="003A63CA"/>
    <w:rsid w:val="003A6686"/>
    <w:rsid w:val="003A69C4"/>
    <w:rsid w:val="003A6AF4"/>
    <w:rsid w:val="003A6C4D"/>
    <w:rsid w:val="003A6DF9"/>
    <w:rsid w:val="003A6FCF"/>
    <w:rsid w:val="003A7175"/>
    <w:rsid w:val="003A7676"/>
    <w:rsid w:val="003A76E3"/>
    <w:rsid w:val="003A7AE6"/>
    <w:rsid w:val="003A7E38"/>
    <w:rsid w:val="003B0262"/>
    <w:rsid w:val="003B02D1"/>
    <w:rsid w:val="003B0632"/>
    <w:rsid w:val="003B064C"/>
    <w:rsid w:val="003B06F2"/>
    <w:rsid w:val="003B0754"/>
    <w:rsid w:val="003B0756"/>
    <w:rsid w:val="003B0ABF"/>
    <w:rsid w:val="003B0C61"/>
    <w:rsid w:val="003B1256"/>
    <w:rsid w:val="003B14BF"/>
    <w:rsid w:val="003B1567"/>
    <w:rsid w:val="003B1635"/>
    <w:rsid w:val="003B1853"/>
    <w:rsid w:val="003B1969"/>
    <w:rsid w:val="003B1B89"/>
    <w:rsid w:val="003B1BB5"/>
    <w:rsid w:val="003B1C17"/>
    <w:rsid w:val="003B214B"/>
    <w:rsid w:val="003B2469"/>
    <w:rsid w:val="003B29FD"/>
    <w:rsid w:val="003B2A3E"/>
    <w:rsid w:val="003B2AE5"/>
    <w:rsid w:val="003B2C94"/>
    <w:rsid w:val="003B2C97"/>
    <w:rsid w:val="003B2D5F"/>
    <w:rsid w:val="003B2D89"/>
    <w:rsid w:val="003B2EA3"/>
    <w:rsid w:val="003B2EF9"/>
    <w:rsid w:val="003B3115"/>
    <w:rsid w:val="003B3131"/>
    <w:rsid w:val="003B35ED"/>
    <w:rsid w:val="003B37D0"/>
    <w:rsid w:val="003B3C72"/>
    <w:rsid w:val="003B3C74"/>
    <w:rsid w:val="003B3CAA"/>
    <w:rsid w:val="003B3F50"/>
    <w:rsid w:val="003B3FAC"/>
    <w:rsid w:val="003B4144"/>
    <w:rsid w:val="003B4212"/>
    <w:rsid w:val="003B47DB"/>
    <w:rsid w:val="003B489B"/>
    <w:rsid w:val="003B4A98"/>
    <w:rsid w:val="003B4C2D"/>
    <w:rsid w:val="003B4D94"/>
    <w:rsid w:val="003B5008"/>
    <w:rsid w:val="003B500C"/>
    <w:rsid w:val="003B5182"/>
    <w:rsid w:val="003B5378"/>
    <w:rsid w:val="003B544F"/>
    <w:rsid w:val="003B56CF"/>
    <w:rsid w:val="003B5882"/>
    <w:rsid w:val="003B5B14"/>
    <w:rsid w:val="003B5C2A"/>
    <w:rsid w:val="003B5D19"/>
    <w:rsid w:val="003B5DC8"/>
    <w:rsid w:val="003B60C5"/>
    <w:rsid w:val="003B6164"/>
    <w:rsid w:val="003B66AF"/>
    <w:rsid w:val="003B6AB0"/>
    <w:rsid w:val="003B6C1C"/>
    <w:rsid w:val="003B6D90"/>
    <w:rsid w:val="003B6E45"/>
    <w:rsid w:val="003B7125"/>
    <w:rsid w:val="003B7233"/>
    <w:rsid w:val="003B737C"/>
    <w:rsid w:val="003B7412"/>
    <w:rsid w:val="003B7649"/>
    <w:rsid w:val="003B7727"/>
    <w:rsid w:val="003B7A9D"/>
    <w:rsid w:val="003B7BCC"/>
    <w:rsid w:val="003B7EA8"/>
    <w:rsid w:val="003B7F56"/>
    <w:rsid w:val="003B7F6C"/>
    <w:rsid w:val="003B7FED"/>
    <w:rsid w:val="003C046A"/>
    <w:rsid w:val="003C06A8"/>
    <w:rsid w:val="003C06DD"/>
    <w:rsid w:val="003C0E4C"/>
    <w:rsid w:val="003C104D"/>
    <w:rsid w:val="003C10CF"/>
    <w:rsid w:val="003C110E"/>
    <w:rsid w:val="003C11A8"/>
    <w:rsid w:val="003C182E"/>
    <w:rsid w:val="003C1CA6"/>
    <w:rsid w:val="003C1F43"/>
    <w:rsid w:val="003C23AB"/>
    <w:rsid w:val="003C245E"/>
    <w:rsid w:val="003C27FF"/>
    <w:rsid w:val="003C2852"/>
    <w:rsid w:val="003C291E"/>
    <w:rsid w:val="003C2ADD"/>
    <w:rsid w:val="003C2C42"/>
    <w:rsid w:val="003C2D03"/>
    <w:rsid w:val="003C2D5B"/>
    <w:rsid w:val="003C2E9F"/>
    <w:rsid w:val="003C2EAA"/>
    <w:rsid w:val="003C2F46"/>
    <w:rsid w:val="003C317A"/>
    <w:rsid w:val="003C3207"/>
    <w:rsid w:val="003C36A4"/>
    <w:rsid w:val="003C3BCC"/>
    <w:rsid w:val="003C3C55"/>
    <w:rsid w:val="003C3E88"/>
    <w:rsid w:val="003C40B1"/>
    <w:rsid w:val="003C464A"/>
    <w:rsid w:val="003C4948"/>
    <w:rsid w:val="003C4A6D"/>
    <w:rsid w:val="003C4AF0"/>
    <w:rsid w:val="003C4C2B"/>
    <w:rsid w:val="003C4D96"/>
    <w:rsid w:val="003C4F15"/>
    <w:rsid w:val="003C4F5C"/>
    <w:rsid w:val="003C4F94"/>
    <w:rsid w:val="003C507A"/>
    <w:rsid w:val="003C53E6"/>
    <w:rsid w:val="003C5686"/>
    <w:rsid w:val="003C5D0F"/>
    <w:rsid w:val="003C5F20"/>
    <w:rsid w:val="003C60B9"/>
    <w:rsid w:val="003C63A5"/>
    <w:rsid w:val="003C6A38"/>
    <w:rsid w:val="003C6C9F"/>
    <w:rsid w:val="003C6E0D"/>
    <w:rsid w:val="003C6F4E"/>
    <w:rsid w:val="003C6FAF"/>
    <w:rsid w:val="003C714F"/>
    <w:rsid w:val="003C7339"/>
    <w:rsid w:val="003C73E1"/>
    <w:rsid w:val="003C7E81"/>
    <w:rsid w:val="003D018F"/>
    <w:rsid w:val="003D01CF"/>
    <w:rsid w:val="003D042C"/>
    <w:rsid w:val="003D0528"/>
    <w:rsid w:val="003D0868"/>
    <w:rsid w:val="003D08E1"/>
    <w:rsid w:val="003D0A6C"/>
    <w:rsid w:val="003D0B0A"/>
    <w:rsid w:val="003D0DBB"/>
    <w:rsid w:val="003D102E"/>
    <w:rsid w:val="003D1232"/>
    <w:rsid w:val="003D1512"/>
    <w:rsid w:val="003D1603"/>
    <w:rsid w:val="003D1D08"/>
    <w:rsid w:val="003D1E77"/>
    <w:rsid w:val="003D2022"/>
    <w:rsid w:val="003D2104"/>
    <w:rsid w:val="003D27F6"/>
    <w:rsid w:val="003D2B37"/>
    <w:rsid w:val="003D2BB6"/>
    <w:rsid w:val="003D2CB5"/>
    <w:rsid w:val="003D2D53"/>
    <w:rsid w:val="003D2F04"/>
    <w:rsid w:val="003D32EA"/>
    <w:rsid w:val="003D3575"/>
    <w:rsid w:val="003D360B"/>
    <w:rsid w:val="003D37D6"/>
    <w:rsid w:val="003D38DE"/>
    <w:rsid w:val="003D3923"/>
    <w:rsid w:val="003D39DE"/>
    <w:rsid w:val="003D3DD2"/>
    <w:rsid w:val="003D4437"/>
    <w:rsid w:val="003D4612"/>
    <w:rsid w:val="003D48B2"/>
    <w:rsid w:val="003D4B7E"/>
    <w:rsid w:val="003D4BE4"/>
    <w:rsid w:val="003D4DBB"/>
    <w:rsid w:val="003D4EB5"/>
    <w:rsid w:val="003D51EF"/>
    <w:rsid w:val="003D522A"/>
    <w:rsid w:val="003D524D"/>
    <w:rsid w:val="003D52C0"/>
    <w:rsid w:val="003D5675"/>
    <w:rsid w:val="003D578C"/>
    <w:rsid w:val="003D5824"/>
    <w:rsid w:val="003D58B4"/>
    <w:rsid w:val="003D5E74"/>
    <w:rsid w:val="003D60D9"/>
    <w:rsid w:val="003D6130"/>
    <w:rsid w:val="003D6233"/>
    <w:rsid w:val="003D648F"/>
    <w:rsid w:val="003D6686"/>
    <w:rsid w:val="003D681D"/>
    <w:rsid w:val="003D68E3"/>
    <w:rsid w:val="003D6923"/>
    <w:rsid w:val="003D6E71"/>
    <w:rsid w:val="003D6ED6"/>
    <w:rsid w:val="003D720A"/>
    <w:rsid w:val="003D7636"/>
    <w:rsid w:val="003D78A7"/>
    <w:rsid w:val="003D7AFB"/>
    <w:rsid w:val="003D7FC6"/>
    <w:rsid w:val="003E0276"/>
    <w:rsid w:val="003E08C0"/>
    <w:rsid w:val="003E0931"/>
    <w:rsid w:val="003E095E"/>
    <w:rsid w:val="003E0992"/>
    <w:rsid w:val="003E0AF5"/>
    <w:rsid w:val="003E0CFC"/>
    <w:rsid w:val="003E0DF9"/>
    <w:rsid w:val="003E1158"/>
    <w:rsid w:val="003E17EC"/>
    <w:rsid w:val="003E2569"/>
    <w:rsid w:val="003E25B4"/>
    <w:rsid w:val="003E25BF"/>
    <w:rsid w:val="003E2734"/>
    <w:rsid w:val="003E28A4"/>
    <w:rsid w:val="003E28B3"/>
    <w:rsid w:val="003E2966"/>
    <w:rsid w:val="003E2C0B"/>
    <w:rsid w:val="003E2D75"/>
    <w:rsid w:val="003E2F4D"/>
    <w:rsid w:val="003E3351"/>
    <w:rsid w:val="003E35A5"/>
    <w:rsid w:val="003E376D"/>
    <w:rsid w:val="003E3C47"/>
    <w:rsid w:val="003E4099"/>
    <w:rsid w:val="003E40A8"/>
    <w:rsid w:val="003E457F"/>
    <w:rsid w:val="003E4604"/>
    <w:rsid w:val="003E487B"/>
    <w:rsid w:val="003E4B07"/>
    <w:rsid w:val="003E51C2"/>
    <w:rsid w:val="003E52BF"/>
    <w:rsid w:val="003E5494"/>
    <w:rsid w:val="003E58FE"/>
    <w:rsid w:val="003E59A4"/>
    <w:rsid w:val="003E5CAC"/>
    <w:rsid w:val="003E5D56"/>
    <w:rsid w:val="003E617D"/>
    <w:rsid w:val="003E627A"/>
    <w:rsid w:val="003E63B8"/>
    <w:rsid w:val="003E645F"/>
    <w:rsid w:val="003E6BF5"/>
    <w:rsid w:val="003E6D0C"/>
    <w:rsid w:val="003E6E01"/>
    <w:rsid w:val="003E6E8A"/>
    <w:rsid w:val="003E754E"/>
    <w:rsid w:val="003E7559"/>
    <w:rsid w:val="003E7750"/>
    <w:rsid w:val="003E79A9"/>
    <w:rsid w:val="003E7D8E"/>
    <w:rsid w:val="003F006B"/>
    <w:rsid w:val="003F0094"/>
    <w:rsid w:val="003F00EF"/>
    <w:rsid w:val="003F04D7"/>
    <w:rsid w:val="003F095A"/>
    <w:rsid w:val="003F1097"/>
    <w:rsid w:val="003F1881"/>
    <w:rsid w:val="003F19BC"/>
    <w:rsid w:val="003F1D2D"/>
    <w:rsid w:val="003F1F37"/>
    <w:rsid w:val="003F2031"/>
    <w:rsid w:val="003F2136"/>
    <w:rsid w:val="003F216D"/>
    <w:rsid w:val="003F2380"/>
    <w:rsid w:val="003F24D3"/>
    <w:rsid w:val="003F2844"/>
    <w:rsid w:val="003F2FBF"/>
    <w:rsid w:val="003F30E8"/>
    <w:rsid w:val="003F353F"/>
    <w:rsid w:val="003F35EB"/>
    <w:rsid w:val="003F388B"/>
    <w:rsid w:val="003F4108"/>
    <w:rsid w:val="003F4251"/>
    <w:rsid w:val="003F437E"/>
    <w:rsid w:val="003F43C0"/>
    <w:rsid w:val="003F4442"/>
    <w:rsid w:val="003F45BC"/>
    <w:rsid w:val="003F482A"/>
    <w:rsid w:val="003F49DA"/>
    <w:rsid w:val="003F4DC9"/>
    <w:rsid w:val="003F4E31"/>
    <w:rsid w:val="003F5182"/>
    <w:rsid w:val="003F5188"/>
    <w:rsid w:val="003F53FC"/>
    <w:rsid w:val="003F5BE9"/>
    <w:rsid w:val="003F5DBD"/>
    <w:rsid w:val="003F61BF"/>
    <w:rsid w:val="003F65A7"/>
    <w:rsid w:val="003F6CA2"/>
    <w:rsid w:val="003F6E0A"/>
    <w:rsid w:val="003F6E62"/>
    <w:rsid w:val="003F6EB7"/>
    <w:rsid w:val="003F6F18"/>
    <w:rsid w:val="003F7067"/>
    <w:rsid w:val="003F713F"/>
    <w:rsid w:val="003F719D"/>
    <w:rsid w:val="003F73A2"/>
    <w:rsid w:val="003F73B2"/>
    <w:rsid w:val="003F73C9"/>
    <w:rsid w:val="003F7659"/>
    <w:rsid w:val="003F77B6"/>
    <w:rsid w:val="003F787D"/>
    <w:rsid w:val="003F7A15"/>
    <w:rsid w:val="003F7E9E"/>
    <w:rsid w:val="00400014"/>
    <w:rsid w:val="00400435"/>
    <w:rsid w:val="00400823"/>
    <w:rsid w:val="004008D2"/>
    <w:rsid w:val="004009C1"/>
    <w:rsid w:val="00400BD5"/>
    <w:rsid w:val="00400D71"/>
    <w:rsid w:val="00401093"/>
    <w:rsid w:val="0040157F"/>
    <w:rsid w:val="004018A0"/>
    <w:rsid w:val="0040199E"/>
    <w:rsid w:val="00401AFF"/>
    <w:rsid w:val="00401B54"/>
    <w:rsid w:val="004020CF"/>
    <w:rsid w:val="0040252F"/>
    <w:rsid w:val="00402D25"/>
    <w:rsid w:val="00402D7A"/>
    <w:rsid w:val="00402F02"/>
    <w:rsid w:val="00402FCD"/>
    <w:rsid w:val="0040347C"/>
    <w:rsid w:val="0040352F"/>
    <w:rsid w:val="004035B1"/>
    <w:rsid w:val="00403607"/>
    <w:rsid w:val="00403777"/>
    <w:rsid w:val="004039C8"/>
    <w:rsid w:val="00403C56"/>
    <w:rsid w:val="00403E9A"/>
    <w:rsid w:val="00403F1F"/>
    <w:rsid w:val="00404137"/>
    <w:rsid w:val="00404359"/>
    <w:rsid w:val="0040462D"/>
    <w:rsid w:val="00404730"/>
    <w:rsid w:val="004048CF"/>
    <w:rsid w:val="00404C8A"/>
    <w:rsid w:val="00404D09"/>
    <w:rsid w:val="00404DD6"/>
    <w:rsid w:val="00404F53"/>
    <w:rsid w:val="0040511D"/>
    <w:rsid w:val="004053E3"/>
    <w:rsid w:val="00405419"/>
    <w:rsid w:val="00405494"/>
    <w:rsid w:val="00405B4F"/>
    <w:rsid w:val="00405BEB"/>
    <w:rsid w:val="00405D68"/>
    <w:rsid w:val="00406101"/>
    <w:rsid w:val="00406459"/>
    <w:rsid w:val="00406759"/>
    <w:rsid w:val="00406794"/>
    <w:rsid w:val="0040681D"/>
    <w:rsid w:val="0040694F"/>
    <w:rsid w:val="00406CA0"/>
    <w:rsid w:val="00406D93"/>
    <w:rsid w:val="00406DAF"/>
    <w:rsid w:val="00407187"/>
    <w:rsid w:val="00407283"/>
    <w:rsid w:val="00407AA3"/>
    <w:rsid w:val="00407F73"/>
    <w:rsid w:val="004101D6"/>
    <w:rsid w:val="00410240"/>
    <w:rsid w:val="00410255"/>
    <w:rsid w:val="00410299"/>
    <w:rsid w:val="00410316"/>
    <w:rsid w:val="00410450"/>
    <w:rsid w:val="004107C9"/>
    <w:rsid w:val="00410BFC"/>
    <w:rsid w:val="00410E59"/>
    <w:rsid w:val="00411000"/>
    <w:rsid w:val="004110D4"/>
    <w:rsid w:val="004114EA"/>
    <w:rsid w:val="004115F0"/>
    <w:rsid w:val="00411697"/>
    <w:rsid w:val="00411A84"/>
    <w:rsid w:val="00411EE6"/>
    <w:rsid w:val="004123BD"/>
    <w:rsid w:val="00412526"/>
    <w:rsid w:val="00412574"/>
    <w:rsid w:val="004126B2"/>
    <w:rsid w:val="00412709"/>
    <w:rsid w:val="00412767"/>
    <w:rsid w:val="0041285F"/>
    <w:rsid w:val="004128C7"/>
    <w:rsid w:val="004128EC"/>
    <w:rsid w:val="00412AB6"/>
    <w:rsid w:val="00412DE4"/>
    <w:rsid w:val="00412FA7"/>
    <w:rsid w:val="004130AE"/>
    <w:rsid w:val="00413151"/>
    <w:rsid w:val="0041338C"/>
    <w:rsid w:val="004134FC"/>
    <w:rsid w:val="004136DB"/>
    <w:rsid w:val="0041378F"/>
    <w:rsid w:val="00413B17"/>
    <w:rsid w:val="00413B63"/>
    <w:rsid w:val="00413BBC"/>
    <w:rsid w:val="00413D71"/>
    <w:rsid w:val="00413D9F"/>
    <w:rsid w:val="00413DB6"/>
    <w:rsid w:val="00413FFC"/>
    <w:rsid w:val="0041412C"/>
    <w:rsid w:val="004145B8"/>
    <w:rsid w:val="00414725"/>
    <w:rsid w:val="004147CF"/>
    <w:rsid w:val="0041483C"/>
    <w:rsid w:val="00414977"/>
    <w:rsid w:val="00414BF9"/>
    <w:rsid w:val="00414CA9"/>
    <w:rsid w:val="00414D01"/>
    <w:rsid w:val="00414E87"/>
    <w:rsid w:val="00414F02"/>
    <w:rsid w:val="00414F86"/>
    <w:rsid w:val="004154D7"/>
    <w:rsid w:val="0041579F"/>
    <w:rsid w:val="00415894"/>
    <w:rsid w:val="004158C5"/>
    <w:rsid w:val="00415913"/>
    <w:rsid w:val="00415932"/>
    <w:rsid w:val="00415BF8"/>
    <w:rsid w:val="00415CDA"/>
    <w:rsid w:val="00415D24"/>
    <w:rsid w:val="00415F99"/>
    <w:rsid w:val="00416550"/>
    <w:rsid w:val="00416A66"/>
    <w:rsid w:val="00416B29"/>
    <w:rsid w:val="00416E2A"/>
    <w:rsid w:val="00416EC0"/>
    <w:rsid w:val="00416F68"/>
    <w:rsid w:val="0041706C"/>
    <w:rsid w:val="00417440"/>
    <w:rsid w:val="004174A3"/>
    <w:rsid w:val="004176AA"/>
    <w:rsid w:val="004178F1"/>
    <w:rsid w:val="00417E0F"/>
    <w:rsid w:val="00417F30"/>
    <w:rsid w:val="00417F7A"/>
    <w:rsid w:val="00420553"/>
    <w:rsid w:val="004205F9"/>
    <w:rsid w:val="00420682"/>
    <w:rsid w:val="004207F5"/>
    <w:rsid w:val="004208CE"/>
    <w:rsid w:val="004209B2"/>
    <w:rsid w:val="00420CB9"/>
    <w:rsid w:val="004210F6"/>
    <w:rsid w:val="00421677"/>
    <w:rsid w:val="0042177E"/>
    <w:rsid w:val="004217C4"/>
    <w:rsid w:val="004217FE"/>
    <w:rsid w:val="00421C9F"/>
    <w:rsid w:val="00421D07"/>
    <w:rsid w:val="00421F72"/>
    <w:rsid w:val="00422180"/>
    <w:rsid w:val="004223F3"/>
    <w:rsid w:val="00422442"/>
    <w:rsid w:val="0042282B"/>
    <w:rsid w:val="0042286A"/>
    <w:rsid w:val="004228ED"/>
    <w:rsid w:val="00422CF1"/>
    <w:rsid w:val="00422D73"/>
    <w:rsid w:val="00422D98"/>
    <w:rsid w:val="00423274"/>
    <w:rsid w:val="004232A2"/>
    <w:rsid w:val="0042332E"/>
    <w:rsid w:val="004235B7"/>
    <w:rsid w:val="0042366D"/>
    <w:rsid w:val="004236D4"/>
    <w:rsid w:val="00424307"/>
    <w:rsid w:val="00424511"/>
    <w:rsid w:val="004247C0"/>
    <w:rsid w:val="00424843"/>
    <w:rsid w:val="00424D71"/>
    <w:rsid w:val="00424E0C"/>
    <w:rsid w:val="00425506"/>
    <w:rsid w:val="0042556D"/>
    <w:rsid w:val="00425573"/>
    <w:rsid w:val="0042565C"/>
    <w:rsid w:val="0042592F"/>
    <w:rsid w:val="00425945"/>
    <w:rsid w:val="00425D78"/>
    <w:rsid w:val="00425EF4"/>
    <w:rsid w:val="00425F58"/>
    <w:rsid w:val="00425F6A"/>
    <w:rsid w:val="0042620E"/>
    <w:rsid w:val="004262D2"/>
    <w:rsid w:val="00426506"/>
    <w:rsid w:val="004267E7"/>
    <w:rsid w:val="00426C4D"/>
    <w:rsid w:val="00426C88"/>
    <w:rsid w:val="00426D31"/>
    <w:rsid w:val="00426D96"/>
    <w:rsid w:val="00426DE5"/>
    <w:rsid w:val="004271AA"/>
    <w:rsid w:val="004271DA"/>
    <w:rsid w:val="00427350"/>
    <w:rsid w:val="004273F6"/>
    <w:rsid w:val="004274E3"/>
    <w:rsid w:val="004276A2"/>
    <w:rsid w:val="00427B08"/>
    <w:rsid w:val="00427C78"/>
    <w:rsid w:val="00427EE2"/>
    <w:rsid w:val="00430190"/>
    <w:rsid w:val="0043038B"/>
    <w:rsid w:val="00430650"/>
    <w:rsid w:val="004306BB"/>
    <w:rsid w:val="00430768"/>
    <w:rsid w:val="00430916"/>
    <w:rsid w:val="00430B44"/>
    <w:rsid w:val="00430B97"/>
    <w:rsid w:val="00430C5F"/>
    <w:rsid w:val="00430C6E"/>
    <w:rsid w:val="00430CB6"/>
    <w:rsid w:val="00430E85"/>
    <w:rsid w:val="00430EA0"/>
    <w:rsid w:val="00431011"/>
    <w:rsid w:val="00431138"/>
    <w:rsid w:val="004312E6"/>
    <w:rsid w:val="004313EF"/>
    <w:rsid w:val="004314D2"/>
    <w:rsid w:val="00431649"/>
    <w:rsid w:val="00431664"/>
    <w:rsid w:val="0043172D"/>
    <w:rsid w:val="004318E2"/>
    <w:rsid w:val="00431BFE"/>
    <w:rsid w:val="00431C0C"/>
    <w:rsid w:val="00431ED3"/>
    <w:rsid w:val="00431FE8"/>
    <w:rsid w:val="00432237"/>
    <w:rsid w:val="004322EB"/>
    <w:rsid w:val="004325D8"/>
    <w:rsid w:val="00432628"/>
    <w:rsid w:val="004327C3"/>
    <w:rsid w:val="0043292A"/>
    <w:rsid w:val="004329E0"/>
    <w:rsid w:val="00432CC1"/>
    <w:rsid w:val="00432CD9"/>
    <w:rsid w:val="00432F61"/>
    <w:rsid w:val="00432FC0"/>
    <w:rsid w:val="00432FE1"/>
    <w:rsid w:val="0043305C"/>
    <w:rsid w:val="0043342E"/>
    <w:rsid w:val="00433567"/>
    <w:rsid w:val="0043386D"/>
    <w:rsid w:val="00433FD5"/>
    <w:rsid w:val="00434147"/>
    <w:rsid w:val="00434570"/>
    <w:rsid w:val="004347CB"/>
    <w:rsid w:val="00434812"/>
    <w:rsid w:val="004348F1"/>
    <w:rsid w:val="0043500F"/>
    <w:rsid w:val="0043590D"/>
    <w:rsid w:val="00435A53"/>
    <w:rsid w:val="00435AD5"/>
    <w:rsid w:val="00435FF9"/>
    <w:rsid w:val="00436027"/>
    <w:rsid w:val="0043603B"/>
    <w:rsid w:val="00436219"/>
    <w:rsid w:val="00436416"/>
    <w:rsid w:val="0043684D"/>
    <w:rsid w:val="00436C69"/>
    <w:rsid w:val="00436D92"/>
    <w:rsid w:val="00436D98"/>
    <w:rsid w:val="00436DA4"/>
    <w:rsid w:val="00436FED"/>
    <w:rsid w:val="004372C2"/>
    <w:rsid w:val="004372CC"/>
    <w:rsid w:val="00437505"/>
    <w:rsid w:val="00437789"/>
    <w:rsid w:val="004377A8"/>
    <w:rsid w:val="00437F48"/>
    <w:rsid w:val="00437F7F"/>
    <w:rsid w:val="0044005B"/>
    <w:rsid w:val="004400A9"/>
    <w:rsid w:val="004402D5"/>
    <w:rsid w:val="00440484"/>
    <w:rsid w:val="004406E9"/>
    <w:rsid w:val="00440799"/>
    <w:rsid w:val="00440905"/>
    <w:rsid w:val="00440AB2"/>
    <w:rsid w:val="00440E2E"/>
    <w:rsid w:val="00440E56"/>
    <w:rsid w:val="00440E6A"/>
    <w:rsid w:val="00440E80"/>
    <w:rsid w:val="00440FE6"/>
    <w:rsid w:val="00441052"/>
    <w:rsid w:val="00441126"/>
    <w:rsid w:val="00441317"/>
    <w:rsid w:val="00441326"/>
    <w:rsid w:val="0044136E"/>
    <w:rsid w:val="00441435"/>
    <w:rsid w:val="004414C0"/>
    <w:rsid w:val="0044150D"/>
    <w:rsid w:val="004416D5"/>
    <w:rsid w:val="00441720"/>
    <w:rsid w:val="00441921"/>
    <w:rsid w:val="00441BAA"/>
    <w:rsid w:val="00441CAF"/>
    <w:rsid w:val="00441D30"/>
    <w:rsid w:val="00441D81"/>
    <w:rsid w:val="00441DE7"/>
    <w:rsid w:val="00442195"/>
    <w:rsid w:val="00442257"/>
    <w:rsid w:val="00442321"/>
    <w:rsid w:val="0044245D"/>
    <w:rsid w:val="004425CC"/>
    <w:rsid w:val="00442686"/>
    <w:rsid w:val="00442739"/>
    <w:rsid w:val="00442B97"/>
    <w:rsid w:val="00442BB0"/>
    <w:rsid w:val="00442FAA"/>
    <w:rsid w:val="00443028"/>
    <w:rsid w:val="0044305D"/>
    <w:rsid w:val="00443162"/>
    <w:rsid w:val="0044337F"/>
    <w:rsid w:val="00443553"/>
    <w:rsid w:val="004437D5"/>
    <w:rsid w:val="00443B0E"/>
    <w:rsid w:val="004440C0"/>
    <w:rsid w:val="00444295"/>
    <w:rsid w:val="0044430B"/>
    <w:rsid w:val="004443B8"/>
    <w:rsid w:val="004448D4"/>
    <w:rsid w:val="00444A53"/>
    <w:rsid w:val="00444A5E"/>
    <w:rsid w:val="00444CED"/>
    <w:rsid w:val="00444F41"/>
    <w:rsid w:val="00444F5F"/>
    <w:rsid w:val="004451EE"/>
    <w:rsid w:val="00445254"/>
    <w:rsid w:val="00445529"/>
    <w:rsid w:val="004455D2"/>
    <w:rsid w:val="0044563F"/>
    <w:rsid w:val="0044581E"/>
    <w:rsid w:val="004458DC"/>
    <w:rsid w:val="004460A2"/>
    <w:rsid w:val="00446CAE"/>
    <w:rsid w:val="00446CF3"/>
    <w:rsid w:val="00446D3E"/>
    <w:rsid w:val="00446EC5"/>
    <w:rsid w:val="00447409"/>
    <w:rsid w:val="00447480"/>
    <w:rsid w:val="004475EE"/>
    <w:rsid w:val="0044761C"/>
    <w:rsid w:val="0044785C"/>
    <w:rsid w:val="004479FB"/>
    <w:rsid w:val="00447BD2"/>
    <w:rsid w:val="00447EC9"/>
    <w:rsid w:val="004500D6"/>
    <w:rsid w:val="004501AB"/>
    <w:rsid w:val="00450244"/>
    <w:rsid w:val="0045029F"/>
    <w:rsid w:val="00450358"/>
    <w:rsid w:val="004503EE"/>
    <w:rsid w:val="0045051A"/>
    <w:rsid w:val="004509D2"/>
    <w:rsid w:val="00450C70"/>
    <w:rsid w:val="00450D7D"/>
    <w:rsid w:val="00450DFE"/>
    <w:rsid w:val="00451321"/>
    <w:rsid w:val="00451787"/>
    <w:rsid w:val="00451AEA"/>
    <w:rsid w:val="00451CB9"/>
    <w:rsid w:val="00451D74"/>
    <w:rsid w:val="00451D9C"/>
    <w:rsid w:val="00451E33"/>
    <w:rsid w:val="004521DE"/>
    <w:rsid w:val="004525E6"/>
    <w:rsid w:val="00452B9D"/>
    <w:rsid w:val="00452BD7"/>
    <w:rsid w:val="00452C08"/>
    <w:rsid w:val="00452EA1"/>
    <w:rsid w:val="00453126"/>
    <w:rsid w:val="0045318C"/>
    <w:rsid w:val="00453683"/>
    <w:rsid w:val="004538BB"/>
    <w:rsid w:val="00453D11"/>
    <w:rsid w:val="00453DBE"/>
    <w:rsid w:val="00453F2C"/>
    <w:rsid w:val="00453F6D"/>
    <w:rsid w:val="0045420D"/>
    <w:rsid w:val="00454237"/>
    <w:rsid w:val="00454431"/>
    <w:rsid w:val="00454571"/>
    <w:rsid w:val="004549B8"/>
    <w:rsid w:val="00454A1B"/>
    <w:rsid w:val="00454A69"/>
    <w:rsid w:val="00454B31"/>
    <w:rsid w:val="00454D5F"/>
    <w:rsid w:val="00455337"/>
    <w:rsid w:val="00455803"/>
    <w:rsid w:val="004559A4"/>
    <w:rsid w:val="00455C5D"/>
    <w:rsid w:val="00455CC9"/>
    <w:rsid w:val="00456051"/>
    <w:rsid w:val="00456091"/>
    <w:rsid w:val="004560C3"/>
    <w:rsid w:val="004562A3"/>
    <w:rsid w:val="0045646E"/>
    <w:rsid w:val="00456614"/>
    <w:rsid w:val="00456867"/>
    <w:rsid w:val="00456B92"/>
    <w:rsid w:val="00456CD8"/>
    <w:rsid w:val="0045716D"/>
    <w:rsid w:val="004572F9"/>
    <w:rsid w:val="0045756E"/>
    <w:rsid w:val="0045769B"/>
    <w:rsid w:val="004577EB"/>
    <w:rsid w:val="00457950"/>
    <w:rsid w:val="00457F38"/>
    <w:rsid w:val="004602A7"/>
    <w:rsid w:val="00460709"/>
    <w:rsid w:val="00460839"/>
    <w:rsid w:val="00460B38"/>
    <w:rsid w:val="00460B3B"/>
    <w:rsid w:val="00460CAC"/>
    <w:rsid w:val="00460F0B"/>
    <w:rsid w:val="004612CF"/>
    <w:rsid w:val="004612E4"/>
    <w:rsid w:val="0046155A"/>
    <w:rsid w:val="0046180E"/>
    <w:rsid w:val="004618DD"/>
    <w:rsid w:val="00461931"/>
    <w:rsid w:val="00461EF8"/>
    <w:rsid w:val="0046223A"/>
    <w:rsid w:val="0046226C"/>
    <w:rsid w:val="004624FE"/>
    <w:rsid w:val="00462652"/>
    <w:rsid w:val="00462697"/>
    <w:rsid w:val="00462AA8"/>
    <w:rsid w:val="00462B63"/>
    <w:rsid w:val="00462B9B"/>
    <w:rsid w:val="00462DBA"/>
    <w:rsid w:val="004630DB"/>
    <w:rsid w:val="0046335D"/>
    <w:rsid w:val="0046348E"/>
    <w:rsid w:val="00463534"/>
    <w:rsid w:val="00463660"/>
    <w:rsid w:val="0046370F"/>
    <w:rsid w:val="00463799"/>
    <w:rsid w:val="00463A11"/>
    <w:rsid w:val="00463AFC"/>
    <w:rsid w:val="0046408C"/>
    <w:rsid w:val="004641A2"/>
    <w:rsid w:val="00464462"/>
    <w:rsid w:val="00464711"/>
    <w:rsid w:val="004647C1"/>
    <w:rsid w:val="00464B03"/>
    <w:rsid w:val="0046507C"/>
    <w:rsid w:val="00465128"/>
    <w:rsid w:val="0046522C"/>
    <w:rsid w:val="004653D6"/>
    <w:rsid w:val="00465794"/>
    <w:rsid w:val="004657CF"/>
    <w:rsid w:val="00465B3E"/>
    <w:rsid w:val="00465C13"/>
    <w:rsid w:val="00465CAE"/>
    <w:rsid w:val="00465D61"/>
    <w:rsid w:val="00465E78"/>
    <w:rsid w:val="00466167"/>
    <w:rsid w:val="004661E7"/>
    <w:rsid w:val="004661F0"/>
    <w:rsid w:val="004662EF"/>
    <w:rsid w:val="00466429"/>
    <w:rsid w:val="0046663D"/>
    <w:rsid w:val="0046667B"/>
    <w:rsid w:val="00466720"/>
    <w:rsid w:val="0046695A"/>
    <w:rsid w:val="00466A9B"/>
    <w:rsid w:val="00466E1D"/>
    <w:rsid w:val="00466EA8"/>
    <w:rsid w:val="00466FBC"/>
    <w:rsid w:val="00466FC8"/>
    <w:rsid w:val="00466FE3"/>
    <w:rsid w:val="00467056"/>
    <w:rsid w:val="00467256"/>
    <w:rsid w:val="0046756F"/>
    <w:rsid w:val="00467AC6"/>
    <w:rsid w:val="00467B6C"/>
    <w:rsid w:val="00467D8B"/>
    <w:rsid w:val="00467E9E"/>
    <w:rsid w:val="00467EE7"/>
    <w:rsid w:val="00470047"/>
    <w:rsid w:val="00470277"/>
    <w:rsid w:val="004702BA"/>
    <w:rsid w:val="00470569"/>
    <w:rsid w:val="00470848"/>
    <w:rsid w:val="00470855"/>
    <w:rsid w:val="00470C35"/>
    <w:rsid w:val="00470CBC"/>
    <w:rsid w:val="00470CD2"/>
    <w:rsid w:val="00470F9B"/>
    <w:rsid w:val="0047132E"/>
    <w:rsid w:val="0047191B"/>
    <w:rsid w:val="00471B6C"/>
    <w:rsid w:val="00471C70"/>
    <w:rsid w:val="00471CC8"/>
    <w:rsid w:val="00471F21"/>
    <w:rsid w:val="00471FD2"/>
    <w:rsid w:val="0047226D"/>
    <w:rsid w:val="0047243B"/>
    <w:rsid w:val="00472503"/>
    <w:rsid w:val="00472517"/>
    <w:rsid w:val="004725B7"/>
    <w:rsid w:val="00472676"/>
    <w:rsid w:val="0047277F"/>
    <w:rsid w:val="00472B12"/>
    <w:rsid w:val="0047313E"/>
    <w:rsid w:val="00473190"/>
    <w:rsid w:val="004732C7"/>
    <w:rsid w:val="0047337E"/>
    <w:rsid w:val="004733A2"/>
    <w:rsid w:val="00473774"/>
    <w:rsid w:val="00473805"/>
    <w:rsid w:val="00473B60"/>
    <w:rsid w:val="00473B69"/>
    <w:rsid w:val="00473D12"/>
    <w:rsid w:val="00473F0B"/>
    <w:rsid w:val="004740E5"/>
    <w:rsid w:val="00474148"/>
    <w:rsid w:val="004743BA"/>
    <w:rsid w:val="00474411"/>
    <w:rsid w:val="0047449C"/>
    <w:rsid w:val="00474581"/>
    <w:rsid w:val="00474592"/>
    <w:rsid w:val="0047485C"/>
    <w:rsid w:val="00474D93"/>
    <w:rsid w:val="00474E17"/>
    <w:rsid w:val="00474F06"/>
    <w:rsid w:val="004750F0"/>
    <w:rsid w:val="0047513C"/>
    <w:rsid w:val="004753B5"/>
    <w:rsid w:val="00475598"/>
    <w:rsid w:val="004755B0"/>
    <w:rsid w:val="00475BBC"/>
    <w:rsid w:val="00475C95"/>
    <w:rsid w:val="00475E06"/>
    <w:rsid w:val="004760D9"/>
    <w:rsid w:val="0047613F"/>
    <w:rsid w:val="00476187"/>
    <w:rsid w:val="0047641A"/>
    <w:rsid w:val="004766CC"/>
    <w:rsid w:val="0047679F"/>
    <w:rsid w:val="00476B8A"/>
    <w:rsid w:val="00476EB7"/>
    <w:rsid w:val="00476FEF"/>
    <w:rsid w:val="0047716B"/>
    <w:rsid w:val="004771CE"/>
    <w:rsid w:val="0047764E"/>
    <w:rsid w:val="00477A1D"/>
    <w:rsid w:val="00477AD8"/>
    <w:rsid w:val="00477E13"/>
    <w:rsid w:val="00477F52"/>
    <w:rsid w:val="00477F65"/>
    <w:rsid w:val="00480758"/>
    <w:rsid w:val="0048097E"/>
    <w:rsid w:val="00480F2E"/>
    <w:rsid w:val="00480F53"/>
    <w:rsid w:val="004810B3"/>
    <w:rsid w:val="00481154"/>
    <w:rsid w:val="0048161D"/>
    <w:rsid w:val="00481B66"/>
    <w:rsid w:val="00481F93"/>
    <w:rsid w:val="004820CD"/>
    <w:rsid w:val="004822E7"/>
    <w:rsid w:val="004823B7"/>
    <w:rsid w:val="0048266E"/>
    <w:rsid w:val="00482733"/>
    <w:rsid w:val="0048273F"/>
    <w:rsid w:val="00482792"/>
    <w:rsid w:val="00482971"/>
    <w:rsid w:val="00482C22"/>
    <w:rsid w:val="00482CD6"/>
    <w:rsid w:val="00482E5C"/>
    <w:rsid w:val="00483130"/>
    <w:rsid w:val="00483315"/>
    <w:rsid w:val="004834AE"/>
    <w:rsid w:val="00483866"/>
    <w:rsid w:val="004838F7"/>
    <w:rsid w:val="00483A5D"/>
    <w:rsid w:val="00483C7F"/>
    <w:rsid w:val="00483D9B"/>
    <w:rsid w:val="00484035"/>
    <w:rsid w:val="00484196"/>
    <w:rsid w:val="00484333"/>
    <w:rsid w:val="00484340"/>
    <w:rsid w:val="004844F6"/>
    <w:rsid w:val="00484828"/>
    <w:rsid w:val="00484957"/>
    <w:rsid w:val="00485413"/>
    <w:rsid w:val="00485421"/>
    <w:rsid w:val="0048570C"/>
    <w:rsid w:val="0048591C"/>
    <w:rsid w:val="00485C58"/>
    <w:rsid w:val="00485D39"/>
    <w:rsid w:val="00485DFC"/>
    <w:rsid w:val="0048620D"/>
    <w:rsid w:val="004862E5"/>
    <w:rsid w:val="004868C1"/>
    <w:rsid w:val="004869AF"/>
    <w:rsid w:val="004869B8"/>
    <w:rsid w:val="00486F0D"/>
    <w:rsid w:val="00487C68"/>
    <w:rsid w:val="00487EB6"/>
    <w:rsid w:val="00487EE9"/>
    <w:rsid w:val="0049009A"/>
    <w:rsid w:val="004904E9"/>
    <w:rsid w:val="0049071E"/>
    <w:rsid w:val="00490EDF"/>
    <w:rsid w:val="00490EE5"/>
    <w:rsid w:val="004911CB"/>
    <w:rsid w:val="00491313"/>
    <w:rsid w:val="00491337"/>
    <w:rsid w:val="00491A01"/>
    <w:rsid w:val="00491C03"/>
    <w:rsid w:val="00491D38"/>
    <w:rsid w:val="00491E1E"/>
    <w:rsid w:val="00491F1A"/>
    <w:rsid w:val="00491F5A"/>
    <w:rsid w:val="00492212"/>
    <w:rsid w:val="00492366"/>
    <w:rsid w:val="004926BF"/>
    <w:rsid w:val="0049281B"/>
    <w:rsid w:val="00492966"/>
    <w:rsid w:val="00492B9E"/>
    <w:rsid w:val="00492C09"/>
    <w:rsid w:val="004930B5"/>
    <w:rsid w:val="004932AE"/>
    <w:rsid w:val="004932EA"/>
    <w:rsid w:val="004932FF"/>
    <w:rsid w:val="00493475"/>
    <w:rsid w:val="00493498"/>
    <w:rsid w:val="004934EA"/>
    <w:rsid w:val="004935A5"/>
    <w:rsid w:val="004937E7"/>
    <w:rsid w:val="00493D3F"/>
    <w:rsid w:val="004941C0"/>
    <w:rsid w:val="004941E9"/>
    <w:rsid w:val="0049453B"/>
    <w:rsid w:val="00494553"/>
    <w:rsid w:val="00494651"/>
    <w:rsid w:val="00494AA2"/>
    <w:rsid w:val="00494CFD"/>
    <w:rsid w:val="00494E0A"/>
    <w:rsid w:val="00494EFB"/>
    <w:rsid w:val="00494F48"/>
    <w:rsid w:val="004953C8"/>
    <w:rsid w:val="004953DC"/>
    <w:rsid w:val="0049543B"/>
    <w:rsid w:val="0049695B"/>
    <w:rsid w:val="00496D18"/>
    <w:rsid w:val="00496D2A"/>
    <w:rsid w:val="00497007"/>
    <w:rsid w:val="0049714B"/>
    <w:rsid w:val="00497465"/>
    <w:rsid w:val="0049756B"/>
    <w:rsid w:val="00497643"/>
    <w:rsid w:val="00497721"/>
    <w:rsid w:val="00497CAA"/>
    <w:rsid w:val="00497CAC"/>
    <w:rsid w:val="00497DD4"/>
    <w:rsid w:val="004A0106"/>
    <w:rsid w:val="004A012B"/>
    <w:rsid w:val="004A021F"/>
    <w:rsid w:val="004A04B7"/>
    <w:rsid w:val="004A05D3"/>
    <w:rsid w:val="004A0A87"/>
    <w:rsid w:val="004A105C"/>
    <w:rsid w:val="004A109F"/>
    <w:rsid w:val="004A12F5"/>
    <w:rsid w:val="004A13A6"/>
    <w:rsid w:val="004A1AB5"/>
    <w:rsid w:val="004A1D9F"/>
    <w:rsid w:val="004A21E7"/>
    <w:rsid w:val="004A2A69"/>
    <w:rsid w:val="004A2D7C"/>
    <w:rsid w:val="004A2FE0"/>
    <w:rsid w:val="004A35C2"/>
    <w:rsid w:val="004A3659"/>
    <w:rsid w:val="004A3AF5"/>
    <w:rsid w:val="004A3D1C"/>
    <w:rsid w:val="004A3D28"/>
    <w:rsid w:val="004A3F77"/>
    <w:rsid w:val="004A41D1"/>
    <w:rsid w:val="004A41DB"/>
    <w:rsid w:val="004A421E"/>
    <w:rsid w:val="004A426D"/>
    <w:rsid w:val="004A4723"/>
    <w:rsid w:val="004A48DA"/>
    <w:rsid w:val="004A4997"/>
    <w:rsid w:val="004A4D78"/>
    <w:rsid w:val="004A4EC9"/>
    <w:rsid w:val="004A4F46"/>
    <w:rsid w:val="004A4FC1"/>
    <w:rsid w:val="004A5164"/>
    <w:rsid w:val="004A51E4"/>
    <w:rsid w:val="004A5293"/>
    <w:rsid w:val="004A5722"/>
    <w:rsid w:val="004A59FC"/>
    <w:rsid w:val="004A5C7F"/>
    <w:rsid w:val="004A5D0E"/>
    <w:rsid w:val="004A5D58"/>
    <w:rsid w:val="004A62A9"/>
    <w:rsid w:val="004A6576"/>
    <w:rsid w:val="004A6759"/>
    <w:rsid w:val="004A68EF"/>
    <w:rsid w:val="004A6AAC"/>
    <w:rsid w:val="004A6B04"/>
    <w:rsid w:val="004A6BA1"/>
    <w:rsid w:val="004A6D1D"/>
    <w:rsid w:val="004A717B"/>
    <w:rsid w:val="004A718C"/>
    <w:rsid w:val="004A7784"/>
    <w:rsid w:val="004A7831"/>
    <w:rsid w:val="004A784D"/>
    <w:rsid w:val="004A78FF"/>
    <w:rsid w:val="004A797E"/>
    <w:rsid w:val="004A7FA4"/>
    <w:rsid w:val="004B0241"/>
    <w:rsid w:val="004B0242"/>
    <w:rsid w:val="004B039A"/>
    <w:rsid w:val="004B04D6"/>
    <w:rsid w:val="004B0F59"/>
    <w:rsid w:val="004B127C"/>
    <w:rsid w:val="004B12DF"/>
    <w:rsid w:val="004B1623"/>
    <w:rsid w:val="004B1838"/>
    <w:rsid w:val="004B1AA3"/>
    <w:rsid w:val="004B1DBF"/>
    <w:rsid w:val="004B1ECA"/>
    <w:rsid w:val="004B1F38"/>
    <w:rsid w:val="004B1FA0"/>
    <w:rsid w:val="004B21BC"/>
    <w:rsid w:val="004B226B"/>
    <w:rsid w:val="004B227C"/>
    <w:rsid w:val="004B2618"/>
    <w:rsid w:val="004B27E1"/>
    <w:rsid w:val="004B2D5B"/>
    <w:rsid w:val="004B30C6"/>
    <w:rsid w:val="004B3247"/>
    <w:rsid w:val="004B3299"/>
    <w:rsid w:val="004B34F8"/>
    <w:rsid w:val="004B36C5"/>
    <w:rsid w:val="004B406B"/>
    <w:rsid w:val="004B41A7"/>
    <w:rsid w:val="004B4293"/>
    <w:rsid w:val="004B43EE"/>
    <w:rsid w:val="004B4495"/>
    <w:rsid w:val="004B4748"/>
    <w:rsid w:val="004B4C23"/>
    <w:rsid w:val="004B4E96"/>
    <w:rsid w:val="004B4EA0"/>
    <w:rsid w:val="004B5194"/>
    <w:rsid w:val="004B51D9"/>
    <w:rsid w:val="004B558F"/>
    <w:rsid w:val="004B560F"/>
    <w:rsid w:val="004B5B83"/>
    <w:rsid w:val="004B5CC7"/>
    <w:rsid w:val="004B5D78"/>
    <w:rsid w:val="004B5DA3"/>
    <w:rsid w:val="004B5EDC"/>
    <w:rsid w:val="004B5FE6"/>
    <w:rsid w:val="004B6431"/>
    <w:rsid w:val="004B646A"/>
    <w:rsid w:val="004B6516"/>
    <w:rsid w:val="004B6730"/>
    <w:rsid w:val="004B680D"/>
    <w:rsid w:val="004B6AD5"/>
    <w:rsid w:val="004B6B31"/>
    <w:rsid w:val="004B6C9C"/>
    <w:rsid w:val="004B7081"/>
    <w:rsid w:val="004B708B"/>
    <w:rsid w:val="004B7199"/>
    <w:rsid w:val="004B74B2"/>
    <w:rsid w:val="004B7A6F"/>
    <w:rsid w:val="004B7E3D"/>
    <w:rsid w:val="004C023A"/>
    <w:rsid w:val="004C05C1"/>
    <w:rsid w:val="004C0611"/>
    <w:rsid w:val="004C0B21"/>
    <w:rsid w:val="004C0C15"/>
    <w:rsid w:val="004C0C97"/>
    <w:rsid w:val="004C1070"/>
    <w:rsid w:val="004C1379"/>
    <w:rsid w:val="004C144E"/>
    <w:rsid w:val="004C1E16"/>
    <w:rsid w:val="004C2020"/>
    <w:rsid w:val="004C230B"/>
    <w:rsid w:val="004C23D1"/>
    <w:rsid w:val="004C23EB"/>
    <w:rsid w:val="004C2969"/>
    <w:rsid w:val="004C29B0"/>
    <w:rsid w:val="004C2CF3"/>
    <w:rsid w:val="004C2EDE"/>
    <w:rsid w:val="004C308B"/>
    <w:rsid w:val="004C3192"/>
    <w:rsid w:val="004C3506"/>
    <w:rsid w:val="004C35E2"/>
    <w:rsid w:val="004C3670"/>
    <w:rsid w:val="004C3BC6"/>
    <w:rsid w:val="004C3F44"/>
    <w:rsid w:val="004C450C"/>
    <w:rsid w:val="004C45FA"/>
    <w:rsid w:val="004C46F2"/>
    <w:rsid w:val="004C4847"/>
    <w:rsid w:val="004C4D5E"/>
    <w:rsid w:val="004C4DBE"/>
    <w:rsid w:val="004C4EC7"/>
    <w:rsid w:val="004C533B"/>
    <w:rsid w:val="004C5364"/>
    <w:rsid w:val="004C5598"/>
    <w:rsid w:val="004C59C7"/>
    <w:rsid w:val="004C59F5"/>
    <w:rsid w:val="004C5E02"/>
    <w:rsid w:val="004C606B"/>
    <w:rsid w:val="004C61A2"/>
    <w:rsid w:val="004C63D8"/>
    <w:rsid w:val="004C6433"/>
    <w:rsid w:val="004C66AD"/>
    <w:rsid w:val="004C691F"/>
    <w:rsid w:val="004C6DBC"/>
    <w:rsid w:val="004C6F50"/>
    <w:rsid w:val="004C6F78"/>
    <w:rsid w:val="004C787E"/>
    <w:rsid w:val="004C7923"/>
    <w:rsid w:val="004C79FB"/>
    <w:rsid w:val="004C7BE1"/>
    <w:rsid w:val="004C7CE2"/>
    <w:rsid w:val="004D026F"/>
    <w:rsid w:val="004D0703"/>
    <w:rsid w:val="004D0B0D"/>
    <w:rsid w:val="004D0CE1"/>
    <w:rsid w:val="004D0D2A"/>
    <w:rsid w:val="004D0DE7"/>
    <w:rsid w:val="004D0E50"/>
    <w:rsid w:val="004D0F9A"/>
    <w:rsid w:val="004D111A"/>
    <w:rsid w:val="004D115D"/>
    <w:rsid w:val="004D1256"/>
    <w:rsid w:val="004D1485"/>
    <w:rsid w:val="004D17DF"/>
    <w:rsid w:val="004D1A62"/>
    <w:rsid w:val="004D1D96"/>
    <w:rsid w:val="004D1EDE"/>
    <w:rsid w:val="004D21FB"/>
    <w:rsid w:val="004D22D1"/>
    <w:rsid w:val="004D22DF"/>
    <w:rsid w:val="004D2324"/>
    <w:rsid w:val="004D23C1"/>
    <w:rsid w:val="004D249F"/>
    <w:rsid w:val="004D25BD"/>
    <w:rsid w:val="004D2640"/>
    <w:rsid w:val="004D2D6C"/>
    <w:rsid w:val="004D2F9E"/>
    <w:rsid w:val="004D34F6"/>
    <w:rsid w:val="004D35B2"/>
    <w:rsid w:val="004D3792"/>
    <w:rsid w:val="004D390F"/>
    <w:rsid w:val="004D3C4A"/>
    <w:rsid w:val="004D430F"/>
    <w:rsid w:val="004D488B"/>
    <w:rsid w:val="004D4D54"/>
    <w:rsid w:val="004D509D"/>
    <w:rsid w:val="004D5791"/>
    <w:rsid w:val="004D57F6"/>
    <w:rsid w:val="004D59E2"/>
    <w:rsid w:val="004D5A26"/>
    <w:rsid w:val="004D5CCA"/>
    <w:rsid w:val="004D5EB1"/>
    <w:rsid w:val="004D610A"/>
    <w:rsid w:val="004D61C1"/>
    <w:rsid w:val="004D6329"/>
    <w:rsid w:val="004D674E"/>
    <w:rsid w:val="004D68D6"/>
    <w:rsid w:val="004D68E1"/>
    <w:rsid w:val="004D6C3F"/>
    <w:rsid w:val="004D6DD3"/>
    <w:rsid w:val="004D707A"/>
    <w:rsid w:val="004D70CE"/>
    <w:rsid w:val="004D7427"/>
    <w:rsid w:val="004D7490"/>
    <w:rsid w:val="004D74D9"/>
    <w:rsid w:val="004D7580"/>
    <w:rsid w:val="004D764C"/>
    <w:rsid w:val="004D7947"/>
    <w:rsid w:val="004D7AB9"/>
    <w:rsid w:val="004D7B28"/>
    <w:rsid w:val="004D7B3A"/>
    <w:rsid w:val="004E00E0"/>
    <w:rsid w:val="004E02B3"/>
    <w:rsid w:val="004E042B"/>
    <w:rsid w:val="004E07FA"/>
    <w:rsid w:val="004E0BBD"/>
    <w:rsid w:val="004E1091"/>
    <w:rsid w:val="004E14B4"/>
    <w:rsid w:val="004E1629"/>
    <w:rsid w:val="004E1743"/>
    <w:rsid w:val="004E1813"/>
    <w:rsid w:val="004E1985"/>
    <w:rsid w:val="004E1EFD"/>
    <w:rsid w:val="004E2011"/>
    <w:rsid w:val="004E20DF"/>
    <w:rsid w:val="004E20EA"/>
    <w:rsid w:val="004E233B"/>
    <w:rsid w:val="004E234B"/>
    <w:rsid w:val="004E236A"/>
    <w:rsid w:val="004E24A6"/>
    <w:rsid w:val="004E24BB"/>
    <w:rsid w:val="004E2B95"/>
    <w:rsid w:val="004E2CEA"/>
    <w:rsid w:val="004E2D0A"/>
    <w:rsid w:val="004E2E88"/>
    <w:rsid w:val="004E2EE4"/>
    <w:rsid w:val="004E2EEB"/>
    <w:rsid w:val="004E3596"/>
    <w:rsid w:val="004E3954"/>
    <w:rsid w:val="004E3991"/>
    <w:rsid w:val="004E3A4E"/>
    <w:rsid w:val="004E3F97"/>
    <w:rsid w:val="004E429D"/>
    <w:rsid w:val="004E4576"/>
    <w:rsid w:val="004E4652"/>
    <w:rsid w:val="004E47D8"/>
    <w:rsid w:val="004E51F0"/>
    <w:rsid w:val="004E5326"/>
    <w:rsid w:val="004E5391"/>
    <w:rsid w:val="004E5A0B"/>
    <w:rsid w:val="004E5AF9"/>
    <w:rsid w:val="004E5B50"/>
    <w:rsid w:val="004E6071"/>
    <w:rsid w:val="004E61E2"/>
    <w:rsid w:val="004E630F"/>
    <w:rsid w:val="004E650E"/>
    <w:rsid w:val="004E6850"/>
    <w:rsid w:val="004E6866"/>
    <w:rsid w:val="004E6A1A"/>
    <w:rsid w:val="004E73D1"/>
    <w:rsid w:val="004E7605"/>
    <w:rsid w:val="004E7612"/>
    <w:rsid w:val="004E7666"/>
    <w:rsid w:val="004E7713"/>
    <w:rsid w:val="004E7997"/>
    <w:rsid w:val="004E7B20"/>
    <w:rsid w:val="004E7B64"/>
    <w:rsid w:val="004F01A3"/>
    <w:rsid w:val="004F01C1"/>
    <w:rsid w:val="004F0335"/>
    <w:rsid w:val="004F0504"/>
    <w:rsid w:val="004F0787"/>
    <w:rsid w:val="004F0FE4"/>
    <w:rsid w:val="004F1071"/>
    <w:rsid w:val="004F10C2"/>
    <w:rsid w:val="004F113A"/>
    <w:rsid w:val="004F12F1"/>
    <w:rsid w:val="004F15F6"/>
    <w:rsid w:val="004F165D"/>
    <w:rsid w:val="004F19AA"/>
    <w:rsid w:val="004F19AD"/>
    <w:rsid w:val="004F1A7E"/>
    <w:rsid w:val="004F1A89"/>
    <w:rsid w:val="004F1D73"/>
    <w:rsid w:val="004F20B3"/>
    <w:rsid w:val="004F219C"/>
    <w:rsid w:val="004F2652"/>
    <w:rsid w:val="004F26B4"/>
    <w:rsid w:val="004F2B8D"/>
    <w:rsid w:val="004F2E0E"/>
    <w:rsid w:val="004F2F58"/>
    <w:rsid w:val="004F3045"/>
    <w:rsid w:val="004F3479"/>
    <w:rsid w:val="004F34C8"/>
    <w:rsid w:val="004F34E7"/>
    <w:rsid w:val="004F396D"/>
    <w:rsid w:val="004F3FA5"/>
    <w:rsid w:val="004F3FEF"/>
    <w:rsid w:val="004F40CB"/>
    <w:rsid w:val="004F4A03"/>
    <w:rsid w:val="004F4A2E"/>
    <w:rsid w:val="004F4AE1"/>
    <w:rsid w:val="004F4DEB"/>
    <w:rsid w:val="004F4E31"/>
    <w:rsid w:val="004F5373"/>
    <w:rsid w:val="004F55BB"/>
    <w:rsid w:val="004F576A"/>
    <w:rsid w:val="004F595B"/>
    <w:rsid w:val="004F5F7A"/>
    <w:rsid w:val="004F62ED"/>
    <w:rsid w:val="004F6311"/>
    <w:rsid w:val="004F6423"/>
    <w:rsid w:val="004F65ED"/>
    <w:rsid w:val="004F6686"/>
    <w:rsid w:val="004F68B2"/>
    <w:rsid w:val="004F6988"/>
    <w:rsid w:val="004F6CF8"/>
    <w:rsid w:val="004F6D40"/>
    <w:rsid w:val="004F6D4A"/>
    <w:rsid w:val="004F6D4E"/>
    <w:rsid w:val="004F6E37"/>
    <w:rsid w:val="004F6E42"/>
    <w:rsid w:val="004F7111"/>
    <w:rsid w:val="004F7209"/>
    <w:rsid w:val="004F726F"/>
    <w:rsid w:val="004F7558"/>
    <w:rsid w:val="004F7C5F"/>
    <w:rsid w:val="004F7D08"/>
    <w:rsid w:val="00500014"/>
    <w:rsid w:val="005000F5"/>
    <w:rsid w:val="005009E8"/>
    <w:rsid w:val="00500FED"/>
    <w:rsid w:val="005017AA"/>
    <w:rsid w:val="005019BA"/>
    <w:rsid w:val="00501B17"/>
    <w:rsid w:val="00501BB7"/>
    <w:rsid w:val="00501E4C"/>
    <w:rsid w:val="00501E55"/>
    <w:rsid w:val="00502072"/>
    <w:rsid w:val="005020F6"/>
    <w:rsid w:val="005021E6"/>
    <w:rsid w:val="00502327"/>
    <w:rsid w:val="005025F9"/>
    <w:rsid w:val="00502C60"/>
    <w:rsid w:val="00502D9F"/>
    <w:rsid w:val="00502FC8"/>
    <w:rsid w:val="00503199"/>
    <w:rsid w:val="00503292"/>
    <w:rsid w:val="005039F4"/>
    <w:rsid w:val="00504448"/>
    <w:rsid w:val="005046BE"/>
    <w:rsid w:val="00504C08"/>
    <w:rsid w:val="00505007"/>
    <w:rsid w:val="005056F4"/>
    <w:rsid w:val="00505A9B"/>
    <w:rsid w:val="00505B03"/>
    <w:rsid w:val="00505C62"/>
    <w:rsid w:val="00505F79"/>
    <w:rsid w:val="00506371"/>
    <w:rsid w:val="005067C8"/>
    <w:rsid w:val="00506DE7"/>
    <w:rsid w:val="00506E41"/>
    <w:rsid w:val="00506F3C"/>
    <w:rsid w:val="005070CC"/>
    <w:rsid w:val="0050742D"/>
    <w:rsid w:val="0050742F"/>
    <w:rsid w:val="0050755D"/>
    <w:rsid w:val="005075B0"/>
    <w:rsid w:val="00507B69"/>
    <w:rsid w:val="00507D83"/>
    <w:rsid w:val="00507DF4"/>
    <w:rsid w:val="005100CF"/>
    <w:rsid w:val="0051013F"/>
    <w:rsid w:val="005104FD"/>
    <w:rsid w:val="00510525"/>
    <w:rsid w:val="0051054F"/>
    <w:rsid w:val="005108A5"/>
    <w:rsid w:val="00510B16"/>
    <w:rsid w:val="00510E8E"/>
    <w:rsid w:val="00510FC9"/>
    <w:rsid w:val="00511207"/>
    <w:rsid w:val="00511217"/>
    <w:rsid w:val="00511784"/>
    <w:rsid w:val="00511AB1"/>
    <w:rsid w:val="005121FC"/>
    <w:rsid w:val="00512257"/>
    <w:rsid w:val="0051227C"/>
    <w:rsid w:val="00512294"/>
    <w:rsid w:val="00512295"/>
    <w:rsid w:val="00512484"/>
    <w:rsid w:val="005125BC"/>
    <w:rsid w:val="005127BD"/>
    <w:rsid w:val="005127F0"/>
    <w:rsid w:val="00512B54"/>
    <w:rsid w:val="00512C19"/>
    <w:rsid w:val="00512D07"/>
    <w:rsid w:val="00512D2B"/>
    <w:rsid w:val="00513242"/>
    <w:rsid w:val="005132F7"/>
    <w:rsid w:val="0051331D"/>
    <w:rsid w:val="0051343C"/>
    <w:rsid w:val="00513AB3"/>
    <w:rsid w:val="005140FE"/>
    <w:rsid w:val="005141C9"/>
    <w:rsid w:val="005144C1"/>
    <w:rsid w:val="00514A0E"/>
    <w:rsid w:val="00514CE5"/>
    <w:rsid w:val="00515113"/>
    <w:rsid w:val="0051532F"/>
    <w:rsid w:val="005153EB"/>
    <w:rsid w:val="005153FE"/>
    <w:rsid w:val="005156ED"/>
    <w:rsid w:val="00515F6A"/>
    <w:rsid w:val="0051602F"/>
    <w:rsid w:val="005160A6"/>
    <w:rsid w:val="005163A8"/>
    <w:rsid w:val="00516932"/>
    <w:rsid w:val="00516A3F"/>
    <w:rsid w:val="00516B71"/>
    <w:rsid w:val="00516C18"/>
    <w:rsid w:val="00516C36"/>
    <w:rsid w:val="00516C75"/>
    <w:rsid w:val="005170C1"/>
    <w:rsid w:val="00517305"/>
    <w:rsid w:val="0051738E"/>
    <w:rsid w:val="00517C90"/>
    <w:rsid w:val="00517EED"/>
    <w:rsid w:val="00520191"/>
    <w:rsid w:val="00520225"/>
    <w:rsid w:val="005203AC"/>
    <w:rsid w:val="0052040D"/>
    <w:rsid w:val="005207C4"/>
    <w:rsid w:val="00520A4A"/>
    <w:rsid w:val="00520B6F"/>
    <w:rsid w:val="00520C73"/>
    <w:rsid w:val="005211D4"/>
    <w:rsid w:val="005214D8"/>
    <w:rsid w:val="00521822"/>
    <w:rsid w:val="0052186F"/>
    <w:rsid w:val="00521CA8"/>
    <w:rsid w:val="00521CE3"/>
    <w:rsid w:val="00521EB6"/>
    <w:rsid w:val="00521F35"/>
    <w:rsid w:val="005220B2"/>
    <w:rsid w:val="0052240B"/>
    <w:rsid w:val="00522556"/>
    <w:rsid w:val="00522E38"/>
    <w:rsid w:val="00522EAA"/>
    <w:rsid w:val="00522F55"/>
    <w:rsid w:val="0052309A"/>
    <w:rsid w:val="0052357C"/>
    <w:rsid w:val="005237E9"/>
    <w:rsid w:val="00523800"/>
    <w:rsid w:val="00523832"/>
    <w:rsid w:val="00523F47"/>
    <w:rsid w:val="00523FC9"/>
    <w:rsid w:val="00524081"/>
    <w:rsid w:val="005241BA"/>
    <w:rsid w:val="00524315"/>
    <w:rsid w:val="00524385"/>
    <w:rsid w:val="005245E7"/>
    <w:rsid w:val="005248E0"/>
    <w:rsid w:val="005249EF"/>
    <w:rsid w:val="0052514A"/>
    <w:rsid w:val="00525501"/>
    <w:rsid w:val="005256D4"/>
    <w:rsid w:val="00525B91"/>
    <w:rsid w:val="0052622A"/>
    <w:rsid w:val="00526C42"/>
    <w:rsid w:val="00526FF7"/>
    <w:rsid w:val="0052724E"/>
    <w:rsid w:val="005273B6"/>
    <w:rsid w:val="005276F8"/>
    <w:rsid w:val="00527734"/>
    <w:rsid w:val="00527743"/>
    <w:rsid w:val="00527AFF"/>
    <w:rsid w:val="00527CFC"/>
    <w:rsid w:val="00527F84"/>
    <w:rsid w:val="00527FA6"/>
    <w:rsid w:val="0053017B"/>
    <w:rsid w:val="00530385"/>
    <w:rsid w:val="00530423"/>
    <w:rsid w:val="005305B1"/>
    <w:rsid w:val="00530C95"/>
    <w:rsid w:val="005311CE"/>
    <w:rsid w:val="005311E8"/>
    <w:rsid w:val="00531586"/>
    <w:rsid w:val="00531647"/>
    <w:rsid w:val="00531780"/>
    <w:rsid w:val="00531B8F"/>
    <w:rsid w:val="00531C50"/>
    <w:rsid w:val="00531DD0"/>
    <w:rsid w:val="00531DD3"/>
    <w:rsid w:val="00531F57"/>
    <w:rsid w:val="0053212E"/>
    <w:rsid w:val="00532329"/>
    <w:rsid w:val="005328B4"/>
    <w:rsid w:val="00532DBE"/>
    <w:rsid w:val="00532FF4"/>
    <w:rsid w:val="00533155"/>
    <w:rsid w:val="00533241"/>
    <w:rsid w:val="00533411"/>
    <w:rsid w:val="00533A38"/>
    <w:rsid w:val="00533A8B"/>
    <w:rsid w:val="00533D20"/>
    <w:rsid w:val="00533F9C"/>
    <w:rsid w:val="0053430E"/>
    <w:rsid w:val="00534334"/>
    <w:rsid w:val="00534337"/>
    <w:rsid w:val="005344A1"/>
    <w:rsid w:val="00534B3B"/>
    <w:rsid w:val="00534DB0"/>
    <w:rsid w:val="00534EF1"/>
    <w:rsid w:val="005350DB"/>
    <w:rsid w:val="0053519D"/>
    <w:rsid w:val="005354EC"/>
    <w:rsid w:val="005357A0"/>
    <w:rsid w:val="0053583F"/>
    <w:rsid w:val="00535960"/>
    <w:rsid w:val="00535BAC"/>
    <w:rsid w:val="00535CBB"/>
    <w:rsid w:val="005360B9"/>
    <w:rsid w:val="0053625E"/>
    <w:rsid w:val="005368BD"/>
    <w:rsid w:val="005369D7"/>
    <w:rsid w:val="005369D8"/>
    <w:rsid w:val="00536BB8"/>
    <w:rsid w:val="00536C23"/>
    <w:rsid w:val="00536D5D"/>
    <w:rsid w:val="00536DBD"/>
    <w:rsid w:val="00536E19"/>
    <w:rsid w:val="00536ED6"/>
    <w:rsid w:val="005370A4"/>
    <w:rsid w:val="00537109"/>
    <w:rsid w:val="00537230"/>
    <w:rsid w:val="005375FC"/>
    <w:rsid w:val="005378C8"/>
    <w:rsid w:val="00537904"/>
    <w:rsid w:val="00537A4F"/>
    <w:rsid w:val="00537DBC"/>
    <w:rsid w:val="005401D9"/>
    <w:rsid w:val="00540226"/>
    <w:rsid w:val="00540745"/>
    <w:rsid w:val="00540827"/>
    <w:rsid w:val="0054083F"/>
    <w:rsid w:val="00540F11"/>
    <w:rsid w:val="00540FB1"/>
    <w:rsid w:val="00541064"/>
    <w:rsid w:val="00541249"/>
    <w:rsid w:val="00541253"/>
    <w:rsid w:val="00541562"/>
    <w:rsid w:val="005415AE"/>
    <w:rsid w:val="0054177E"/>
    <w:rsid w:val="005417BD"/>
    <w:rsid w:val="00541B54"/>
    <w:rsid w:val="00541BA2"/>
    <w:rsid w:val="00541BA9"/>
    <w:rsid w:val="00541F1E"/>
    <w:rsid w:val="0054246B"/>
    <w:rsid w:val="00542A46"/>
    <w:rsid w:val="00542ACA"/>
    <w:rsid w:val="00542CD2"/>
    <w:rsid w:val="00542D3D"/>
    <w:rsid w:val="00542D74"/>
    <w:rsid w:val="00542F05"/>
    <w:rsid w:val="00542FFF"/>
    <w:rsid w:val="0054301C"/>
    <w:rsid w:val="0054342E"/>
    <w:rsid w:val="005436A1"/>
    <w:rsid w:val="00543745"/>
    <w:rsid w:val="0054396F"/>
    <w:rsid w:val="0054398F"/>
    <w:rsid w:val="00543BA9"/>
    <w:rsid w:val="00543C2A"/>
    <w:rsid w:val="00543D4C"/>
    <w:rsid w:val="00543F47"/>
    <w:rsid w:val="00543F4B"/>
    <w:rsid w:val="005440AB"/>
    <w:rsid w:val="00544493"/>
    <w:rsid w:val="00544D92"/>
    <w:rsid w:val="00544FA5"/>
    <w:rsid w:val="00545089"/>
    <w:rsid w:val="00545203"/>
    <w:rsid w:val="00545592"/>
    <w:rsid w:val="0054592F"/>
    <w:rsid w:val="00545FE8"/>
    <w:rsid w:val="0054613A"/>
    <w:rsid w:val="005461D5"/>
    <w:rsid w:val="00546CED"/>
    <w:rsid w:val="00546F3F"/>
    <w:rsid w:val="00547005"/>
    <w:rsid w:val="0054758C"/>
    <w:rsid w:val="0054783B"/>
    <w:rsid w:val="005479BE"/>
    <w:rsid w:val="00547B22"/>
    <w:rsid w:val="00547BBF"/>
    <w:rsid w:val="00547C94"/>
    <w:rsid w:val="00547DB9"/>
    <w:rsid w:val="00547DD9"/>
    <w:rsid w:val="005500A6"/>
    <w:rsid w:val="005501D5"/>
    <w:rsid w:val="00550283"/>
    <w:rsid w:val="0055039B"/>
    <w:rsid w:val="00550627"/>
    <w:rsid w:val="0055085A"/>
    <w:rsid w:val="00550885"/>
    <w:rsid w:val="00550B6D"/>
    <w:rsid w:val="00550B7D"/>
    <w:rsid w:val="00550CDF"/>
    <w:rsid w:val="005513E9"/>
    <w:rsid w:val="00551558"/>
    <w:rsid w:val="00551579"/>
    <w:rsid w:val="005518A9"/>
    <w:rsid w:val="00551908"/>
    <w:rsid w:val="00551C62"/>
    <w:rsid w:val="00551CD9"/>
    <w:rsid w:val="00551F28"/>
    <w:rsid w:val="00552482"/>
    <w:rsid w:val="00552567"/>
    <w:rsid w:val="0055256F"/>
    <w:rsid w:val="00552887"/>
    <w:rsid w:val="00552B01"/>
    <w:rsid w:val="00552F8B"/>
    <w:rsid w:val="00552FC9"/>
    <w:rsid w:val="00553346"/>
    <w:rsid w:val="005533FE"/>
    <w:rsid w:val="00553918"/>
    <w:rsid w:val="00553AF7"/>
    <w:rsid w:val="00553B13"/>
    <w:rsid w:val="00553BCB"/>
    <w:rsid w:val="00553BFA"/>
    <w:rsid w:val="00553D30"/>
    <w:rsid w:val="00553FFB"/>
    <w:rsid w:val="0055445E"/>
    <w:rsid w:val="0055447B"/>
    <w:rsid w:val="005544B5"/>
    <w:rsid w:val="00554577"/>
    <w:rsid w:val="00554721"/>
    <w:rsid w:val="00554F6A"/>
    <w:rsid w:val="00555306"/>
    <w:rsid w:val="00555651"/>
    <w:rsid w:val="0055565E"/>
    <w:rsid w:val="00555D66"/>
    <w:rsid w:val="00555E66"/>
    <w:rsid w:val="0055618C"/>
    <w:rsid w:val="005561F6"/>
    <w:rsid w:val="00556274"/>
    <w:rsid w:val="00556813"/>
    <w:rsid w:val="00556921"/>
    <w:rsid w:val="005569C2"/>
    <w:rsid w:val="00556CF6"/>
    <w:rsid w:val="00557110"/>
    <w:rsid w:val="005573BA"/>
    <w:rsid w:val="005574E9"/>
    <w:rsid w:val="005575CB"/>
    <w:rsid w:val="005578FE"/>
    <w:rsid w:val="0055794C"/>
    <w:rsid w:val="00557AF0"/>
    <w:rsid w:val="00557CAC"/>
    <w:rsid w:val="00557F3E"/>
    <w:rsid w:val="005600D7"/>
    <w:rsid w:val="005604C7"/>
    <w:rsid w:val="00560898"/>
    <w:rsid w:val="00560D96"/>
    <w:rsid w:val="0056103B"/>
    <w:rsid w:val="00561192"/>
    <w:rsid w:val="00561291"/>
    <w:rsid w:val="005612DC"/>
    <w:rsid w:val="0056151A"/>
    <w:rsid w:val="0056160F"/>
    <w:rsid w:val="0056170D"/>
    <w:rsid w:val="00561804"/>
    <w:rsid w:val="00561883"/>
    <w:rsid w:val="00561914"/>
    <w:rsid w:val="00561BD7"/>
    <w:rsid w:val="00561F98"/>
    <w:rsid w:val="0056228D"/>
    <w:rsid w:val="005622D7"/>
    <w:rsid w:val="00562851"/>
    <w:rsid w:val="0056286E"/>
    <w:rsid w:val="0056287D"/>
    <w:rsid w:val="00562A01"/>
    <w:rsid w:val="00562C44"/>
    <w:rsid w:val="00563174"/>
    <w:rsid w:val="00563293"/>
    <w:rsid w:val="00563521"/>
    <w:rsid w:val="005639C4"/>
    <w:rsid w:val="00563B2C"/>
    <w:rsid w:val="00563B3F"/>
    <w:rsid w:val="00563B98"/>
    <w:rsid w:val="00563FBC"/>
    <w:rsid w:val="0056404F"/>
    <w:rsid w:val="005642B6"/>
    <w:rsid w:val="0056463E"/>
    <w:rsid w:val="0056469F"/>
    <w:rsid w:val="005646D7"/>
    <w:rsid w:val="0056480B"/>
    <w:rsid w:val="00564C44"/>
    <w:rsid w:val="005650D5"/>
    <w:rsid w:val="00565250"/>
    <w:rsid w:val="005653D0"/>
    <w:rsid w:val="0056557A"/>
    <w:rsid w:val="00565857"/>
    <w:rsid w:val="00565867"/>
    <w:rsid w:val="005659FD"/>
    <w:rsid w:val="00565BE2"/>
    <w:rsid w:val="00565CD9"/>
    <w:rsid w:val="00565D5A"/>
    <w:rsid w:val="00565E28"/>
    <w:rsid w:val="005661AE"/>
    <w:rsid w:val="005669B1"/>
    <w:rsid w:val="00566BD5"/>
    <w:rsid w:val="00566BDA"/>
    <w:rsid w:val="00566C5E"/>
    <w:rsid w:val="00566E69"/>
    <w:rsid w:val="00567059"/>
    <w:rsid w:val="0056728F"/>
    <w:rsid w:val="00567572"/>
    <w:rsid w:val="005678E3"/>
    <w:rsid w:val="0056797D"/>
    <w:rsid w:val="00567A54"/>
    <w:rsid w:val="00567C18"/>
    <w:rsid w:val="00567CF6"/>
    <w:rsid w:val="00567DA0"/>
    <w:rsid w:val="00567E70"/>
    <w:rsid w:val="00570015"/>
    <w:rsid w:val="00570260"/>
    <w:rsid w:val="00570345"/>
    <w:rsid w:val="005704B8"/>
    <w:rsid w:val="0057056D"/>
    <w:rsid w:val="00570A5F"/>
    <w:rsid w:val="00570C22"/>
    <w:rsid w:val="00570C25"/>
    <w:rsid w:val="00570C9F"/>
    <w:rsid w:val="005714A8"/>
    <w:rsid w:val="005717A7"/>
    <w:rsid w:val="005717FF"/>
    <w:rsid w:val="005718DB"/>
    <w:rsid w:val="00571901"/>
    <w:rsid w:val="005719C1"/>
    <w:rsid w:val="00571D54"/>
    <w:rsid w:val="00571EF9"/>
    <w:rsid w:val="005723DC"/>
    <w:rsid w:val="00572446"/>
    <w:rsid w:val="005724C2"/>
    <w:rsid w:val="00572566"/>
    <w:rsid w:val="00572583"/>
    <w:rsid w:val="00572643"/>
    <w:rsid w:val="00572764"/>
    <w:rsid w:val="00572B29"/>
    <w:rsid w:val="00572CA3"/>
    <w:rsid w:val="00572D06"/>
    <w:rsid w:val="005730F7"/>
    <w:rsid w:val="00573187"/>
    <w:rsid w:val="005731D8"/>
    <w:rsid w:val="00573201"/>
    <w:rsid w:val="005736A0"/>
    <w:rsid w:val="005736DF"/>
    <w:rsid w:val="0057375D"/>
    <w:rsid w:val="00573769"/>
    <w:rsid w:val="00573C22"/>
    <w:rsid w:val="00573FCA"/>
    <w:rsid w:val="005740D1"/>
    <w:rsid w:val="00574349"/>
    <w:rsid w:val="0057452A"/>
    <w:rsid w:val="00574B88"/>
    <w:rsid w:val="00574CC5"/>
    <w:rsid w:val="00575003"/>
    <w:rsid w:val="005750CF"/>
    <w:rsid w:val="005750EB"/>
    <w:rsid w:val="0057514B"/>
    <w:rsid w:val="0057540D"/>
    <w:rsid w:val="005758D4"/>
    <w:rsid w:val="00575BA1"/>
    <w:rsid w:val="00575C7E"/>
    <w:rsid w:val="00575D6E"/>
    <w:rsid w:val="00576219"/>
    <w:rsid w:val="00576452"/>
    <w:rsid w:val="005764EB"/>
    <w:rsid w:val="005765E2"/>
    <w:rsid w:val="00576679"/>
    <w:rsid w:val="0057693D"/>
    <w:rsid w:val="00576A67"/>
    <w:rsid w:val="00576FF6"/>
    <w:rsid w:val="00577047"/>
    <w:rsid w:val="005774C9"/>
    <w:rsid w:val="005774D6"/>
    <w:rsid w:val="0057750C"/>
    <w:rsid w:val="00577821"/>
    <w:rsid w:val="00577BBA"/>
    <w:rsid w:val="00577BD2"/>
    <w:rsid w:val="00577DE7"/>
    <w:rsid w:val="0058075A"/>
    <w:rsid w:val="00580841"/>
    <w:rsid w:val="00580A07"/>
    <w:rsid w:val="0058112C"/>
    <w:rsid w:val="0058139D"/>
    <w:rsid w:val="005816D0"/>
    <w:rsid w:val="005816DF"/>
    <w:rsid w:val="00581854"/>
    <w:rsid w:val="00581E05"/>
    <w:rsid w:val="00581F04"/>
    <w:rsid w:val="005820E8"/>
    <w:rsid w:val="00582350"/>
    <w:rsid w:val="005823A7"/>
    <w:rsid w:val="00582AEE"/>
    <w:rsid w:val="00582B9A"/>
    <w:rsid w:val="005832D1"/>
    <w:rsid w:val="00583321"/>
    <w:rsid w:val="0058334C"/>
    <w:rsid w:val="00583426"/>
    <w:rsid w:val="00583516"/>
    <w:rsid w:val="0058358E"/>
    <w:rsid w:val="0058363B"/>
    <w:rsid w:val="00583801"/>
    <w:rsid w:val="005838EF"/>
    <w:rsid w:val="00583AC6"/>
    <w:rsid w:val="00583BB2"/>
    <w:rsid w:val="00583E98"/>
    <w:rsid w:val="00583ECC"/>
    <w:rsid w:val="00583FE2"/>
    <w:rsid w:val="005842DB"/>
    <w:rsid w:val="00584508"/>
    <w:rsid w:val="00585015"/>
    <w:rsid w:val="00585355"/>
    <w:rsid w:val="0058557C"/>
    <w:rsid w:val="005858F8"/>
    <w:rsid w:val="00585BF3"/>
    <w:rsid w:val="00585E7F"/>
    <w:rsid w:val="00586550"/>
    <w:rsid w:val="00586644"/>
    <w:rsid w:val="0058674E"/>
    <w:rsid w:val="00586ABD"/>
    <w:rsid w:val="00586BB1"/>
    <w:rsid w:val="00586EF8"/>
    <w:rsid w:val="00586EFF"/>
    <w:rsid w:val="0058705F"/>
    <w:rsid w:val="00587067"/>
    <w:rsid w:val="0058706A"/>
    <w:rsid w:val="0058710F"/>
    <w:rsid w:val="00587162"/>
    <w:rsid w:val="00587392"/>
    <w:rsid w:val="0058748A"/>
    <w:rsid w:val="005875B2"/>
    <w:rsid w:val="0058782C"/>
    <w:rsid w:val="00587849"/>
    <w:rsid w:val="005879FB"/>
    <w:rsid w:val="00587B1E"/>
    <w:rsid w:val="00587CF2"/>
    <w:rsid w:val="00587FA1"/>
    <w:rsid w:val="00590054"/>
    <w:rsid w:val="0059016B"/>
    <w:rsid w:val="0059094A"/>
    <w:rsid w:val="00590992"/>
    <w:rsid w:val="005909B4"/>
    <w:rsid w:val="00590D32"/>
    <w:rsid w:val="0059126D"/>
    <w:rsid w:val="005912B6"/>
    <w:rsid w:val="0059163D"/>
    <w:rsid w:val="00591689"/>
    <w:rsid w:val="00591CEB"/>
    <w:rsid w:val="00591E6B"/>
    <w:rsid w:val="00591F7C"/>
    <w:rsid w:val="005923D6"/>
    <w:rsid w:val="005924E1"/>
    <w:rsid w:val="0059253D"/>
    <w:rsid w:val="005927EB"/>
    <w:rsid w:val="0059297B"/>
    <w:rsid w:val="00592DF9"/>
    <w:rsid w:val="00592F27"/>
    <w:rsid w:val="0059305B"/>
    <w:rsid w:val="005930CB"/>
    <w:rsid w:val="00593275"/>
    <w:rsid w:val="0059327A"/>
    <w:rsid w:val="005937CD"/>
    <w:rsid w:val="00593CCA"/>
    <w:rsid w:val="00593D39"/>
    <w:rsid w:val="00593E7C"/>
    <w:rsid w:val="00593FCA"/>
    <w:rsid w:val="005941E8"/>
    <w:rsid w:val="005945A3"/>
    <w:rsid w:val="005946BD"/>
    <w:rsid w:val="005946DD"/>
    <w:rsid w:val="00594792"/>
    <w:rsid w:val="00594937"/>
    <w:rsid w:val="00594A69"/>
    <w:rsid w:val="00594BE8"/>
    <w:rsid w:val="00594D28"/>
    <w:rsid w:val="0059524E"/>
    <w:rsid w:val="0059531F"/>
    <w:rsid w:val="0059573C"/>
    <w:rsid w:val="00595C2B"/>
    <w:rsid w:val="00595EE9"/>
    <w:rsid w:val="00595FEA"/>
    <w:rsid w:val="00596091"/>
    <w:rsid w:val="00596463"/>
    <w:rsid w:val="00596651"/>
    <w:rsid w:val="00596701"/>
    <w:rsid w:val="00596707"/>
    <w:rsid w:val="00596842"/>
    <w:rsid w:val="00596968"/>
    <w:rsid w:val="00596BBB"/>
    <w:rsid w:val="00596D4E"/>
    <w:rsid w:val="00596F12"/>
    <w:rsid w:val="00596F6E"/>
    <w:rsid w:val="00596FDC"/>
    <w:rsid w:val="0059705C"/>
    <w:rsid w:val="005978BB"/>
    <w:rsid w:val="00597A36"/>
    <w:rsid w:val="00597A3A"/>
    <w:rsid w:val="00597E64"/>
    <w:rsid w:val="005A03B4"/>
    <w:rsid w:val="005A03CB"/>
    <w:rsid w:val="005A0852"/>
    <w:rsid w:val="005A0A18"/>
    <w:rsid w:val="005A0C62"/>
    <w:rsid w:val="005A0C83"/>
    <w:rsid w:val="005A0E29"/>
    <w:rsid w:val="005A0F11"/>
    <w:rsid w:val="005A105C"/>
    <w:rsid w:val="005A10CA"/>
    <w:rsid w:val="005A144C"/>
    <w:rsid w:val="005A1479"/>
    <w:rsid w:val="005A15DE"/>
    <w:rsid w:val="005A1601"/>
    <w:rsid w:val="005A1611"/>
    <w:rsid w:val="005A17A3"/>
    <w:rsid w:val="005A18CF"/>
    <w:rsid w:val="005A1EA8"/>
    <w:rsid w:val="005A20DA"/>
    <w:rsid w:val="005A2306"/>
    <w:rsid w:val="005A240E"/>
    <w:rsid w:val="005A255C"/>
    <w:rsid w:val="005A2A62"/>
    <w:rsid w:val="005A2CE9"/>
    <w:rsid w:val="005A323F"/>
    <w:rsid w:val="005A3DE7"/>
    <w:rsid w:val="005A3E2F"/>
    <w:rsid w:val="005A3F39"/>
    <w:rsid w:val="005A4908"/>
    <w:rsid w:val="005A4AAC"/>
    <w:rsid w:val="005A4AE7"/>
    <w:rsid w:val="005A4C40"/>
    <w:rsid w:val="005A4C86"/>
    <w:rsid w:val="005A4F4A"/>
    <w:rsid w:val="005A5005"/>
    <w:rsid w:val="005A5269"/>
    <w:rsid w:val="005A52B6"/>
    <w:rsid w:val="005A53E4"/>
    <w:rsid w:val="005A5B11"/>
    <w:rsid w:val="005A5CAB"/>
    <w:rsid w:val="005A5DC2"/>
    <w:rsid w:val="005A5E3B"/>
    <w:rsid w:val="005A5EED"/>
    <w:rsid w:val="005A64A6"/>
    <w:rsid w:val="005A6844"/>
    <w:rsid w:val="005A6B92"/>
    <w:rsid w:val="005A6BFC"/>
    <w:rsid w:val="005A6CBE"/>
    <w:rsid w:val="005A6D9A"/>
    <w:rsid w:val="005A6FBF"/>
    <w:rsid w:val="005A70CE"/>
    <w:rsid w:val="005A713E"/>
    <w:rsid w:val="005A7276"/>
    <w:rsid w:val="005A75EE"/>
    <w:rsid w:val="005A7FDB"/>
    <w:rsid w:val="005B001F"/>
    <w:rsid w:val="005B0153"/>
    <w:rsid w:val="005B0259"/>
    <w:rsid w:val="005B035D"/>
    <w:rsid w:val="005B0520"/>
    <w:rsid w:val="005B06FC"/>
    <w:rsid w:val="005B0859"/>
    <w:rsid w:val="005B0999"/>
    <w:rsid w:val="005B0A6D"/>
    <w:rsid w:val="005B0C01"/>
    <w:rsid w:val="005B0E1C"/>
    <w:rsid w:val="005B0F2E"/>
    <w:rsid w:val="005B0FF2"/>
    <w:rsid w:val="005B1061"/>
    <w:rsid w:val="005B1083"/>
    <w:rsid w:val="005B147A"/>
    <w:rsid w:val="005B14AD"/>
    <w:rsid w:val="005B1856"/>
    <w:rsid w:val="005B2260"/>
    <w:rsid w:val="005B23A8"/>
    <w:rsid w:val="005B24CB"/>
    <w:rsid w:val="005B24EE"/>
    <w:rsid w:val="005B25CE"/>
    <w:rsid w:val="005B2745"/>
    <w:rsid w:val="005B2A70"/>
    <w:rsid w:val="005B2B38"/>
    <w:rsid w:val="005B2BBB"/>
    <w:rsid w:val="005B2C3D"/>
    <w:rsid w:val="005B2FFD"/>
    <w:rsid w:val="005B30FE"/>
    <w:rsid w:val="005B32CE"/>
    <w:rsid w:val="005B3638"/>
    <w:rsid w:val="005B36E7"/>
    <w:rsid w:val="005B375E"/>
    <w:rsid w:val="005B3764"/>
    <w:rsid w:val="005B380B"/>
    <w:rsid w:val="005B38B4"/>
    <w:rsid w:val="005B38C6"/>
    <w:rsid w:val="005B399A"/>
    <w:rsid w:val="005B3CC1"/>
    <w:rsid w:val="005B40A7"/>
    <w:rsid w:val="005B4228"/>
    <w:rsid w:val="005B4292"/>
    <w:rsid w:val="005B44F2"/>
    <w:rsid w:val="005B4541"/>
    <w:rsid w:val="005B4593"/>
    <w:rsid w:val="005B46EB"/>
    <w:rsid w:val="005B4D28"/>
    <w:rsid w:val="005B50DD"/>
    <w:rsid w:val="005B5187"/>
    <w:rsid w:val="005B5343"/>
    <w:rsid w:val="005B5C4B"/>
    <w:rsid w:val="005B6054"/>
    <w:rsid w:val="005B60EC"/>
    <w:rsid w:val="005B64EF"/>
    <w:rsid w:val="005B66CD"/>
    <w:rsid w:val="005B6B54"/>
    <w:rsid w:val="005B6CA8"/>
    <w:rsid w:val="005B6DCC"/>
    <w:rsid w:val="005B6E3B"/>
    <w:rsid w:val="005B7010"/>
    <w:rsid w:val="005B7203"/>
    <w:rsid w:val="005B73E3"/>
    <w:rsid w:val="005B753F"/>
    <w:rsid w:val="005B7574"/>
    <w:rsid w:val="005B78A9"/>
    <w:rsid w:val="005B7C9E"/>
    <w:rsid w:val="005C01C0"/>
    <w:rsid w:val="005C0282"/>
    <w:rsid w:val="005C0298"/>
    <w:rsid w:val="005C0CC2"/>
    <w:rsid w:val="005C0CC9"/>
    <w:rsid w:val="005C0EA6"/>
    <w:rsid w:val="005C10DA"/>
    <w:rsid w:val="005C1156"/>
    <w:rsid w:val="005C11A0"/>
    <w:rsid w:val="005C121F"/>
    <w:rsid w:val="005C1399"/>
    <w:rsid w:val="005C13E2"/>
    <w:rsid w:val="005C1459"/>
    <w:rsid w:val="005C15A0"/>
    <w:rsid w:val="005C19E6"/>
    <w:rsid w:val="005C1B61"/>
    <w:rsid w:val="005C1C8A"/>
    <w:rsid w:val="005C1F8F"/>
    <w:rsid w:val="005C2355"/>
    <w:rsid w:val="005C2908"/>
    <w:rsid w:val="005C29FD"/>
    <w:rsid w:val="005C2B59"/>
    <w:rsid w:val="005C2D37"/>
    <w:rsid w:val="005C38B3"/>
    <w:rsid w:val="005C3BD5"/>
    <w:rsid w:val="005C3FD0"/>
    <w:rsid w:val="005C41DB"/>
    <w:rsid w:val="005C4391"/>
    <w:rsid w:val="005C442C"/>
    <w:rsid w:val="005C4816"/>
    <w:rsid w:val="005C48A8"/>
    <w:rsid w:val="005C4ABB"/>
    <w:rsid w:val="005C4AF5"/>
    <w:rsid w:val="005C4B86"/>
    <w:rsid w:val="005C4B98"/>
    <w:rsid w:val="005C4CD9"/>
    <w:rsid w:val="005C4F87"/>
    <w:rsid w:val="005C538F"/>
    <w:rsid w:val="005C5466"/>
    <w:rsid w:val="005C5E2F"/>
    <w:rsid w:val="005C5F12"/>
    <w:rsid w:val="005C60C1"/>
    <w:rsid w:val="005C637C"/>
    <w:rsid w:val="005C6503"/>
    <w:rsid w:val="005C6727"/>
    <w:rsid w:val="005C6744"/>
    <w:rsid w:val="005C6963"/>
    <w:rsid w:val="005C6CC0"/>
    <w:rsid w:val="005C6CEE"/>
    <w:rsid w:val="005C729A"/>
    <w:rsid w:val="005C7439"/>
    <w:rsid w:val="005C754A"/>
    <w:rsid w:val="005C763E"/>
    <w:rsid w:val="005C78DF"/>
    <w:rsid w:val="005C7AD4"/>
    <w:rsid w:val="005C7F93"/>
    <w:rsid w:val="005D00CB"/>
    <w:rsid w:val="005D06AD"/>
    <w:rsid w:val="005D0B16"/>
    <w:rsid w:val="005D0BF6"/>
    <w:rsid w:val="005D0C2A"/>
    <w:rsid w:val="005D0C56"/>
    <w:rsid w:val="005D0CB5"/>
    <w:rsid w:val="005D0ED8"/>
    <w:rsid w:val="005D0FB2"/>
    <w:rsid w:val="005D1261"/>
    <w:rsid w:val="005D15D9"/>
    <w:rsid w:val="005D17CA"/>
    <w:rsid w:val="005D1A07"/>
    <w:rsid w:val="005D1BB9"/>
    <w:rsid w:val="005D1DD0"/>
    <w:rsid w:val="005D1E5E"/>
    <w:rsid w:val="005D1EBA"/>
    <w:rsid w:val="005D2063"/>
    <w:rsid w:val="005D234F"/>
    <w:rsid w:val="005D2402"/>
    <w:rsid w:val="005D252E"/>
    <w:rsid w:val="005D254E"/>
    <w:rsid w:val="005D2ABC"/>
    <w:rsid w:val="005D2D8A"/>
    <w:rsid w:val="005D2E91"/>
    <w:rsid w:val="005D3397"/>
    <w:rsid w:val="005D38CB"/>
    <w:rsid w:val="005D3B2F"/>
    <w:rsid w:val="005D3B7A"/>
    <w:rsid w:val="005D3C6B"/>
    <w:rsid w:val="005D4096"/>
    <w:rsid w:val="005D44B1"/>
    <w:rsid w:val="005D44FD"/>
    <w:rsid w:val="005D4560"/>
    <w:rsid w:val="005D45A3"/>
    <w:rsid w:val="005D4AB2"/>
    <w:rsid w:val="005D4B26"/>
    <w:rsid w:val="005D4C03"/>
    <w:rsid w:val="005D4CA6"/>
    <w:rsid w:val="005D5114"/>
    <w:rsid w:val="005D54BF"/>
    <w:rsid w:val="005D5A0A"/>
    <w:rsid w:val="005D5A23"/>
    <w:rsid w:val="005D5B3D"/>
    <w:rsid w:val="005D6086"/>
    <w:rsid w:val="005D6184"/>
    <w:rsid w:val="005D6361"/>
    <w:rsid w:val="005D6378"/>
    <w:rsid w:val="005D640E"/>
    <w:rsid w:val="005D6CA0"/>
    <w:rsid w:val="005D779F"/>
    <w:rsid w:val="005D7814"/>
    <w:rsid w:val="005D78F9"/>
    <w:rsid w:val="005D7D25"/>
    <w:rsid w:val="005D7E86"/>
    <w:rsid w:val="005D7F3D"/>
    <w:rsid w:val="005D7F4B"/>
    <w:rsid w:val="005D7FB2"/>
    <w:rsid w:val="005E0136"/>
    <w:rsid w:val="005E0371"/>
    <w:rsid w:val="005E049F"/>
    <w:rsid w:val="005E07DA"/>
    <w:rsid w:val="005E09D2"/>
    <w:rsid w:val="005E197E"/>
    <w:rsid w:val="005E1A36"/>
    <w:rsid w:val="005E1E52"/>
    <w:rsid w:val="005E1F24"/>
    <w:rsid w:val="005E2079"/>
    <w:rsid w:val="005E2164"/>
    <w:rsid w:val="005E2302"/>
    <w:rsid w:val="005E2864"/>
    <w:rsid w:val="005E2ADF"/>
    <w:rsid w:val="005E2C0E"/>
    <w:rsid w:val="005E2D8A"/>
    <w:rsid w:val="005E30EF"/>
    <w:rsid w:val="005E3276"/>
    <w:rsid w:val="005E339E"/>
    <w:rsid w:val="005E33FD"/>
    <w:rsid w:val="005E3400"/>
    <w:rsid w:val="005E352A"/>
    <w:rsid w:val="005E36DD"/>
    <w:rsid w:val="005E3832"/>
    <w:rsid w:val="005E3843"/>
    <w:rsid w:val="005E3933"/>
    <w:rsid w:val="005E3A5D"/>
    <w:rsid w:val="005E3A7B"/>
    <w:rsid w:val="005E3C0E"/>
    <w:rsid w:val="005E3FA3"/>
    <w:rsid w:val="005E4168"/>
    <w:rsid w:val="005E43C6"/>
    <w:rsid w:val="005E464C"/>
    <w:rsid w:val="005E471C"/>
    <w:rsid w:val="005E479B"/>
    <w:rsid w:val="005E4865"/>
    <w:rsid w:val="005E4955"/>
    <w:rsid w:val="005E4CEC"/>
    <w:rsid w:val="005E4FC0"/>
    <w:rsid w:val="005E5291"/>
    <w:rsid w:val="005E53B4"/>
    <w:rsid w:val="005E5991"/>
    <w:rsid w:val="005E5A5D"/>
    <w:rsid w:val="005E5AF8"/>
    <w:rsid w:val="005E5B63"/>
    <w:rsid w:val="005E5C8E"/>
    <w:rsid w:val="005E5FA6"/>
    <w:rsid w:val="005E60BE"/>
    <w:rsid w:val="005E64FD"/>
    <w:rsid w:val="005E66DF"/>
    <w:rsid w:val="005E68A1"/>
    <w:rsid w:val="005E6BAD"/>
    <w:rsid w:val="005E6F3F"/>
    <w:rsid w:val="005E72BA"/>
    <w:rsid w:val="005E7422"/>
    <w:rsid w:val="005E780F"/>
    <w:rsid w:val="005E7ABA"/>
    <w:rsid w:val="005E7BAB"/>
    <w:rsid w:val="005E7D09"/>
    <w:rsid w:val="005E7E0C"/>
    <w:rsid w:val="005F00B7"/>
    <w:rsid w:val="005F00C0"/>
    <w:rsid w:val="005F01D2"/>
    <w:rsid w:val="005F0223"/>
    <w:rsid w:val="005F0270"/>
    <w:rsid w:val="005F02F9"/>
    <w:rsid w:val="005F03D5"/>
    <w:rsid w:val="005F04B7"/>
    <w:rsid w:val="005F0555"/>
    <w:rsid w:val="005F07CD"/>
    <w:rsid w:val="005F090A"/>
    <w:rsid w:val="005F0D5E"/>
    <w:rsid w:val="005F0DB0"/>
    <w:rsid w:val="005F0FCF"/>
    <w:rsid w:val="005F10FA"/>
    <w:rsid w:val="005F111F"/>
    <w:rsid w:val="005F16BC"/>
    <w:rsid w:val="005F16F0"/>
    <w:rsid w:val="005F1976"/>
    <w:rsid w:val="005F1A35"/>
    <w:rsid w:val="005F1A8E"/>
    <w:rsid w:val="005F1B98"/>
    <w:rsid w:val="005F1BBA"/>
    <w:rsid w:val="005F1C0C"/>
    <w:rsid w:val="005F24C3"/>
    <w:rsid w:val="005F2573"/>
    <w:rsid w:val="005F2B24"/>
    <w:rsid w:val="005F2C6C"/>
    <w:rsid w:val="005F2C9C"/>
    <w:rsid w:val="005F31C1"/>
    <w:rsid w:val="005F3402"/>
    <w:rsid w:val="005F342E"/>
    <w:rsid w:val="005F3A00"/>
    <w:rsid w:val="005F3CAB"/>
    <w:rsid w:val="005F3E5B"/>
    <w:rsid w:val="005F3E5C"/>
    <w:rsid w:val="005F454F"/>
    <w:rsid w:val="005F455C"/>
    <w:rsid w:val="005F464A"/>
    <w:rsid w:val="005F4657"/>
    <w:rsid w:val="005F46B1"/>
    <w:rsid w:val="005F4749"/>
    <w:rsid w:val="005F4819"/>
    <w:rsid w:val="005F4C10"/>
    <w:rsid w:val="005F4DCC"/>
    <w:rsid w:val="005F4FC7"/>
    <w:rsid w:val="005F5376"/>
    <w:rsid w:val="005F55D1"/>
    <w:rsid w:val="005F5698"/>
    <w:rsid w:val="005F5B72"/>
    <w:rsid w:val="005F5E57"/>
    <w:rsid w:val="005F603B"/>
    <w:rsid w:val="005F628C"/>
    <w:rsid w:val="005F660A"/>
    <w:rsid w:val="005F6721"/>
    <w:rsid w:val="005F6853"/>
    <w:rsid w:val="005F6900"/>
    <w:rsid w:val="005F69AE"/>
    <w:rsid w:val="005F6C4B"/>
    <w:rsid w:val="005F6D61"/>
    <w:rsid w:val="005F6FB9"/>
    <w:rsid w:val="005F757E"/>
    <w:rsid w:val="005F7684"/>
    <w:rsid w:val="005F7783"/>
    <w:rsid w:val="005F77CF"/>
    <w:rsid w:val="005F7A15"/>
    <w:rsid w:val="005F7B62"/>
    <w:rsid w:val="006000A2"/>
    <w:rsid w:val="00600216"/>
    <w:rsid w:val="0060033C"/>
    <w:rsid w:val="00600457"/>
    <w:rsid w:val="00600A8B"/>
    <w:rsid w:val="00600AB0"/>
    <w:rsid w:val="00600E73"/>
    <w:rsid w:val="0060105F"/>
    <w:rsid w:val="006010FB"/>
    <w:rsid w:val="00601671"/>
    <w:rsid w:val="006017EC"/>
    <w:rsid w:val="00601A3F"/>
    <w:rsid w:val="00601C7B"/>
    <w:rsid w:val="006025A0"/>
    <w:rsid w:val="0060270F"/>
    <w:rsid w:val="0060295F"/>
    <w:rsid w:val="00602977"/>
    <w:rsid w:val="00602D5E"/>
    <w:rsid w:val="00602EEC"/>
    <w:rsid w:val="00602F23"/>
    <w:rsid w:val="00603006"/>
    <w:rsid w:val="0060312B"/>
    <w:rsid w:val="00603173"/>
    <w:rsid w:val="006032C9"/>
    <w:rsid w:val="00603873"/>
    <w:rsid w:val="00603BEE"/>
    <w:rsid w:val="00603C6C"/>
    <w:rsid w:val="006043FF"/>
    <w:rsid w:val="00604501"/>
    <w:rsid w:val="00604788"/>
    <w:rsid w:val="0060483F"/>
    <w:rsid w:val="00604DA2"/>
    <w:rsid w:val="00604E30"/>
    <w:rsid w:val="00605446"/>
    <w:rsid w:val="006054DE"/>
    <w:rsid w:val="00605B72"/>
    <w:rsid w:val="00605D84"/>
    <w:rsid w:val="00605F15"/>
    <w:rsid w:val="006061EC"/>
    <w:rsid w:val="00606530"/>
    <w:rsid w:val="00606565"/>
    <w:rsid w:val="00606795"/>
    <w:rsid w:val="00606B26"/>
    <w:rsid w:val="00606C78"/>
    <w:rsid w:val="00606CB1"/>
    <w:rsid w:val="0060733B"/>
    <w:rsid w:val="006074F6"/>
    <w:rsid w:val="00607572"/>
    <w:rsid w:val="0060758B"/>
    <w:rsid w:val="00607870"/>
    <w:rsid w:val="00607B79"/>
    <w:rsid w:val="00610857"/>
    <w:rsid w:val="00610913"/>
    <w:rsid w:val="00610A23"/>
    <w:rsid w:val="00610A9D"/>
    <w:rsid w:val="00610CED"/>
    <w:rsid w:val="00610F02"/>
    <w:rsid w:val="00610FE1"/>
    <w:rsid w:val="006110E9"/>
    <w:rsid w:val="0061139C"/>
    <w:rsid w:val="0061140D"/>
    <w:rsid w:val="00611450"/>
    <w:rsid w:val="0061155E"/>
    <w:rsid w:val="0061198A"/>
    <w:rsid w:val="00611CF4"/>
    <w:rsid w:val="00611DFF"/>
    <w:rsid w:val="00611E0C"/>
    <w:rsid w:val="00612106"/>
    <w:rsid w:val="00612842"/>
    <w:rsid w:val="00612893"/>
    <w:rsid w:val="00612BCD"/>
    <w:rsid w:val="00612C0E"/>
    <w:rsid w:val="0061364C"/>
    <w:rsid w:val="006137B2"/>
    <w:rsid w:val="0061385A"/>
    <w:rsid w:val="00613A7C"/>
    <w:rsid w:val="00614309"/>
    <w:rsid w:val="006146FF"/>
    <w:rsid w:val="00614B3A"/>
    <w:rsid w:val="00614E98"/>
    <w:rsid w:val="006156D3"/>
    <w:rsid w:val="0061574F"/>
    <w:rsid w:val="0061578D"/>
    <w:rsid w:val="00615862"/>
    <w:rsid w:val="00615D89"/>
    <w:rsid w:val="006160B6"/>
    <w:rsid w:val="0061611A"/>
    <w:rsid w:val="0061632C"/>
    <w:rsid w:val="00616336"/>
    <w:rsid w:val="00616578"/>
    <w:rsid w:val="00616611"/>
    <w:rsid w:val="006168FA"/>
    <w:rsid w:val="00616EDB"/>
    <w:rsid w:val="006171E5"/>
    <w:rsid w:val="006178A3"/>
    <w:rsid w:val="00617F56"/>
    <w:rsid w:val="006202DA"/>
    <w:rsid w:val="006208AB"/>
    <w:rsid w:val="006209E3"/>
    <w:rsid w:val="00620A52"/>
    <w:rsid w:val="00620F2A"/>
    <w:rsid w:val="0062107E"/>
    <w:rsid w:val="00621184"/>
    <w:rsid w:val="0062131C"/>
    <w:rsid w:val="0062149A"/>
    <w:rsid w:val="006214D4"/>
    <w:rsid w:val="00621614"/>
    <w:rsid w:val="0062167B"/>
    <w:rsid w:val="00621713"/>
    <w:rsid w:val="00621901"/>
    <w:rsid w:val="00621EEE"/>
    <w:rsid w:val="00622277"/>
    <w:rsid w:val="006222DB"/>
    <w:rsid w:val="0062258D"/>
    <w:rsid w:val="00622683"/>
    <w:rsid w:val="00622A44"/>
    <w:rsid w:val="0062300A"/>
    <w:rsid w:val="0062329A"/>
    <w:rsid w:val="00623664"/>
    <w:rsid w:val="00623705"/>
    <w:rsid w:val="0062375C"/>
    <w:rsid w:val="00623788"/>
    <w:rsid w:val="00623ACA"/>
    <w:rsid w:val="00623EDF"/>
    <w:rsid w:val="00623EE5"/>
    <w:rsid w:val="00623FD9"/>
    <w:rsid w:val="00624020"/>
    <w:rsid w:val="0062406F"/>
    <w:rsid w:val="00624145"/>
    <w:rsid w:val="006241E7"/>
    <w:rsid w:val="00624417"/>
    <w:rsid w:val="00624797"/>
    <w:rsid w:val="00624FD0"/>
    <w:rsid w:val="006250D9"/>
    <w:rsid w:val="00625756"/>
    <w:rsid w:val="00625B16"/>
    <w:rsid w:val="00625E60"/>
    <w:rsid w:val="00626151"/>
    <w:rsid w:val="00626397"/>
    <w:rsid w:val="0062643A"/>
    <w:rsid w:val="00626594"/>
    <w:rsid w:val="00626646"/>
    <w:rsid w:val="00626A7A"/>
    <w:rsid w:val="00626E61"/>
    <w:rsid w:val="00626FD9"/>
    <w:rsid w:val="00626FE0"/>
    <w:rsid w:val="00627B91"/>
    <w:rsid w:val="00627EB1"/>
    <w:rsid w:val="00630008"/>
    <w:rsid w:val="00630040"/>
    <w:rsid w:val="00630207"/>
    <w:rsid w:val="006303E6"/>
    <w:rsid w:val="006306C9"/>
    <w:rsid w:val="00630ACC"/>
    <w:rsid w:val="00630B63"/>
    <w:rsid w:val="00630BCA"/>
    <w:rsid w:val="00630CDF"/>
    <w:rsid w:val="00631753"/>
    <w:rsid w:val="006317F6"/>
    <w:rsid w:val="00631889"/>
    <w:rsid w:val="0063196C"/>
    <w:rsid w:val="00631DC8"/>
    <w:rsid w:val="00631DEA"/>
    <w:rsid w:val="00632085"/>
    <w:rsid w:val="0063242F"/>
    <w:rsid w:val="00632635"/>
    <w:rsid w:val="00632687"/>
    <w:rsid w:val="006326C4"/>
    <w:rsid w:val="0063372F"/>
    <w:rsid w:val="0063385F"/>
    <w:rsid w:val="00633B45"/>
    <w:rsid w:val="00633CB4"/>
    <w:rsid w:val="00633CCF"/>
    <w:rsid w:val="00633D68"/>
    <w:rsid w:val="00633DAB"/>
    <w:rsid w:val="006343F9"/>
    <w:rsid w:val="006344F9"/>
    <w:rsid w:val="00634722"/>
    <w:rsid w:val="00634874"/>
    <w:rsid w:val="0063489E"/>
    <w:rsid w:val="00634CE6"/>
    <w:rsid w:val="00635302"/>
    <w:rsid w:val="00635430"/>
    <w:rsid w:val="00635467"/>
    <w:rsid w:val="00635499"/>
    <w:rsid w:val="006356FB"/>
    <w:rsid w:val="00635754"/>
    <w:rsid w:val="00635766"/>
    <w:rsid w:val="00635836"/>
    <w:rsid w:val="0063594D"/>
    <w:rsid w:val="00635A1C"/>
    <w:rsid w:val="00635C91"/>
    <w:rsid w:val="0063684B"/>
    <w:rsid w:val="0063696B"/>
    <w:rsid w:val="00636A21"/>
    <w:rsid w:val="00636AB3"/>
    <w:rsid w:val="00636BEE"/>
    <w:rsid w:val="00636D95"/>
    <w:rsid w:val="0063705A"/>
    <w:rsid w:val="0063716B"/>
    <w:rsid w:val="006372EB"/>
    <w:rsid w:val="0063758A"/>
    <w:rsid w:val="00637924"/>
    <w:rsid w:val="00637A8B"/>
    <w:rsid w:val="00637B8B"/>
    <w:rsid w:val="00637BA8"/>
    <w:rsid w:val="00637DD5"/>
    <w:rsid w:val="00637F49"/>
    <w:rsid w:val="00640048"/>
    <w:rsid w:val="00640202"/>
    <w:rsid w:val="0064026E"/>
    <w:rsid w:val="0064058E"/>
    <w:rsid w:val="00640762"/>
    <w:rsid w:val="00640D3C"/>
    <w:rsid w:val="00640DD8"/>
    <w:rsid w:val="00640F19"/>
    <w:rsid w:val="00640FB1"/>
    <w:rsid w:val="006413EA"/>
    <w:rsid w:val="00641581"/>
    <w:rsid w:val="00641784"/>
    <w:rsid w:val="006417C3"/>
    <w:rsid w:val="00641899"/>
    <w:rsid w:val="00641B22"/>
    <w:rsid w:val="00641C1D"/>
    <w:rsid w:val="00641DA9"/>
    <w:rsid w:val="00641E05"/>
    <w:rsid w:val="00642544"/>
    <w:rsid w:val="006427A5"/>
    <w:rsid w:val="00642987"/>
    <w:rsid w:val="00642989"/>
    <w:rsid w:val="00642AF1"/>
    <w:rsid w:val="0064312B"/>
    <w:rsid w:val="00643160"/>
    <w:rsid w:val="006432AB"/>
    <w:rsid w:val="00643453"/>
    <w:rsid w:val="006434E8"/>
    <w:rsid w:val="00643554"/>
    <w:rsid w:val="006436E0"/>
    <w:rsid w:val="00643777"/>
    <w:rsid w:val="006439C4"/>
    <w:rsid w:val="00643CF6"/>
    <w:rsid w:val="00643D6F"/>
    <w:rsid w:val="00643E30"/>
    <w:rsid w:val="00643E84"/>
    <w:rsid w:val="00643F8E"/>
    <w:rsid w:val="006440DF"/>
    <w:rsid w:val="00644278"/>
    <w:rsid w:val="00644519"/>
    <w:rsid w:val="00644646"/>
    <w:rsid w:val="00644D04"/>
    <w:rsid w:val="00644D68"/>
    <w:rsid w:val="0064502A"/>
    <w:rsid w:val="00645609"/>
    <w:rsid w:val="006457AF"/>
    <w:rsid w:val="006459BE"/>
    <w:rsid w:val="00645B8D"/>
    <w:rsid w:val="00645CEA"/>
    <w:rsid w:val="00645CF9"/>
    <w:rsid w:val="00645DFC"/>
    <w:rsid w:val="00645E56"/>
    <w:rsid w:val="00645E6B"/>
    <w:rsid w:val="0064639C"/>
    <w:rsid w:val="006465DD"/>
    <w:rsid w:val="0064670E"/>
    <w:rsid w:val="00646B92"/>
    <w:rsid w:val="00646E24"/>
    <w:rsid w:val="0064718B"/>
    <w:rsid w:val="006471FA"/>
    <w:rsid w:val="006472A8"/>
    <w:rsid w:val="006472B6"/>
    <w:rsid w:val="00647341"/>
    <w:rsid w:val="006475E6"/>
    <w:rsid w:val="006476D2"/>
    <w:rsid w:val="006477F9"/>
    <w:rsid w:val="00647A42"/>
    <w:rsid w:val="00647A56"/>
    <w:rsid w:val="00647C06"/>
    <w:rsid w:val="00647DA2"/>
    <w:rsid w:val="00650074"/>
    <w:rsid w:val="006500BE"/>
    <w:rsid w:val="006501E7"/>
    <w:rsid w:val="00650505"/>
    <w:rsid w:val="006505FF"/>
    <w:rsid w:val="006506FC"/>
    <w:rsid w:val="00650842"/>
    <w:rsid w:val="00651072"/>
    <w:rsid w:val="00651106"/>
    <w:rsid w:val="00651327"/>
    <w:rsid w:val="00651335"/>
    <w:rsid w:val="00651513"/>
    <w:rsid w:val="00651578"/>
    <w:rsid w:val="006516BD"/>
    <w:rsid w:val="00651BCB"/>
    <w:rsid w:val="00651C9F"/>
    <w:rsid w:val="00651D47"/>
    <w:rsid w:val="00651DCE"/>
    <w:rsid w:val="00651F6F"/>
    <w:rsid w:val="00651FBA"/>
    <w:rsid w:val="006522FF"/>
    <w:rsid w:val="006524E4"/>
    <w:rsid w:val="006526CE"/>
    <w:rsid w:val="00652B0B"/>
    <w:rsid w:val="00652B90"/>
    <w:rsid w:val="00652DE5"/>
    <w:rsid w:val="00652FE6"/>
    <w:rsid w:val="0065314F"/>
    <w:rsid w:val="00653436"/>
    <w:rsid w:val="006534E5"/>
    <w:rsid w:val="00653726"/>
    <w:rsid w:val="00653960"/>
    <w:rsid w:val="00653D07"/>
    <w:rsid w:val="00653DB5"/>
    <w:rsid w:val="00653EE7"/>
    <w:rsid w:val="0065405E"/>
    <w:rsid w:val="00654365"/>
    <w:rsid w:val="00654A3E"/>
    <w:rsid w:val="00654B29"/>
    <w:rsid w:val="00654C72"/>
    <w:rsid w:val="00654D38"/>
    <w:rsid w:val="00654FD7"/>
    <w:rsid w:val="00655562"/>
    <w:rsid w:val="00655682"/>
    <w:rsid w:val="006558A1"/>
    <w:rsid w:val="00655956"/>
    <w:rsid w:val="00655B04"/>
    <w:rsid w:val="00655D36"/>
    <w:rsid w:val="00656205"/>
    <w:rsid w:val="006562B2"/>
    <w:rsid w:val="00656575"/>
    <w:rsid w:val="0065659E"/>
    <w:rsid w:val="006565EA"/>
    <w:rsid w:val="006566B3"/>
    <w:rsid w:val="006567EE"/>
    <w:rsid w:val="006569B5"/>
    <w:rsid w:val="00656FBD"/>
    <w:rsid w:val="00657100"/>
    <w:rsid w:val="00657115"/>
    <w:rsid w:val="006575F5"/>
    <w:rsid w:val="00657C3D"/>
    <w:rsid w:val="00660124"/>
    <w:rsid w:val="00660248"/>
    <w:rsid w:val="006604B7"/>
    <w:rsid w:val="0066058D"/>
    <w:rsid w:val="00660F87"/>
    <w:rsid w:val="006610B6"/>
    <w:rsid w:val="006612FD"/>
    <w:rsid w:val="0066191A"/>
    <w:rsid w:val="00661A17"/>
    <w:rsid w:val="00661FCF"/>
    <w:rsid w:val="00662015"/>
    <w:rsid w:val="00662049"/>
    <w:rsid w:val="006620F0"/>
    <w:rsid w:val="0066238A"/>
    <w:rsid w:val="00662409"/>
    <w:rsid w:val="006624CC"/>
    <w:rsid w:val="006625FC"/>
    <w:rsid w:val="00662640"/>
    <w:rsid w:val="0066282F"/>
    <w:rsid w:val="00662AA2"/>
    <w:rsid w:val="00662BD2"/>
    <w:rsid w:val="00662D41"/>
    <w:rsid w:val="00662DB0"/>
    <w:rsid w:val="0066301A"/>
    <w:rsid w:val="006630A7"/>
    <w:rsid w:val="006633B5"/>
    <w:rsid w:val="0066340F"/>
    <w:rsid w:val="0066363C"/>
    <w:rsid w:val="006637AA"/>
    <w:rsid w:val="006638F3"/>
    <w:rsid w:val="00663A3D"/>
    <w:rsid w:val="00663B40"/>
    <w:rsid w:val="00663BB0"/>
    <w:rsid w:val="00663BF4"/>
    <w:rsid w:val="00663C4E"/>
    <w:rsid w:val="00663E83"/>
    <w:rsid w:val="00663F61"/>
    <w:rsid w:val="00664117"/>
    <w:rsid w:val="00664629"/>
    <w:rsid w:val="00664654"/>
    <w:rsid w:val="006648C0"/>
    <w:rsid w:val="00664A12"/>
    <w:rsid w:val="00664C08"/>
    <w:rsid w:val="00664D37"/>
    <w:rsid w:val="00665311"/>
    <w:rsid w:val="00665643"/>
    <w:rsid w:val="00665812"/>
    <w:rsid w:val="00665EE8"/>
    <w:rsid w:val="0066630C"/>
    <w:rsid w:val="006663E6"/>
    <w:rsid w:val="00666459"/>
    <w:rsid w:val="006666F6"/>
    <w:rsid w:val="00666AD7"/>
    <w:rsid w:val="006671BA"/>
    <w:rsid w:val="00667382"/>
    <w:rsid w:val="00667581"/>
    <w:rsid w:val="00667859"/>
    <w:rsid w:val="00667980"/>
    <w:rsid w:val="00667B36"/>
    <w:rsid w:val="0067074C"/>
    <w:rsid w:val="0067087A"/>
    <w:rsid w:val="00670DF1"/>
    <w:rsid w:val="00671332"/>
    <w:rsid w:val="00671447"/>
    <w:rsid w:val="006717DF"/>
    <w:rsid w:val="006718C5"/>
    <w:rsid w:val="00671B7A"/>
    <w:rsid w:val="00671BDC"/>
    <w:rsid w:val="00671F0E"/>
    <w:rsid w:val="006721C1"/>
    <w:rsid w:val="00672212"/>
    <w:rsid w:val="006725B9"/>
    <w:rsid w:val="00672C19"/>
    <w:rsid w:val="00672D1B"/>
    <w:rsid w:val="00672DD2"/>
    <w:rsid w:val="00672FA8"/>
    <w:rsid w:val="00672FB4"/>
    <w:rsid w:val="00673163"/>
    <w:rsid w:val="006733B5"/>
    <w:rsid w:val="006734E4"/>
    <w:rsid w:val="00673CE1"/>
    <w:rsid w:val="00673D01"/>
    <w:rsid w:val="0067406D"/>
    <w:rsid w:val="00674211"/>
    <w:rsid w:val="0067469B"/>
    <w:rsid w:val="0067493E"/>
    <w:rsid w:val="00674B45"/>
    <w:rsid w:val="00674D83"/>
    <w:rsid w:val="00674F14"/>
    <w:rsid w:val="00675900"/>
    <w:rsid w:val="0067598C"/>
    <w:rsid w:val="00675A8B"/>
    <w:rsid w:val="006760EE"/>
    <w:rsid w:val="006760F1"/>
    <w:rsid w:val="00676109"/>
    <w:rsid w:val="006761B5"/>
    <w:rsid w:val="0067665A"/>
    <w:rsid w:val="00676823"/>
    <w:rsid w:val="006768B3"/>
    <w:rsid w:val="00676D60"/>
    <w:rsid w:val="006772D5"/>
    <w:rsid w:val="006776F2"/>
    <w:rsid w:val="0067792B"/>
    <w:rsid w:val="00677D39"/>
    <w:rsid w:val="00677FED"/>
    <w:rsid w:val="006804DF"/>
    <w:rsid w:val="0068056F"/>
    <w:rsid w:val="006805FE"/>
    <w:rsid w:val="0068080F"/>
    <w:rsid w:val="0068084D"/>
    <w:rsid w:val="00680D35"/>
    <w:rsid w:val="006816E2"/>
    <w:rsid w:val="00681A55"/>
    <w:rsid w:val="00681F49"/>
    <w:rsid w:val="00681FF8"/>
    <w:rsid w:val="00682014"/>
    <w:rsid w:val="00682514"/>
    <w:rsid w:val="006828DB"/>
    <w:rsid w:val="00682AE4"/>
    <w:rsid w:val="00682B1A"/>
    <w:rsid w:val="00682CBF"/>
    <w:rsid w:val="00682F8E"/>
    <w:rsid w:val="0068327C"/>
    <w:rsid w:val="00683323"/>
    <w:rsid w:val="00683377"/>
    <w:rsid w:val="006836A4"/>
    <w:rsid w:val="006837A9"/>
    <w:rsid w:val="006837C7"/>
    <w:rsid w:val="006838FA"/>
    <w:rsid w:val="00683B60"/>
    <w:rsid w:val="00683C08"/>
    <w:rsid w:val="00683FE2"/>
    <w:rsid w:val="00684198"/>
    <w:rsid w:val="0068437C"/>
    <w:rsid w:val="006844B1"/>
    <w:rsid w:val="006846EC"/>
    <w:rsid w:val="006847EC"/>
    <w:rsid w:val="006848EB"/>
    <w:rsid w:val="0068492E"/>
    <w:rsid w:val="00684A3C"/>
    <w:rsid w:val="00685075"/>
    <w:rsid w:val="006850CE"/>
    <w:rsid w:val="00685156"/>
    <w:rsid w:val="006852D5"/>
    <w:rsid w:val="00685321"/>
    <w:rsid w:val="0068542F"/>
    <w:rsid w:val="006855E8"/>
    <w:rsid w:val="006856DE"/>
    <w:rsid w:val="00685728"/>
    <w:rsid w:val="006857D6"/>
    <w:rsid w:val="006857F1"/>
    <w:rsid w:val="00685868"/>
    <w:rsid w:val="00685C14"/>
    <w:rsid w:val="00685E31"/>
    <w:rsid w:val="00685EAF"/>
    <w:rsid w:val="006860C2"/>
    <w:rsid w:val="00686BD4"/>
    <w:rsid w:val="00686C15"/>
    <w:rsid w:val="00686C7D"/>
    <w:rsid w:val="00686D21"/>
    <w:rsid w:val="006872F7"/>
    <w:rsid w:val="0068735C"/>
    <w:rsid w:val="00687634"/>
    <w:rsid w:val="00687982"/>
    <w:rsid w:val="00687990"/>
    <w:rsid w:val="00687A35"/>
    <w:rsid w:val="00687A43"/>
    <w:rsid w:val="00687A48"/>
    <w:rsid w:val="00687A83"/>
    <w:rsid w:val="00687BFC"/>
    <w:rsid w:val="00687CA1"/>
    <w:rsid w:val="006906CB"/>
    <w:rsid w:val="00690A61"/>
    <w:rsid w:val="00690A92"/>
    <w:rsid w:val="00690E9B"/>
    <w:rsid w:val="00690ECA"/>
    <w:rsid w:val="00690FA0"/>
    <w:rsid w:val="006910F9"/>
    <w:rsid w:val="006911E8"/>
    <w:rsid w:val="006916FC"/>
    <w:rsid w:val="00691840"/>
    <w:rsid w:val="00691FA5"/>
    <w:rsid w:val="00691FB1"/>
    <w:rsid w:val="00692176"/>
    <w:rsid w:val="0069222D"/>
    <w:rsid w:val="006923D6"/>
    <w:rsid w:val="006925D0"/>
    <w:rsid w:val="00692941"/>
    <w:rsid w:val="00692F43"/>
    <w:rsid w:val="00692F6F"/>
    <w:rsid w:val="00693286"/>
    <w:rsid w:val="00693564"/>
    <w:rsid w:val="006935A4"/>
    <w:rsid w:val="0069370B"/>
    <w:rsid w:val="006938FB"/>
    <w:rsid w:val="00693CD0"/>
    <w:rsid w:val="00693CEC"/>
    <w:rsid w:val="00693F83"/>
    <w:rsid w:val="00694750"/>
    <w:rsid w:val="00694986"/>
    <w:rsid w:val="00694A60"/>
    <w:rsid w:val="00694DCE"/>
    <w:rsid w:val="00694E7F"/>
    <w:rsid w:val="0069518A"/>
    <w:rsid w:val="006951CA"/>
    <w:rsid w:val="00695203"/>
    <w:rsid w:val="00695364"/>
    <w:rsid w:val="006953D6"/>
    <w:rsid w:val="006953EB"/>
    <w:rsid w:val="0069540E"/>
    <w:rsid w:val="006954B5"/>
    <w:rsid w:val="00695502"/>
    <w:rsid w:val="00695570"/>
    <w:rsid w:val="0069577C"/>
    <w:rsid w:val="00695822"/>
    <w:rsid w:val="00695978"/>
    <w:rsid w:val="006959E9"/>
    <w:rsid w:val="00695A20"/>
    <w:rsid w:val="00695A3B"/>
    <w:rsid w:val="00695AD4"/>
    <w:rsid w:val="00695B8B"/>
    <w:rsid w:val="00696010"/>
    <w:rsid w:val="0069619C"/>
    <w:rsid w:val="0069621E"/>
    <w:rsid w:val="00696236"/>
    <w:rsid w:val="0069626C"/>
    <w:rsid w:val="00696525"/>
    <w:rsid w:val="00696538"/>
    <w:rsid w:val="006967C4"/>
    <w:rsid w:val="00696A25"/>
    <w:rsid w:val="00696BE8"/>
    <w:rsid w:val="00696D4B"/>
    <w:rsid w:val="00696D7D"/>
    <w:rsid w:val="00696EE8"/>
    <w:rsid w:val="00697158"/>
    <w:rsid w:val="0069716D"/>
    <w:rsid w:val="00697191"/>
    <w:rsid w:val="006971C4"/>
    <w:rsid w:val="0069721E"/>
    <w:rsid w:val="00697517"/>
    <w:rsid w:val="00697ACD"/>
    <w:rsid w:val="00697AE3"/>
    <w:rsid w:val="006A01AC"/>
    <w:rsid w:val="006A02D8"/>
    <w:rsid w:val="006A04D9"/>
    <w:rsid w:val="006A06A0"/>
    <w:rsid w:val="006A087A"/>
    <w:rsid w:val="006A0AA3"/>
    <w:rsid w:val="006A0AA4"/>
    <w:rsid w:val="006A0CAF"/>
    <w:rsid w:val="006A0F64"/>
    <w:rsid w:val="006A0F94"/>
    <w:rsid w:val="006A0FAF"/>
    <w:rsid w:val="006A0FE9"/>
    <w:rsid w:val="006A1460"/>
    <w:rsid w:val="006A14A4"/>
    <w:rsid w:val="006A197A"/>
    <w:rsid w:val="006A19D6"/>
    <w:rsid w:val="006A1B07"/>
    <w:rsid w:val="006A1B36"/>
    <w:rsid w:val="006A1F7F"/>
    <w:rsid w:val="006A2394"/>
    <w:rsid w:val="006A246F"/>
    <w:rsid w:val="006A24D0"/>
    <w:rsid w:val="006A2698"/>
    <w:rsid w:val="006A27B6"/>
    <w:rsid w:val="006A29AB"/>
    <w:rsid w:val="006A2ACF"/>
    <w:rsid w:val="006A2F35"/>
    <w:rsid w:val="006A303B"/>
    <w:rsid w:val="006A31B1"/>
    <w:rsid w:val="006A3344"/>
    <w:rsid w:val="006A33A3"/>
    <w:rsid w:val="006A397F"/>
    <w:rsid w:val="006A3AD6"/>
    <w:rsid w:val="006A3B1D"/>
    <w:rsid w:val="006A3B2A"/>
    <w:rsid w:val="006A3F8E"/>
    <w:rsid w:val="006A40F6"/>
    <w:rsid w:val="006A4171"/>
    <w:rsid w:val="006A4224"/>
    <w:rsid w:val="006A427A"/>
    <w:rsid w:val="006A44A1"/>
    <w:rsid w:val="006A44F1"/>
    <w:rsid w:val="006A4B5C"/>
    <w:rsid w:val="006A4C09"/>
    <w:rsid w:val="006A51F3"/>
    <w:rsid w:val="006A54F8"/>
    <w:rsid w:val="006A56AF"/>
    <w:rsid w:val="006A5A43"/>
    <w:rsid w:val="006A5AFB"/>
    <w:rsid w:val="006A60CF"/>
    <w:rsid w:val="006A60E8"/>
    <w:rsid w:val="006A6308"/>
    <w:rsid w:val="006A6486"/>
    <w:rsid w:val="006A64F3"/>
    <w:rsid w:val="006A64F4"/>
    <w:rsid w:val="006A655D"/>
    <w:rsid w:val="006A67C2"/>
    <w:rsid w:val="006A6992"/>
    <w:rsid w:val="006A6AB4"/>
    <w:rsid w:val="006A6B77"/>
    <w:rsid w:val="006A6D82"/>
    <w:rsid w:val="006A6E34"/>
    <w:rsid w:val="006A6F40"/>
    <w:rsid w:val="006A7015"/>
    <w:rsid w:val="006A72D0"/>
    <w:rsid w:val="006A7600"/>
    <w:rsid w:val="006A7679"/>
    <w:rsid w:val="006A768F"/>
    <w:rsid w:val="006A76AF"/>
    <w:rsid w:val="006A790E"/>
    <w:rsid w:val="006A7ACB"/>
    <w:rsid w:val="006B0843"/>
    <w:rsid w:val="006B0B10"/>
    <w:rsid w:val="006B0BC5"/>
    <w:rsid w:val="006B0C04"/>
    <w:rsid w:val="006B0DD9"/>
    <w:rsid w:val="006B0F00"/>
    <w:rsid w:val="006B0F85"/>
    <w:rsid w:val="006B15E1"/>
    <w:rsid w:val="006B1805"/>
    <w:rsid w:val="006B180C"/>
    <w:rsid w:val="006B1836"/>
    <w:rsid w:val="006B1868"/>
    <w:rsid w:val="006B1D9D"/>
    <w:rsid w:val="006B1DFB"/>
    <w:rsid w:val="006B20D1"/>
    <w:rsid w:val="006B254C"/>
    <w:rsid w:val="006B291F"/>
    <w:rsid w:val="006B2CBD"/>
    <w:rsid w:val="006B2E38"/>
    <w:rsid w:val="006B2F45"/>
    <w:rsid w:val="006B3081"/>
    <w:rsid w:val="006B3638"/>
    <w:rsid w:val="006B364A"/>
    <w:rsid w:val="006B3AD5"/>
    <w:rsid w:val="006B3B0E"/>
    <w:rsid w:val="006B3C9C"/>
    <w:rsid w:val="006B3CFD"/>
    <w:rsid w:val="006B3E05"/>
    <w:rsid w:val="006B3FE2"/>
    <w:rsid w:val="006B403E"/>
    <w:rsid w:val="006B4070"/>
    <w:rsid w:val="006B4223"/>
    <w:rsid w:val="006B45BB"/>
    <w:rsid w:val="006B492C"/>
    <w:rsid w:val="006B4EED"/>
    <w:rsid w:val="006B5119"/>
    <w:rsid w:val="006B5165"/>
    <w:rsid w:val="006B578D"/>
    <w:rsid w:val="006B5D98"/>
    <w:rsid w:val="006B6227"/>
    <w:rsid w:val="006B6334"/>
    <w:rsid w:val="006B6884"/>
    <w:rsid w:val="006B6A8D"/>
    <w:rsid w:val="006B6B35"/>
    <w:rsid w:val="006B6DC4"/>
    <w:rsid w:val="006B6F37"/>
    <w:rsid w:val="006B6F4D"/>
    <w:rsid w:val="006B701E"/>
    <w:rsid w:val="006B7159"/>
    <w:rsid w:val="006B724F"/>
    <w:rsid w:val="006B7365"/>
    <w:rsid w:val="006B7667"/>
    <w:rsid w:val="006B7866"/>
    <w:rsid w:val="006B78EA"/>
    <w:rsid w:val="006B796B"/>
    <w:rsid w:val="006B79BD"/>
    <w:rsid w:val="006B79ED"/>
    <w:rsid w:val="006B7B89"/>
    <w:rsid w:val="006B7BA2"/>
    <w:rsid w:val="006B7E17"/>
    <w:rsid w:val="006B7FDA"/>
    <w:rsid w:val="006C004C"/>
    <w:rsid w:val="006C02BF"/>
    <w:rsid w:val="006C07A5"/>
    <w:rsid w:val="006C0914"/>
    <w:rsid w:val="006C0B34"/>
    <w:rsid w:val="006C0C05"/>
    <w:rsid w:val="006C0D60"/>
    <w:rsid w:val="006C1016"/>
    <w:rsid w:val="006C1169"/>
    <w:rsid w:val="006C1440"/>
    <w:rsid w:val="006C1785"/>
    <w:rsid w:val="006C184A"/>
    <w:rsid w:val="006C1A35"/>
    <w:rsid w:val="006C1C33"/>
    <w:rsid w:val="006C1C3E"/>
    <w:rsid w:val="006C1D28"/>
    <w:rsid w:val="006C1DC0"/>
    <w:rsid w:val="006C202F"/>
    <w:rsid w:val="006C21AB"/>
    <w:rsid w:val="006C2370"/>
    <w:rsid w:val="006C2587"/>
    <w:rsid w:val="006C258E"/>
    <w:rsid w:val="006C2847"/>
    <w:rsid w:val="006C2D38"/>
    <w:rsid w:val="006C2D96"/>
    <w:rsid w:val="006C2FBC"/>
    <w:rsid w:val="006C313E"/>
    <w:rsid w:val="006C3254"/>
    <w:rsid w:val="006C3677"/>
    <w:rsid w:val="006C3698"/>
    <w:rsid w:val="006C3816"/>
    <w:rsid w:val="006C3E67"/>
    <w:rsid w:val="006C3F1F"/>
    <w:rsid w:val="006C40FF"/>
    <w:rsid w:val="006C4259"/>
    <w:rsid w:val="006C4303"/>
    <w:rsid w:val="006C436E"/>
    <w:rsid w:val="006C4855"/>
    <w:rsid w:val="006C4951"/>
    <w:rsid w:val="006C4B88"/>
    <w:rsid w:val="006C4C9B"/>
    <w:rsid w:val="006C4CD6"/>
    <w:rsid w:val="006C4D0A"/>
    <w:rsid w:val="006C542F"/>
    <w:rsid w:val="006C5607"/>
    <w:rsid w:val="006C57E4"/>
    <w:rsid w:val="006C59A6"/>
    <w:rsid w:val="006C59FA"/>
    <w:rsid w:val="006C5A61"/>
    <w:rsid w:val="006C5CDE"/>
    <w:rsid w:val="006C5D13"/>
    <w:rsid w:val="006C5D68"/>
    <w:rsid w:val="006C5E59"/>
    <w:rsid w:val="006C63A4"/>
    <w:rsid w:val="006C641E"/>
    <w:rsid w:val="006C6599"/>
    <w:rsid w:val="006C673F"/>
    <w:rsid w:val="006C6A81"/>
    <w:rsid w:val="006C6DA7"/>
    <w:rsid w:val="006C6E07"/>
    <w:rsid w:val="006C71C7"/>
    <w:rsid w:val="006C77E7"/>
    <w:rsid w:val="006C7A96"/>
    <w:rsid w:val="006C7BB9"/>
    <w:rsid w:val="006C7C84"/>
    <w:rsid w:val="006C7D9C"/>
    <w:rsid w:val="006C7E82"/>
    <w:rsid w:val="006D025C"/>
    <w:rsid w:val="006D040A"/>
    <w:rsid w:val="006D05E3"/>
    <w:rsid w:val="006D0C1B"/>
    <w:rsid w:val="006D0C9B"/>
    <w:rsid w:val="006D0DDC"/>
    <w:rsid w:val="006D0F23"/>
    <w:rsid w:val="006D13D6"/>
    <w:rsid w:val="006D1683"/>
    <w:rsid w:val="006D1696"/>
    <w:rsid w:val="006D1699"/>
    <w:rsid w:val="006D1700"/>
    <w:rsid w:val="006D1BC6"/>
    <w:rsid w:val="006D205F"/>
    <w:rsid w:val="006D20C7"/>
    <w:rsid w:val="006D21CA"/>
    <w:rsid w:val="006D2214"/>
    <w:rsid w:val="006D252D"/>
    <w:rsid w:val="006D2675"/>
    <w:rsid w:val="006D2689"/>
    <w:rsid w:val="006D2B7C"/>
    <w:rsid w:val="006D2E0E"/>
    <w:rsid w:val="006D3473"/>
    <w:rsid w:val="006D3491"/>
    <w:rsid w:val="006D349D"/>
    <w:rsid w:val="006D386D"/>
    <w:rsid w:val="006D39BF"/>
    <w:rsid w:val="006D3CCF"/>
    <w:rsid w:val="006D3E7C"/>
    <w:rsid w:val="006D4408"/>
    <w:rsid w:val="006D4446"/>
    <w:rsid w:val="006D4EAE"/>
    <w:rsid w:val="006D50C4"/>
    <w:rsid w:val="006D5124"/>
    <w:rsid w:val="006D5156"/>
    <w:rsid w:val="006D540C"/>
    <w:rsid w:val="006D5B85"/>
    <w:rsid w:val="006D5C7B"/>
    <w:rsid w:val="006D5CCB"/>
    <w:rsid w:val="006D5E47"/>
    <w:rsid w:val="006D6163"/>
    <w:rsid w:val="006D62B3"/>
    <w:rsid w:val="006D6312"/>
    <w:rsid w:val="006D63A0"/>
    <w:rsid w:val="006D6743"/>
    <w:rsid w:val="006D68DC"/>
    <w:rsid w:val="006D6950"/>
    <w:rsid w:val="006D6BFE"/>
    <w:rsid w:val="006D6CED"/>
    <w:rsid w:val="006D6E26"/>
    <w:rsid w:val="006D6EB1"/>
    <w:rsid w:val="006D720F"/>
    <w:rsid w:val="006D7464"/>
    <w:rsid w:val="006D7570"/>
    <w:rsid w:val="006D75B9"/>
    <w:rsid w:val="006D761B"/>
    <w:rsid w:val="006D7665"/>
    <w:rsid w:val="006D76D4"/>
    <w:rsid w:val="006D7C04"/>
    <w:rsid w:val="006D7D86"/>
    <w:rsid w:val="006E0C46"/>
    <w:rsid w:val="006E0DDC"/>
    <w:rsid w:val="006E0E1E"/>
    <w:rsid w:val="006E1506"/>
    <w:rsid w:val="006E1590"/>
    <w:rsid w:val="006E16DA"/>
    <w:rsid w:val="006E180D"/>
    <w:rsid w:val="006E1B44"/>
    <w:rsid w:val="006E1BF1"/>
    <w:rsid w:val="006E1D87"/>
    <w:rsid w:val="006E1F3E"/>
    <w:rsid w:val="006E2203"/>
    <w:rsid w:val="006E22FF"/>
    <w:rsid w:val="006E2499"/>
    <w:rsid w:val="006E2576"/>
    <w:rsid w:val="006E274A"/>
    <w:rsid w:val="006E2899"/>
    <w:rsid w:val="006E2AA4"/>
    <w:rsid w:val="006E2F22"/>
    <w:rsid w:val="006E2F7F"/>
    <w:rsid w:val="006E31AA"/>
    <w:rsid w:val="006E3358"/>
    <w:rsid w:val="006E3AF0"/>
    <w:rsid w:val="006E3B81"/>
    <w:rsid w:val="006E3D66"/>
    <w:rsid w:val="006E3F4E"/>
    <w:rsid w:val="006E41D2"/>
    <w:rsid w:val="006E446F"/>
    <w:rsid w:val="006E4573"/>
    <w:rsid w:val="006E4664"/>
    <w:rsid w:val="006E472D"/>
    <w:rsid w:val="006E49B4"/>
    <w:rsid w:val="006E4B54"/>
    <w:rsid w:val="006E4C32"/>
    <w:rsid w:val="006E51C0"/>
    <w:rsid w:val="006E5251"/>
    <w:rsid w:val="006E5925"/>
    <w:rsid w:val="006E5B17"/>
    <w:rsid w:val="006E6031"/>
    <w:rsid w:val="006E6106"/>
    <w:rsid w:val="006E6777"/>
    <w:rsid w:val="006E677F"/>
    <w:rsid w:val="006E69DA"/>
    <w:rsid w:val="006E6AAB"/>
    <w:rsid w:val="006E6ECE"/>
    <w:rsid w:val="006E6F45"/>
    <w:rsid w:val="006E6F66"/>
    <w:rsid w:val="006E6FE0"/>
    <w:rsid w:val="006E71D9"/>
    <w:rsid w:val="006E71DE"/>
    <w:rsid w:val="006E7728"/>
    <w:rsid w:val="006E7A93"/>
    <w:rsid w:val="006E7FF0"/>
    <w:rsid w:val="006F015E"/>
    <w:rsid w:val="006F023E"/>
    <w:rsid w:val="006F0438"/>
    <w:rsid w:val="006F0633"/>
    <w:rsid w:val="006F06BF"/>
    <w:rsid w:val="006F0755"/>
    <w:rsid w:val="006F087E"/>
    <w:rsid w:val="006F0AFF"/>
    <w:rsid w:val="006F0BD3"/>
    <w:rsid w:val="006F0C72"/>
    <w:rsid w:val="006F0E0F"/>
    <w:rsid w:val="006F1009"/>
    <w:rsid w:val="006F1389"/>
    <w:rsid w:val="006F13F6"/>
    <w:rsid w:val="006F1629"/>
    <w:rsid w:val="006F1663"/>
    <w:rsid w:val="006F1826"/>
    <w:rsid w:val="006F197E"/>
    <w:rsid w:val="006F1BFA"/>
    <w:rsid w:val="006F1C35"/>
    <w:rsid w:val="006F1D42"/>
    <w:rsid w:val="006F1D83"/>
    <w:rsid w:val="006F200E"/>
    <w:rsid w:val="006F2517"/>
    <w:rsid w:val="006F29B6"/>
    <w:rsid w:val="006F2C9C"/>
    <w:rsid w:val="006F376D"/>
    <w:rsid w:val="006F38A1"/>
    <w:rsid w:val="006F3A38"/>
    <w:rsid w:val="006F3B54"/>
    <w:rsid w:val="006F3CB7"/>
    <w:rsid w:val="006F3D16"/>
    <w:rsid w:val="006F3F07"/>
    <w:rsid w:val="006F43E2"/>
    <w:rsid w:val="006F445F"/>
    <w:rsid w:val="006F45C0"/>
    <w:rsid w:val="006F47CD"/>
    <w:rsid w:val="006F4B3C"/>
    <w:rsid w:val="006F4BBC"/>
    <w:rsid w:val="006F4BC2"/>
    <w:rsid w:val="006F4DE0"/>
    <w:rsid w:val="006F5303"/>
    <w:rsid w:val="006F532F"/>
    <w:rsid w:val="006F53C4"/>
    <w:rsid w:val="006F5581"/>
    <w:rsid w:val="006F5705"/>
    <w:rsid w:val="006F5B39"/>
    <w:rsid w:val="006F5C64"/>
    <w:rsid w:val="006F5DB8"/>
    <w:rsid w:val="006F5FDD"/>
    <w:rsid w:val="006F6389"/>
    <w:rsid w:val="006F6880"/>
    <w:rsid w:val="006F692B"/>
    <w:rsid w:val="006F6F52"/>
    <w:rsid w:val="006F6FF3"/>
    <w:rsid w:val="006F70DC"/>
    <w:rsid w:val="006F714D"/>
    <w:rsid w:val="006F7378"/>
    <w:rsid w:val="006F73A1"/>
    <w:rsid w:val="006F74E3"/>
    <w:rsid w:val="006F768A"/>
    <w:rsid w:val="006F7751"/>
    <w:rsid w:val="006F78B7"/>
    <w:rsid w:val="006F7A26"/>
    <w:rsid w:val="006F7B0D"/>
    <w:rsid w:val="006F7B74"/>
    <w:rsid w:val="006F7F52"/>
    <w:rsid w:val="007005E2"/>
    <w:rsid w:val="00700697"/>
    <w:rsid w:val="007009E7"/>
    <w:rsid w:val="00700B82"/>
    <w:rsid w:val="00700F7A"/>
    <w:rsid w:val="00701212"/>
    <w:rsid w:val="007012E2"/>
    <w:rsid w:val="00701314"/>
    <w:rsid w:val="0070151F"/>
    <w:rsid w:val="00701596"/>
    <w:rsid w:val="00701623"/>
    <w:rsid w:val="007019DD"/>
    <w:rsid w:val="00701B0F"/>
    <w:rsid w:val="00701B46"/>
    <w:rsid w:val="0070216B"/>
    <w:rsid w:val="007021C1"/>
    <w:rsid w:val="007024C0"/>
    <w:rsid w:val="0070273F"/>
    <w:rsid w:val="007029E0"/>
    <w:rsid w:val="007029EE"/>
    <w:rsid w:val="00702C5B"/>
    <w:rsid w:val="00702CB1"/>
    <w:rsid w:val="00702E31"/>
    <w:rsid w:val="00702F8C"/>
    <w:rsid w:val="00703192"/>
    <w:rsid w:val="007037FA"/>
    <w:rsid w:val="0070391E"/>
    <w:rsid w:val="00703A9E"/>
    <w:rsid w:val="00703C5D"/>
    <w:rsid w:val="00703CAB"/>
    <w:rsid w:val="00704350"/>
    <w:rsid w:val="007044F4"/>
    <w:rsid w:val="007045F0"/>
    <w:rsid w:val="007056F6"/>
    <w:rsid w:val="007057D8"/>
    <w:rsid w:val="00705883"/>
    <w:rsid w:val="00705898"/>
    <w:rsid w:val="0070594C"/>
    <w:rsid w:val="00706041"/>
    <w:rsid w:val="007062ED"/>
    <w:rsid w:val="00706497"/>
    <w:rsid w:val="00706654"/>
    <w:rsid w:val="0070687C"/>
    <w:rsid w:val="007068B2"/>
    <w:rsid w:val="00706BBD"/>
    <w:rsid w:val="00706D0E"/>
    <w:rsid w:val="00706E46"/>
    <w:rsid w:val="00707093"/>
    <w:rsid w:val="00707120"/>
    <w:rsid w:val="0070725E"/>
    <w:rsid w:val="0070741A"/>
    <w:rsid w:val="007074A6"/>
    <w:rsid w:val="00707834"/>
    <w:rsid w:val="00707C0E"/>
    <w:rsid w:val="00707D31"/>
    <w:rsid w:val="00707E95"/>
    <w:rsid w:val="00707F02"/>
    <w:rsid w:val="007101AE"/>
    <w:rsid w:val="00710322"/>
    <w:rsid w:val="0071033C"/>
    <w:rsid w:val="007109CA"/>
    <w:rsid w:val="00710A99"/>
    <w:rsid w:val="00710D42"/>
    <w:rsid w:val="00710DCA"/>
    <w:rsid w:val="00710DCD"/>
    <w:rsid w:val="00710FBA"/>
    <w:rsid w:val="007110B8"/>
    <w:rsid w:val="00711766"/>
    <w:rsid w:val="007117C5"/>
    <w:rsid w:val="007118F5"/>
    <w:rsid w:val="0071217A"/>
    <w:rsid w:val="007121EA"/>
    <w:rsid w:val="00712D92"/>
    <w:rsid w:val="00712E44"/>
    <w:rsid w:val="00713424"/>
    <w:rsid w:val="007134C9"/>
    <w:rsid w:val="00713A53"/>
    <w:rsid w:val="00713AD0"/>
    <w:rsid w:val="00713B9E"/>
    <w:rsid w:val="00713D94"/>
    <w:rsid w:val="00713ECD"/>
    <w:rsid w:val="0071404C"/>
    <w:rsid w:val="007141E5"/>
    <w:rsid w:val="00714253"/>
    <w:rsid w:val="0071425C"/>
    <w:rsid w:val="00714524"/>
    <w:rsid w:val="0071455C"/>
    <w:rsid w:val="00714566"/>
    <w:rsid w:val="00714B75"/>
    <w:rsid w:val="00714BDA"/>
    <w:rsid w:val="00714D1B"/>
    <w:rsid w:val="00715572"/>
    <w:rsid w:val="00715944"/>
    <w:rsid w:val="00715AB7"/>
    <w:rsid w:val="00715C6E"/>
    <w:rsid w:val="00715D23"/>
    <w:rsid w:val="00715DCA"/>
    <w:rsid w:val="00715E20"/>
    <w:rsid w:val="00716510"/>
    <w:rsid w:val="0071678F"/>
    <w:rsid w:val="00716792"/>
    <w:rsid w:val="0071698C"/>
    <w:rsid w:val="00716B02"/>
    <w:rsid w:val="00716D26"/>
    <w:rsid w:val="00716DF8"/>
    <w:rsid w:val="00716E4F"/>
    <w:rsid w:val="00717415"/>
    <w:rsid w:val="0071763C"/>
    <w:rsid w:val="007178C3"/>
    <w:rsid w:val="00717974"/>
    <w:rsid w:val="0072057E"/>
    <w:rsid w:val="007207B0"/>
    <w:rsid w:val="00720824"/>
    <w:rsid w:val="00720863"/>
    <w:rsid w:val="00720894"/>
    <w:rsid w:val="007208DF"/>
    <w:rsid w:val="00720D83"/>
    <w:rsid w:val="00720FA1"/>
    <w:rsid w:val="00721088"/>
    <w:rsid w:val="007214AE"/>
    <w:rsid w:val="007214EB"/>
    <w:rsid w:val="00721748"/>
    <w:rsid w:val="00721774"/>
    <w:rsid w:val="007218D3"/>
    <w:rsid w:val="00721EA3"/>
    <w:rsid w:val="0072260D"/>
    <w:rsid w:val="0072262B"/>
    <w:rsid w:val="00722807"/>
    <w:rsid w:val="0072298A"/>
    <w:rsid w:val="00722AE0"/>
    <w:rsid w:val="00722D5E"/>
    <w:rsid w:val="007230E2"/>
    <w:rsid w:val="00723405"/>
    <w:rsid w:val="00723488"/>
    <w:rsid w:val="007236D7"/>
    <w:rsid w:val="00723A66"/>
    <w:rsid w:val="00723B15"/>
    <w:rsid w:val="00723C77"/>
    <w:rsid w:val="00723F6E"/>
    <w:rsid w:val="00723FD2"/>
    <w:rsid w:val="007242A2"/>
    <w:rsid w:val="0072455D"/>
    <w:rsid w:val="0072474B"/>
    <w:rsid w:val="007247F9"/>
    <w:rsid w:val="00724DE0"/>
    <w:rsid w:val="00724F81"/>
    <w:rsid w:val="0072504E"/>
    <w:rsid w:val="007257FF"/>
    <w:rsid w:val="007258D2"/>
    <w:rsid w:val="007259F1"/>
    <w:rsid w:val="00725B2E"/>
    <w:rsid w:val="00725BCE"/>
    <w:rsid w:val="00726EB3"/>
    <w:rsid w:val="00727103"/>
    <w:rsid w:val="007271B8"/>
    <w:rsid w:val="00727470"/>
    <w:rsid w:val="00727A4E"/>
    <w:rsid w:val="00727ACA"/>
    <w:rsid w:val="00727B75"/>
    <w:rsid w:val="007300D5"/>
    <w:rsid w:val="00730542"/>
    <w:rsid w:val="007309E0"/>
    <w:rsid w:val="00730AA8"/>
    <w:rsid w:val="00730D90"/>
    <w:rsid w:val="00730DA5"/>
    <w:rsid w:val="0073133C"/>
    <w:rsid w:val="007313A8"/>
    <w:rsid w:val="007318F0"/>
    <w:rsid w:val="00731AAE"/>
    <w:rsid w:val="00731B8F"/>
    <w:rsid w:val="00731F9E"/>
    <w:rsid w:val="007321F5"/>
    <w:rsid w:val="007322E4"/>
    <w:rsid w:val="007327D0"/>
    <w:rsid w:val="0073288D"/>
    <w:rsid w:val="007328BA"/>
    <w:rsid w:val="007329D2"/>
    <w:rsid w:val="00732EE3"/>
    <w:rsid w:val="00733031"/>
    <w:rsid w:val="007330A8"/>
    <w:rsid w:val="007330D9"/>
    <w:rsid w:val="00733271"/>
    <w:rsid w:val="007336DE"/>
    <w:rsid w:val="00733739"/>
    <w:rsid w:val="007337DE"/>
    <w:rsid w:val="0073398D"/>
    <w:rsid w:val="00733A34"/>
    <w:rsid w:val="00733C4B"/>
    <w:rsid w:val="00733DB1"/>
    <w:rsid w:val="00733F8F"/>
    <w:rsid w:val="00734485"/>
    <w:rsid w:val="007344C4"/>
    <w:rsid w:val="007344E7"/>
    <w:rsid w:val="00734522"/>
    <w:rsid w:val="007345E1"/>
    <w:rsid w:val="007346D2"/>
    <w:rsid w:val="00734816"/>
    <w:rsid w:val="0073491F"/>
    <w:rsid w:val="00734BC2"/>
    <w:rsid w:val="00734D2F"/>
    <w:rsid w:val="007351C8"/>
    <w:rsid w:val="007352C3"/>
    <w:rsid w:val="00735351"/>
    <w:rsid w:val="00735730"/>
    <w:rsid w:val="00735A9F"/>
    <w:rsid w:val="00735CE1"/>
    <w:rsid w:val="00735DCE"/>
    <w:rsid w:val="00735EB3"/>
    <w:rsid w:val="00735F22"/>
    <w:rsid w:val="007360AF"/>
    <w:rsid w:val="007360ED"/>
    <w:rsid w:val="00736793"/>
    <w:rsid w:val="00736ABA"/>
    <w:rsid w:val="00736CA6"/>
    <w:rsid w:val="00736D0A"/>
    <w:rsid w:val="00736FC6"/>
    <w:rsid w:val="00736FDB"/>
    <w:rsid w:val="00737519"/>
    <w:rsid w:val="00737636"/>
    <w:rsid w:val="0073778C"/>
    <w:rsid w:val="007377FD"/>
    <w:rsid w:val="00737BEE"/>
    <w:rsid w:val="00737D34"/>
    <w:rsid w:val="00737F17"/>
    <w:rsid w:val="00740233"/>
    <w:rsid w:val="00740328"/>
    <w:rsid w:val="0074075D"/>
    <w:rsid w:val="00740827"/>
    <w:rsid w:val="00740902"/>
    <w:rsid w:val="00740A96"/>
    <w:rsid w:val="00741546"/>
    <w:rsid w:val="007415DD"/>
    <w:rsid w:val="00741604"/>
    <w:rsid w:val="007419AF"/>
    <w:rsid w:val="007419C5"/>
    <w:rsid w:val="007419D7"/>
    <w:rsid w:val="00741B17"/>
    <w:rsid w:val="00741B1C"/>
    <w:rsid w:val="00741C7B"/>
    <w:rsid w:val="00741CE4"/>
    <w:rsid w:val="00741D78"/>
    <w:rsid w:val="007424F3"/>
    <w:rsid w:val="007425A4"/>
    <w:rsid w:val="0074286B"/>
    <w:rsid w:val="00742A24"/>
    <w:rsid w:val="00742BB2"/>
    <w:rsid w:val="00742BD6"/>
    <w:rsid w:val="00742BF0"/>
    <w:rsid w:val="00742CCB"/>
    <w:rsid w:val="007430D6"/>
    <w:rsid w:val="007431F6"/>
    <w:rsid w:val="0074328F"/>
    <w:rsid w:val="00743375"/>
    <w:rsid w:val="00744018"/>
    <w:rsid w:val="00744296"/>
    <w:rsid w:val="00744502"/>
    <w:rsid w:val="0074450E"/>
    <w:rsid w:val="007446BF"/>
    <w:rsid w:val="00744724"/>
    <w:rsid w:val="00744944"/>
    <w:rsid w:val="00744D5D"/>
    <w:rsid w:val="00745185"/>
    <w:rsid w:val="007452B2"/>
    <w:rsid w:val="0074536A"/>
    <w:rsid w:val="0074548E"/>
    <w:rsid w:val="00745753"/>
    <w:rsid w:val="0074599F"/>
    <w:rsid w:val="00745D7E"/>
    <w:rsid w:val="007463C8"/>
    <w:rsid w:val="00746677"/>
    <w:rsid w:val="0074674D"/>
    <w:rsid w:val="00746782"/>
    <w:rsid w:val="007468DD"/>
    <w:rsid w:val="00746959"/>
    <w:rsid w:val="00746BD0"/>
    <w:rsid w:val="00747255"/>
    <w:rsid w:val="0074731B"/>
    <w:rsid w:val="007476CB"/>
    <w:rsid w:val="00747754"/>
    <w:rsid w:val="00750091"/>
    <w:rsid w:val="0075040A"/>
    <w:rsid w:val="0075066D"/>
    <w:rsid w:val="0075076D"/>
    <w:rsid w:val="007508BC"/>
    <w:rsid w:val="00750918"/>
    <w:rsid w:val="0075093E"/>
    <w:rsid w:val="00750A9E"/>
    <w:rsid w:val="00750CD8"/>
    <w:rsid w:val="00750EDF"/>
    <w:rsid w:val="007512ED"/>
    <w:rsid w:val="007514E0"/>
    <w:rsid w:val="00751736"/>
    <w:rsid w:val="0075183E"/>
    <w:rsid w:val="007518E4"/>
    <w:rsid w:val="0075192C"/>
    <w:rsid w:val="007519BE"/>
    <w:rsid w:val="00751A5A"/>
    <w:rsid w:val="00751C1E"/>
    <w:rsid w:val="00751CB5"/>
    <w:rsid w:val="00751CC1"/>
    <w:rsid w:val="00751E87"/>
    <w:rsid w:val="00751E90"/>
    <w:rsid w:val="00752192"/>
    <w:rsid w:val="007523C1"/>
    <w:rsid w:val="007524AD"/>
    <w:rsid w:val="007529D1"/>
    <w:rsid w:val="00752C2E"/>
    <w:rsid w:val="0075335D"/>
    <w:rsid w:val="0075368F"/>
    <w:rsid w:val="007537F1"/>
    <w:rsid w:val="0075388E"/>
    <w:rsid w:val="0075391C"/>
    <w:rsid w:val="00753AF6"/>
    <w:rsid w:val="00754148"/>
    <w:rsid w:val="00754253"/>
    <w:rsid w:val="007545D5"/>
    <w:rsid w:val="007548A9"/>
    <w:rsid w:val="00754ED6"/>
    <w:rsid w:val="00754EFE"/>
    <w:rsid w:val="00755003"/>
    <w:rsid w:val="007553BE"/>
    <w:rsid w:val="0075562F"/>
    <w:rsid w:val="00755820"/>
    <w:rsid w:val="007558BA"/>
    <w:rsid w:val="00755DC7"/>
    <w:rsid w:val="00756818"/>
    <w:rsid w:val="00756E33"/>
    <w:rsid w:val="00756FF2"/>
    <w:rsid w:val="00757140"/>
    <w:rsid w:val="00757443"/>
    <w:rsid w:val="007574A6"/>
    <w:rsid w:val="0075794E"/>
    <w:rsid w:val="007579FA"/>
    <w:rsid w:val="00757DEC"/>
    <w:rsid w:val="00757EB4"/>
    <w:rsid w:val="007601F8"/>
    <w:rsid w:val="0076036A"/>
    <w:rsid w:val="0076043E"/>
    <w:rsid w:val="00760544"/>
    <w:rsid w:val="00760986"/>
    <w:rsid w:val="00760B38"/>
    <w:rsid w:val="00760FC2"/>
    <w:rsid w:val="00761034"/>
    <w:rsid w:val="00761137"/>
    <w:rsid w:val="0076117C"/>
    <w:rsid w:val="0076158A"/>
    <w:rsid w:val="007616DD"/>
    <w:rsid w:val="007616EB"/>
    <w:rsid w:val="0076178E"/>
    <w:rsid w:val="0076195D"/>
    <w:rsid w:val="00761BC7"/>
    <w:rsid w:val="00761D20"/>
    <w:rsid w:val="00761D58"/>
    <w:rsid w:val="00762099"/>
    <w:rsid w:val="00762159"/>
    <w:rsid w:val="007621AD"/>
    <w:rsid w:val="007628C0"/>
    <w:rsid w:val="007629AC"/>
    <w:rsid w:val="00762EBE"/>
    <w:rsid w:val="00762F9C"/>
    <w:rsid w:val="0076308E"/>
    <w:rsid w:val="0076316F"/>
    <w:rsid w:val="007633A7"/>
    <w:rsid w:val="00763406"/>
    <w:rsid w:val="00763419"/>
    <w:rsid w:val="007638A3"/>
    <w:rsid w:val="00763B93"/>
    <w:rsid w:val="00763D13"/>
    <w:rsid w:val="00763ECC"/>
    <w:rsid w:val="007640E5"/>
    <w:rsid w:val="00764208"/>
    <w:rsid w:val="0076459B"/>
    <w:rsid w:val="00764607"/>
    <w:rsid w:val="007649DF"/>
    <w:rsid w:val="00764E43"/>
    <w:rsid w:val="00765135"/>
    <w:rsid w:val="007653C1"/>
    <w:rsid w:val="007656EF"/>
    <w:rsid w:val="00765813"/>
    <w:rsid w:val="00765842"/>
    <w:rsid w:val="007658DA"/>
    <w:rsid w:val="00765D9C"/>
    <w:rsid w:val="007662D4"/>
    <w:rsid w:val="007669FE"/>
    <w:rsid w:val="00766E43"/>
    <w:rsid w:val="00766E7E"/>
    <w:rsid w:val="00766EEA"/>
    <w:rsid w:val="00766F31"/>
    <w:rsid w:val="0076701F"/>
    <w:rsid w:val="00767041"/>
    <w:rsid w:val="0076732C"/>
    <w:rsid w:val="00767663"/>
    <w:rsid w:val="00767670"/>
    <w:rsid w:val="007679E8"/>
    <w:rsid w:val="00767B25"/>
    <w:rsid w:val="00767D9D"/>
    <w:rsid w:val="00767DE5"/>
    <w:rsid w:val="00767FE0"/>
    <w:rsid w:val="007703EA"/>
    <w:rsid w:val="00770464"/>
    <w:rsid w:val="00770645"/>
    <w:rsid w:val="00770882"/>
    <w:rsid w:val="00770A22"/>
    <w:rsid w:val="0077129C"/>
    <w:rsid w:val="007713A3"/>
    <w:rsid w:val="007713B7"/>
    <w:rsid w:val="00771748"/>
    <w:rsid w:val="007719A8"/>
    <w:rsid w:val="00771C66"/>
    <w:rsid w:val="00771D15"/>
    <w:rsid w:val="00771D4F"/>
    <w:rsid w:val="00772010"/>
    <w:rsid w:val="00772336"/>
    <w:rsid w:val="00772665"/>
    <w:rsid w:val="007728AE"/>
    <w:rsid w:val="00772B1B"/>
    <w:rsid w:val="00772B3D"/>
    <w:rsid w:val="00773595"/>
    <w:rsid w:val="00773AED"/>
    <w:rsid w:val="00773BA9"/>
    <w:rsid w:val="00773CA8"/>
    <w:rsid w:val="00773F98"/>
    <w:rsid w:val="00773FCD"/>
    <w:rsid w:val="00773FD1"/>
    <w:rsid w:val="00774290"/>
    <w:rsid w:val="007744BE"/>
    <w:rsid w:val="0077460E"/>
    <w:rsid w:val="00774682"/>
    <w:rsid w:val="00774D5D"/>
    <w:rsid w:val="00774F03"/>
    <w:rsid w:val="0077519E"/>
    <w:rsid w:val="00775390"/>
    <w:rsid w:val="00775537"/>
    <w:rsid w:val="007755DF"/>
    <w:rsid w:val="007756CA"/>
    <w:rsid w:val="00775794"/>
    <w:rsid w:val="00775DE4"/>
    <w:rsid w:val="00775E2C"/>
    <w:rsid w:val="00775EC9"/>
    <w:rsid w:val="00775F08"/>
    <w:rsid w:val="00775FA3"/>
    <w:rsid w:val="007764FA"/>
    <w:rsid w:val="00776848"/>
    <w:rsid w:val="00776C48"/>
    <w:rsid w:val="00776E44"/>
    <w:rsid w:val="007770CF"/>
    <w:rsid w:val="007771B7"/>
    <w:rsid w:val="007771C8"/>
    <w:rsid w:val="00777961"/>
    <w:rsid w:val="00777C4A"/>
    <w:rsid w:val="00777C5B"/>
    <w:rsid w:val="00777EBC"/>
    <w:rsid w:val="00777F2A"/>
    <w:rsid w:val="00777F8D"/>
    <w:rsid w:val="007802A2"/>
    <w:rsid w:val="007805B6"/>
    <w:rsid w:val="007806CD"/>
    <w:rsid w:val="00780CAF"/>
    <w:rsid w:val="00780F47"/>
    <w:rsid w:val="00781255"/>
    <w:rsid w:val="0078134C"/>
    <w:rsid w:val="0078152A"/>
    <w:rsid w:val="00781774"/>
    <w:rsid w:val="00781B9C"/>
    <w:rsid w:val="00781BD1"/>
    <w:rsid w:val="00781DEB"/>
    <w:rsid w:val="00781FBB"/>
    <w:rsid w:val="0078239C"/>
    <w:rsid w:val="00782404"/>
    <w:rsid w:val="007827CA"/>
    <w:rsid w:val="007828FB"/>
    <w:rsid w:val="00782A09"/>
    <w:rsid w:val="00782D1D"/>
    <w:rsid w:val="00782E1E"/>
    <w:rsid w:val="00782E52"/>
    <w:rsid w:val="00782E7C"/>
    <w:rsid w:val="00783386"/>
    <w:rsid w:val="00783571"/>
    <w:rsid w:val="007835F4"/>
    <w:rsid w:val="00783738"/>
    <w:rsid w:val="00783918"/>
    <w:rsid w:val="00783919"/>
    <w:rsid w:val="00783BD8"/>
    <w:rsid w:val="0078449C"/>
    <w:rsid w:val="007844A7"/>
    <w:rsid w:val="007844F0"/>
    <w:rsid w:val="007845E5"/>
    <w:rsid w:val="007847A2"/>
    <w:rsid w:val="00784801"/>
    <w:rsid w:val="00784D23"/>
    <w:rsid w:val="00785039"/>
    <w:rsid w:val="00785463"/>
    <w:rsid w:val="007858CE"/>
    <w:rsid w:val="00785922"/>
    <w:rsid w:val="00785A90"/>
    <w:rsid w:val="00786185"/>
    <w:rsid w:val="0078632A"/>
    <w:rsid w:val="00786433"/>
    <w:rsid w:val="00786980"/>
    <w:rsid w:val="00786BA0"/>
    <w:rsid w:val="00786CAD"/>
    <w:rsid w:val="00786CED"/>
    <w:rsid w:val="0078724D"/>
    <w:rsid w:val="00787660"/>
    <w:rsid w:val="0078789D"/>
    <w:rsid w:val="007878AA"/>
    <w:rsid w:val="00787BA7"/>
    <w:rsid w:val="00787BAD"/>
    <w:rsid w:val="00787EB9"/>
    <w:rsid w:val="00790346"/>
    <w:rsid w:val="007905E3"/>
    <w:rsid w:val="007906B4"/>
    <w:rsid w:val="0079075B"/>
    <w:rsid w:val="0079075C"/>
    <w:rsid w:val="007908EA"/>
    <w:rsid w:val="00790922"/>
    <w:rsid w:val="00790F29"/>
    <w:rsid w:val="00791261"/>
    <w:rsid w:val="00791365"/>
    <w:rsid w:val="00791928"/>
    <w:rsid w:val="00791BCB"/>
    <w:rsid w:val="00791D9D"/>
    <w:rsid w:val="00791DBE"/>
    <w:rsid w:val="007927F5"/>
    <w:rsid w:val="007928C9"/>
    <w:rsid w:val="00793176"/>
    <w:rsid w:val="007933E2"/>
    <w:rsid w:val="007936A3"/>
    <w:rsid w:val="007936D9"/>
    <w:rsid w:val="0079395E"/>
    <w:rsid w:val="00793AA3"/>
    <w:rsid w:val="00793E7A"/>
    <w:rsid w:val="00793EF3"/>
    <w:rsid w:val="0079403F"/>
    <w:rsid w:val="007943A1"/>
    <w:rsid w:val="007944FE"/>
    <w:rsid w:val="0079470B"/>
    <w:rsid w:val="00794A75"/>
    <w:rsid w:val="00794B68"/>
    <w:rsid w:val="00794CF7"/>
    <w:rsid w:val="00794EB3"/>
    <w:rsid w:val="00794F52"/>
    <w:rsid w:val="00794FB9"/>
    <w:rsid w:val="007950F2"/>
    <w:rsid w:val="00795481"/>
    <w:rsid w:val="00795611"/>
    <w:rsid w:val="007956E9"/>
    <w:rsid w:val="00795AE6"/>
    <w:rsid w:val="00795CE9"/>
    <w:rsid w:val="007960E5"/>
    <w:rsid w:val="00796184"/>
    <w:rsid w:val="0079658B"/>
    <w:rsid w:val="007966C7"/>
    <w:rsid w:val="007967A5"/>
    <w:rsid w:val="0079689E"/>
    <w:rsid w:val="007968E8"/>
    <w:rsid w:val="00796F88"/>
    <w:rsid w:val="007972A4"/>
    <w:rsid w:val="0079735C"/>
    <w:rsid w:val="00797362"/>
    <w:rsid w:val="00797895"/>
    <w:rsid w:val="00797B5E"/>
    <w:rsid w:val="00797F2C"/>
    <w:rsid w:val="007A0217"/>
    <w:rsid w:val="007A0501"/>
    <w:rsid w:val="007A0692"/>
    <w:rsid w:val="007A071A"/>
    <w:rsid w:val="007A08BE"/>
    <w:rsid w:val="007A0A8A"/>
    <w:rsid w:val="007A0AE8"/>
    <w:rsid w:val="007A0B98"/>
    <w:rsid w:val="007A0BB5"/>
    <w:rsid w:val="007A1129"/>
    <w:rsid w:val="007A12CC"/>
    <w:rsid w:val="007A1532"/>
    <w:rsid w:val="007A1587"/>
    <w:rsid w:val="007A182B"/>
    <w:rsid w:val="007A19F7"/>
    <w:rsid w:val="007A1AB6"/>
    <w:rsid w:val="007A1B1C"/>
    <w:rsid w:val="007A1FA8"/>
    <w:rsid w:val="007A214F"/>
    <w:rsid w:val="007A21B7"/>
    <w:rsid w:val="007A2587"/>
    <w:rsid w:val="007A287F"/>
    <w:rsid w:val="007A2BA2"/>
    <w:rsid w:val="007A2BDD"/>
    <w:rsid w:val="007A2BE7"/>
    <w:rsid w:val="007A2E2B"/>
    <w:rsid w:val="007A2E7D"/>
    <w:rsid w:val="007A3254"/>
    <w:rsid w:val="007A34BB"/>
    <w:rsid w:val="007A3811"/>
    <w:rsid w:val="007A391B"/>
    <w:rsid w:val="007A39C7"/>
    <w:rsid w:val="007A3C33"/>
    <w:rsid w:val="007A3CD4"/>
    <w:rsid w:val="007A3E41"/>
    <w:rsid w:val="007A40DF"/>
    <w:rsid w:val="007A449F"/>
    <w:rsid w:val="007A4724"/>
    <w:rsid w:val="007A4957"/>
    <w:rsid w:val="007A5018"/>
    <w:rsid w:val="007A5157"/>
    <w:rsid w:val="007A5168"/>
    <w:rsid w:val="007A5886"/>
    <w:rsid w:val="007A5A56"/>
    <w:rsid w:val="007A5E65"/>
    <w:rsid w:val="007A6142"/>
    <w:rsid w:val="007A6176"/>
    <w:rsid w:val="007A65CF"/>
    <w:rsid w:val="007A6958"/>
    <w:rsid w:val="007A6B0D"/>
    <w:rsid w:val="007A6B61"/>
    <w:rsid w:val="007A6D16"/>
    <w:rsid w:val="007A70CD"/>
    <w:rsid w:val="007A740A"/>
    <w:rsid w:val="007A75A4"/>
    <w:rsid w:val="007A7666"/>
    <w:rsid w:val="007A7783"/>
    <w:rsid w:val="007A78E3"/>
    <w:rsid w:val="007A7A09"/>
    <w:rsid w:val="007A7BC7"/>
    <w:rsid w:val="007A7D1E"/>
    <w:rsid w:val="007A7E1A"/>
    <w:rsid w:val="007A7E21"/>
    <w:rsid w:val="007B0025"/>
    <w:rsid w:val="007B0372"/>
    <w:rsid w:val="007B0410"/>
    <w:rsid w:val="007B0413"/>
    <w:rsid w:val="007B0511"/>
    <w:rsid w:val="007B0513"/>
    <w:rsid w:val="007B058C"/>
    <w:rsid w:val="007B0660"/>
    <w:rsid w:val="007B0921"/>
    <w:rsid w:val="007B0E31"/>
    <w:rsid w:val="007B1300"/>
    <w:rsid w:val="007B14EC"/>
    <w:rsid w:val="007B16F7"/>
    <w:rsid w:val="007B1784"/>
    <w:rsid w:val="007B1A8A"/>
    <w:rsid w:val="007B1E56"/>
    <w:rsid w:val="007B2091"/>
    <w:rsid w:val="007B22AC"/>
    <w:rsid w:val="007B23FA"/>
    <w:rsid w:val="007B2897"/>
    <w:rsid w:val="007B2A89"/>
    <w:rsid w:val="007B2B23"/>
    <w:rsid w:val="007B2D7C"/>
    <w:rsid w:val="007B2E64"/>
    <w:rsid w:val="007B2EA8"/>
    <w:rsid w:val="007B333B"/>
    <w:rsid w:val="007B3350"/>
    <w:rsid w:val="007B34BF"/>
    <w:rsid w:val="007B37B9"/>
    <w:rsid w:val="007B3A62"/>
    <w:rsid w:val="007B3AC9"/>
    <w:rsid w:val="007B3E58"/>
    <w:rsid w:val="007B3F88"/>
    <w:rsid w:val="007B426E"/>
    <w:rsid w:val="007B4424"/>
    <w:rsid w:val="007B47C6"/>
    <w:rsid w:val="007B4D48"/>
    <w:rsid w:val="007B512A"/>
    <w:rsid w:val="007B56A6"/>
    <w:rsid w:val="007B58C8"/>
    <w:rsid w:val="007B66C8"/>
    <w:rsid w:val="007B6724"/>
    <w:rsid w:val="007B67EF"/>
    <w:rsid w:val="007B6A05"/>
    <w:rsid w:val="007B6A76"/>
    <w:rsid w:val="007B6B30"/>
    <w:rsid w:val="007B6B98"/>
    <w:rsid w:val="007B6E75"/>
    <w:rsid w:val="007B72E8"/>
    <w:rsid w:val="007B734B"/>
    <w:rsid w:val="007B740F"/>
    <w:rsid w:val="007B74BA"/>
    <w:rsid w:val="007B7646"/>
    <w:rsid w:val="007B78BD"/>
    <w:rsid w:val="007B7C26"/>
    <w:rsid w:val="007B7C50"/>
    <w:rsid w:val="007B7E27"/>
    <w:rsid w:val="007B7FF3"/>
    <w:rsid w:val="007C02CA"/>
    <w:rsid w:val="007C04F9"/>
    <w:rsid w:val="007C06C7"/>
    <w:rsid w:val="007C06F7"/>
    <w:rsid w:val="007C0924"/>
    <w:rsid w:val="007C0D43"/>
    <w:rsid w:val="007C0E16"/>
    <w:rsid w:val="007C0F51"/>
    <w:rsid w:val="007C1579"/>
    <w:rsid w:val="007C1A0C"/>
    <w:rsid w:val="007C1C7A"/>
    <w:rsid w:val="007C230C"/>
    <w:rsid w:val="007C26CE"/>
    <w:rsid w:val="007C2795"/>
    <w:rsid w:val="007C2931"/>
    <w:rsid w:val="007C29F0"/>
    <w:rsid w:val="007C2E5F"/>
    <w:rsid w:val="007C3376"/>
    <w:rsid w:val="007C3452"/>
    <w:rsid w:val="007C3AC4"/>
    <w:rsid w:val="007C3C9C"/>
    <w:rsid w:val="007C3D02"/>
    <w:rsid w:val="007C3DAD"/>
    <w:rsid w:val="007C3DCB"/>
    <w:rsid w:val="007C3E44"/>
    <w:rsid w:val="007C3EE5"/>
    <w:rsid w:val="007C3FB4"/>
    <w:rsid w:val="007C41CA"/>
    <w:rsid w:val="007C4688"/>
    <w:rsid w:val="007C472B"/>
    <w:rsid w:val="007C47FC"/>
    <w:rsid w:val="007C4AF7"/>
    <w:rsid w:val="007C4FAF"/>
    <w:rsid w:val="007C5144"/>
    <w:rsid w:val="007C51EF"/>
    <w:rsid w:val="007C550F"/>
    <w:rsid w:val="007C56D2"/>
    <w:rsid w:val="007C5925"/>
    <w:rsid w:val="007C5BAA"/>
    <w:rsid w:val="007C5D36"/>
    <w:rsid w:val="007C5E1F"/>
    <w:rsid w:val="007C6397"/>
    <w:rsid w:val="007C6585"/>
    <w:rsid w:val="007C6E2C"/>
    <w:rsid w:val="007C6E7B"/>
    <w:rsid w:val="007C6EA2"/>
    <w:rsid w:val="007C6FD4"/>
    <w:rsid w:val="007C70B7"/>
    <w:rsid w:val="007C710D"/>
    <w:rsid w:val="007C7216"/>
    <w:rsid w:val="007C7687"/>
    <w:rsid w:val="007C7898"/>
    <w:rsid w:val="007C78AA"/>
    <w:rsid w:val="007C7B1F"/>
    <w:rsid w:val="007C7BEA"/>
    <w:rsid w:val="007C7FCA"/>
    <w:rsid w:val="007D0225"/>
    <w:rsid w:val="007D0255"/>
    <w:rsid w:val="007D03DE"/>
    <w:rsid w:val="007D05EA"/>
    <w:rsid w:val="007D05FA"/>
    <w:rsid w:val="007D06A8"/>
    <w:rsid w:val="007D0821"/>
    <w:rsid w:val="007D0904"/>
    <w:rsid w:val="007D0B01"/>
    <w:rsid w:val="007D0CE9"/>
    <w:rsid w:val="007D0D69"/>
    <w:rsid w:val="007D0EFA"/>
    <w:rsid w:val="007D1154"/>
    <w:rsid w:val="007D12AD"/>
    <w:rsid w:val="007D1478"/>
    <w:rsid w:val="007D1693"/>
    <w:rsid w:val="007D1787"/>
    <w:rsid w:val="007D17EA"/>
    <w:rsid w:val="007D1980"/>
    <w:rsid w:val="007D1AE7"/>
    <w:rsid w:val="007D1C7D"/>
    <w:rsid w:val="007D1EFC"/>
    <w:rsid w:val="007D1FA4"/>
    <w:rsid w:val="007D26AF"/>
    <w:rsid w:val="007D2857"/>
    <w:rsid w:val="007D2940"/>
    <w:rsid w:val="007D2A8A"/>
    <w:rsid w:val="007D2B9A"/>
    <w:rsid w:val="007D2C76"/>
    <w:rsid w:val="007D31FC"/>
    <w:rsid w:val="007D33C7"/>
    <w:rsid w:val="007D34B3"/>
    <w:rsid w:val="007D352B"/>
    <w:rsid w:val="007D35F3"/>
    <w:rsid w:val="007D37DB"/>
    <w:rsid w:val="007D3AF2"/>
    <w:rsid w:val="007D3B64"/>
    <w:rsid w:val="007D3F3F"/>
    <w:rsid w:val="007D41DF"/>
    <w:rsid w:val="007D43E8"/>
    <w:rsid w:val="007D476E"/>
    <w:rsid w:val="007D4A2C"/>
    <w:rsid w:val="007D4ABA"/>
    <w:rsid w:val="007D4B43"/>
    <w:rsid w:val="007D4B67"/>
    <w:rsid w:val="007D54D3"/>
    <w:rsid w:val="007D5533"/>
    <w:rsid w:val="007D5ABA"/>
    <w:rsid w:val="007D5C48"/>
    <w:rsid w:val="007D5D48"/>
    <w:rsid w:val="007D5D98"/>
    <w:rsid w:val="007D62BF"/>
    <w:rsid w:val="007D674C"/>
    <w:rsid w:val="007D6775"/>
    <w:rsid w:val="007D69D2"/>
    <w:rsid w:val="007D6AD3"/>
    <w:rsid w:val="007D6CB9"/>
    <w:rsid w:val="007D6FD5"/>
    <w:rsid w:val="007D75BC"/>
    <w:rsid w:val="007D75E4"/>
    <w:rsid w:val="007D76E6"/>
    <w:rsid w:val="007D781B"/>
    <w:rsid w:val="007D78CD"/>
    <w:rsid w:val="007D7B8E"/>
    <w:rsid w:val="007D7D73"/>
    <w:rsid w:val="007E000A"/>
    <w:rsid w:val="007E019B"/>
    <w:rsid w:val="007E0460"/>
    <w:rsid w:val="007E0623"/>
    <w:rsid w:val="007E07EF"/>
    <w:rsid w:val="007E0992"/>
    <w:rsid w:val="007E0C27"/>
    <w:rsid w:val="007E127E"/>
    <w:rsid w:val="007E128C"/>
    <w:rsid w:val="007E13C5"/>
    <w:rsid w:val="007E1620"/>
    <w:rsid w:val="007E17A1"/>
    <w:rsid w:val="007E1898"/>
    <w:rsid w:val="007E1AF5"/>
    <w:rsid w:val="007E1DA4"/>
    <w:rsid w:val="007E2024"/>
    <w:rsid w:val="007E23F8"/>
    <w:rsid w:val="007E2433"/>
    <w:rsid w:val="007E2942"/>
    <w:rsid w:val="007E2B13"/>
    <w:rsid w:val="007E2C94"/>
    <w:rsid w:val="007E2E17"/>
    <w:rsid w:val="007E31B8"/>
    <w:rsid w:val="007E355F"/>
    <w:rsid w:val="007E382A"/>
    <w:rsid w:val="007E3EF1"/>
    <w:rsid w:val="007E41E2"/>
    <w:rsid w:val="007E42D9"/>
    <w:rsid w:val="007E4351"/>
    <w:rsid w:val="007E43B2"/>
    <w:rsid w:val="007E43C3"/>
    <w:rsid w:val="007E4516"/>
    <w:rsid w:val="007E457E"/>
    <w:rsid w:val="007E4762"/>
    <w:rsid w:val="007E4884"/>
    <w:rsid w:val="007E4AB8"/>
    <w:rsid w:val="007E4FCD"/>
    <w:rsid w:val="007E5100"/>
    <w:rsid w:val="007E5125"/>
    <w:rsid w:val="007E5243"/>
    <w:rsid w:val="007E530A"/>
    <w:rsid w:val="007E572B"/>
    <w:rsid w:val="007E63D5"/>
    <w:rsid w:val="007E6420"/>
    <w:rsid w:val="007E64B4"/>
    <w:rsid w:val="007E653B"/>
    <w:rsid w:val="007E68DA"/>
    <w:rsid w:val="007E6A06"/>
    <w:rsid w:val="007E6B6B"/>
    <w:rsid w:val="007E6C3A"/>
    <w:rsid w:val="007E6CE0"/>
    <w:rsid w:val="007E6CF1"/>
    <w:rsid w:val="007E6DC5"/>
    <w:rsid w:val="007E7061"/>
    <w:rsid w:val="007E7390"/>
    <w:rsid w:val="007E743A"/>
    <w:rsid w:val="007E756D"/>
    <w:rsid w:val="007E75EF"/>
    <w:rsid w:val="007E7706"/>
    <w:rsid w:val="007E7865"/>
    <w:rsid w:val="007F0065"/>
    <w:rsid w:val="007F00DA"/>
    <w:rsid w:val="007F0534"/>
    <w:rsid w:val="007F06B1"/>
    <w:rsid w:val="007F0A9F"/>
    <w:rsid w:val="007F0B9E"/>
    <w:rsid w:val="007F0C32"/>
    <w:rsid w:val="007F0CCD"/>
    <w:rsid w:val="007F0E67"/>
    <w:rsid w:val="007F1585"/>
    <w:rsid w:val="007F1635"/>
    <w:rsid w:val="007F1768"/>
    <w:rsid w:val="007F1EC2"/>
    <w:rsid w:val="007F2105"/>
    <w:rsid w:val="007F21A8"/>
    <w:rsid w:val="007F2301"/>
    <w:rsid w:val="007F23E0"/>
    <w:rsid w:val="007F2585"/>
    <w:rsid w:val="007F2615"/>
    <w:rsid w:val="007F2691"/>
    <w:rsid w:val="007F270A"/>
    <w:rsid w:val="007F2DD4"/>
    <w:rsid w:val="007F2E42"/>
    <w:rsid w:val="007F34C0"/>
    <w:rsid w:val="007F3ADB"/>
    <w:rsid w:val="007F3BF7"/>
    <w:rsid w:val="007F3F25"/>
    <w:rsid w:val="007F3F46"/>
    <w:rsid w:val="007F410B"/>
    <w:rsid w:val="007F4162"/>
    <w:rsid w:val="007F457F"/>
    <w:rsid w:val="007F4797"/>
    <w:rsid w:val="007F4938"/>
    <w:rsid w:val="007F496A"/>
    <w:rsid w:val="007F4CB0"/>
    <w:rsid w:val="007F4CD9"/>
    <w:rsid w:val="007F50DB"/>
    <w:rsid w:val="007F521D"/>
    <w:rsid w:val="007F5362"/>
    <w:rsid w:val="007F5A08"/>
    <w:rsid w:val="007F5ABD"/>
    <w:rsid w:val="007F5B77"/>
    <w:rsid w:val="007F5B96"/>
    <w:rsid w:val="007F5BE7"/>
    <w:rsid w:val="007F5C30"/>
    <w:rsid w:val="007F5F66"/>
    <w:rsid w:val="007F6113"/>
    <w:rsid w:val="007F64EF"/>
    <w:rsid w:val="007F6662"/>
    <w:rsid w:val="007F698A"/>
    <w:rsid w:val="007F6A5A"/>
    <w:rsid w:val="007F6ACC"/>
    <w:rsid w:val="007F6BAB"/>
    <w:rsid w:val="007F6E61"/>
    <w:rsid w:val="007F713B"/>
    <w:rsid w:val="007F73C7"/>
    <w:rsid w:val="007F798C"/>
    <w:rsid w:val="007F7B35"/>
    <w:rsid w:val="007F7E2E"/>
    <w:rsid w:val="00800091"/>
    <w:rsid w:val="00800137"/>
    <w:rsid w:val="00800151"/>
    <w:rsid w:val="00800470"/>
    <w:rsid w:val="008004E6"/>
    <w:rsid w:val="008009E3"/>
    <w:rsid w:val="00800A21"/>
    <w:rsid w:val="0080104B"/>
    <w:rsid w:val="0080137E"/>
    <w:rsid w:val="0080163B"/>
    <w:rsid w:val="00801685"/>
    <w:rsid w:val="008019B5"/>
    <w:rsid w:val="00801BA8"/>
    <w:rsid w:val="00801BCA"/>
    <w:rsid w:val="00801BF2"/>
    <w:rsid w:val="00802148"/>
    <w:rsid w:val="008027A5"/>
    <w:rsid w:val="00802A5A"/>
    <w:rsid w:val="008032A4"/>
    <w:rsid w:val="00803527"/>
    <w:rsid w:val="00803949"/>
    <w:rsid w:val="008039E5"/>
    <w:rsid w:val="00803ADC"/>
    <w:rsid w:val="00803DB8"/>
    <w:rsid w:val="00803E6F"/>
    <w:rsid w:val="00804134"/>
    <w:rsid w:val="008042AB"/>
    <w:rsid w:val="0080445D"/>
    <w:rsid w:val="00804602"/>
    <w:rsid w:val="0080475E"/>
    <w:rsid w:val="00804B2B"/>
    <w:rsid w:val="00804BC0"/>
    <w:rsid w:val="0080521C"/>
    <w:rsid w:val="0080532E"/>
    <w:rsid w:val="0080544B"/>
    <w:rsid w:val="008058A6"/>
    <w:rsid w:val="00805936"/>
    <w:rsid w:val="008059C6"/>
    <w:rsid w:val="00806176"/>
    <w:rsid w:val="00806233"/>
    <w:rsid w:val="0080681B"/>
    <w:rsid w:val="00806B33"/>
    <w:rsid w:val="00806BF8"/>
    <w:rsid w:val="00806EF2"/>
    <w:rsid w:val="00806FED"/>
    <w:rsid w:val="00807035"/>
    <w:rsid w:val="0080712C"/>
    <w:rsid w:val="00807175"/>
    <w:rsid w:val="008074F5"/>
    <w:rsid w:val="008077F3"/>
    <w:rsid w:val="00807A06"/>
    <w:rsid w:val="00807BB0"/>
    <w:rsid w:val="00807E93"/>
    <w:rsid w:val="008104C7"/>
    <w:rsid w:val="0081085E"/>
    <w:rsid w:val="008109DD"/>
    <w:rsid w:val="00810DCB"/>
    <w:rsid w:val="00810EDE"/>
    <w:rsid w:val="0081102C"/>
    <w:rsid w:val="00811138"/>
    <w:rsid w:val="008116DA"/>
    <w:rsid w:val="00811F84"/>
    <w:rsid w:val="00812503"/>
    <w:rsid w:val="00812853"/>
    <w:rsid w:val="00812897"/>
    <w:rsid w:val="00812A7F"/>
    <w:rsid w:val="00812AEA"/>
    <w:rsid w:val="0081312C"/>
    <w:rsid w:val="008131B5"/>
    <w:rsid w:val="00813369"/>
    <w:rsid w:val="00813A5F"/>
    <w:rsid w:val="0081419B"/>
    <w:rsid w:val="00814283"/>
    <w:rsid w:val="00814409"/>
    <w:rsid w:val="00814434"/>
    <w:rsid w:val="00814845"/>
    <w:rsid w:val="00814EF3"/>
    <w:rsid w:val="00814F87"/>
    <w:rsid w:val="008151DA"/>
    <w:rsid w:val="0081525D"/>
    <w:rsid w:val="0081536A"/>
    <w:rsid w:val="00815419"/>
    <w:rsid w:val="008158B0"/>
    <w:rsid w:val="0081591E"/>
    <w:rsid w:val="00815B1A"/>
    <w:rsid w:val="00815C5A"/>
    <w:rsid w:val="00815F0A"/>
    <w:rsid w:val="008161D8"/>
    <w:rsid w:val="00816211"/>
    <w:rsid w:val="0081631D"/>
    <w:rsid w:val="00816631"/>
    <w:rsid w:val="00816A6D"/>
    <w:rsid w:val="00816B5A"/>
    <w:rsid w:val="00816BE2"/>
    <w:rsid w:val="00816F12"/>
    <w:rsid w:val="008170D6"/>
    <w:rsid w:val="00817164"/>
    <w:rsid w:val="00817220"/>
    <w:rsid w:val="008172C4"/>
    <w:rsid w:val="0081742A"/>
    <w:rsid w:val="00817440"/>
    <w:rsid w:val="00817472"/>
    <w:rsid w:val="008176A8"/>
    <w:rsid w:val="0081786A"/>
    <w:rsid w:val="0081796D"/>
    <w:rsid w:val="008179D9"/>
    <w:rsid w:val="00817AB6"/>
    <w:rsid w:val="00817C29"/>
    <w:rsid w:val="00817FCB"/>
    <w:rsid w:val="00817FD6"/>
    <w:rsid w:val="00820281"/>
    <w:rsid w:val="00820504"/>
    <w:rsid w:val="00820590"/>
    <w:rsid w:val="008206E1"/>
    <w:rsid w:val="00820E61"/>
    <w:rsid w:val="0082107F"/>
    <w:rsid w:val="0082117E"/>
    <w:rsid w:val="00821910"/>
    <w:rsid w:val="00821C79"/>
    <w:rsid w:val="00821D72"/>
    <w:rsid w:val="00821E43"/>
    <w:rsid w:val="00821E65"/>
    <w:rsid w:val="008225F0"/>
    <w:rsid w:val="0082275E"/>
    <w:rsid w:val="00822A8B"/>
    <w:rsid w:val="00822CE4"/>
    <w:rsid w:val="00822F0E"/>
    <w:rsid w:val="008230EC"/>
    <w:rsid w:val="00823161"/>
    <w:rsid w:val="00823341"/>
    <w:rsid w:val="00823540"/>
    <w:rsid w:val="008235DF"/>
    <w:rsid w:val="00823638"/>
    <w:rsid w:val="00823C38"/>
    <w:rsid w:val="008241B4"/>
    <w:rsid w:val="0082421E"/>
    <w:rsid w:val="00824446"/>
    <w:rsid w:val="00824586"/>
    <w:rsid w:val="008245A0"/>
    <w:rsid w:val="008249D7"/>
    <w:rsid w:val="008249D8"/>
    <w:rsid w:val="00824DC5"/>
    <w:rsid w:val="0082537F"/>
    <w:rsid w:val="008258B5"/>
    <w:rsid w:val="008258BF"/>
    <w:rsid w:val="008258E7"/>
    <w:rsid w:val="00825D03"/>
    <w:rsid w:val="00825E07"/>
    <w:rsid w:val="008260EF"/>
    <w:rsid w:val="00826484"/>
    <w:rsid w:val="00826670"/>
    <w:rsid w:val="0082689F"/>
    <w:rsid w:val="008276BE"/>
    <w:rsid w:val="00827716"/>
    <w:rsid w:val="008279A7"/>
    <w:rsid w:val="00827A06"/>
    <w:rsid w:val="00827A59"/>
    <w:rsid w:val="00827B2E"/>
    <w:rsid w:val="00827BE0"/>
    <w:rsid w:val="00827C58"/>
    <w:rsid w:val="00827CF1"/>
    <w:rsid w:val="0083012C"/>
    <w:rsid w:val="0083013F"/>
    <w:rsid w:val="0083032D"/>
    <w:rsid w:val="0083042B"/>
    <w:rsid w:val="0083045C"/>
    <w:rsid w:val="00830717"/>
    <w:rsid w:val="00830AA2"/>
    <w:rsid w:val="0083108E"/>
    <w:rsid w:val="0083119E"/>
    <w:rsid w:val="0083128A"/>
    <w:rsid w:val="00831735"/>
    <w:rsid w:val="00831802"/>
    <w:rsid w:val="0083199F"/>
    <w:rsid w:val="00831AEC"/>
    <w:rsid w:val="00831EAF"/>
    <w:rsid w:val="00832159"/>
    <w:rsid w:val="0083236A"/>
    <w:rsid w:val="008324A9"/>
    <w:rsid w:val="008326AC"/>
    <w:rsid w:val="00832787"/>
    <w:rsid w:val="00832A3B"/>
    <w:rsid w:val="00832C2B"/>
    <w:rsid w:val="00832D53"/>
    <w:rsid w:val="00832D8C"/>
    <w:rsid w:val="00832E3F"/>
    <w:rsid w:val="00832E70"/>
    <w:rsid w:val="00832E8C"/>
    <w:rsid w:val="0083302F"/>
    <w:rsid w:val="00833031"/>
    <w:rsid w:val="008332BF"/>
    <w:rsid w:val="0083364B"/>
    <w:rsid w:val="00833762"/>
    <w:rsid w:val="00833AD8"/>
    <w:rsid w:val="00833BD1"/>
    <w:rsid w:val="00833C97"/>
    <w:rsid w:val="00833E40"/>
    <w:rsid w:val="00833ECD"/>
    <w:rsid w:val="00834044"/>
    <w:rsid w:val="00834304"/>
    <w:rsid w:val="00834526"/>
    <w:rsid w:val="00834B16"/>
    <w:rsid w:val="00835227"/>
    <w:rsid w:val="008353D7"/>
    <w:rsid w:val="00835438"/>
    <w:rsid w:val="008354EE"/>
    <w:rsid w:val="0083579B"/>
    <w:rsid w:val="008359F4"/>
    <w:rsid w:val="00835A21"/>
    <w:rsid w:val="00835B2F"/>
    <w:rsid w:val="00835D95"/>
    <w:rsid w:val="00835DFE"/>
    <w:rsid w:val="00835EC3"/>
    <w:rsid w:val="008360A0"/>
    <w:rsid w:val="008360A1"/>
    <w:rsid w:val="008360F2"/>
    <w:rsid w:val="008364A5"/>
    <w:rsid w:val="0083682B"/>
    <w:rsid w:val="00836A5D"/>
    <w:rsid w:val="00836C0E"/>
    <w:rsid w:val="00836E42"/>
    <w:rsid w:val="0083707C"/>
    <w:rsid w:val="00837230"/>
    <w:rsid w:val="0083756F"/>
    <w:rsid w:val="008376A1"/>
    <w:rsid w:val="0083781D"/>
    <w:rsid w:val="00837C81"/>
    <w:rsid w:val="00840429"/>
    <w:rsid w:val="00840606"/>
    <w:rsid w:val="00840619"/>
    <w:rsid w:val="00840975"/>
    <w:rsid w:val="00840AA5"/>
    <w:rsid w:val="00840CDB"/>
    <w:rsid w:val="00840EFD"/>
    <w:rsid w:val="0084173C"/>
    <w:rsid w:val="00841760"/>
    <w:rsid w:val="00841C64"/>
    <w:rsid w:val="00841D7D"/>
    <w:rsid w:val="00841D86"/>
    <w:rsid w:val="00842033"/>
    <w:rsid w:val="00842820"/>
    <w:rsid w:val="00842955"/>
    <w:rsid w:val="00842A17"/>
    <w:rsid w:val="00842B72"/>
    <w:rsid w:val="0084300A"/>
    <w:rsid w:val="008432EC"/>
    <w:rsid w:val="008433B2"/>
    <w:rsid w:val="00843422"/>
    <w:rsid w:val="008436FD"/>
    <w:rsid w:val="00843941"/>
    <w:rsid w:val="00843A27"/>
    <w:rsid w:val="00843BA5"/>
    <w:rsid w:val="00843FB0"/>
    <w:rsid w:val="008441EB"/>
    <w:rsid w:val="0084449E"/>
    <w:rsid w:val="008445CE"/>
    <w:rsid w:val="00844696"/>
    <w:rsid w:val="008448A5"/>
    <w:rsid w:val="00844F3D"/>
    <w:rsid w:val="00844F5E"/>
    <w:rsid w:val="008450E7"/>
    <w:rsid w:val="008451FF"/>
    <w:rsid w:val="00845315"/>
    <w:rsid w:val="00845EF4"/>
    <w:rsid w:val="00845F7D"/>
    <w:rsid w:val="00846281"/>
    <w:rsid w:val="008467F1"/>
    <w:rsid w:val="0084681B"/>
    <w:rsid w:val="00846B93"/>
    <w:rsid w:val="008471EB"/>
    <w:rsid w:val="00847355"/>
    <w:rsid w:val="00847725"/>
    <w:rsid w:val="00847795"/>
    <w:rsid w:val="00847AA8"/>
    <w:rsid w:val="00847CCE"/>
    <w:rsid w:val="0085004E"/>
    <w:rsid w:val="0085021C"/>
    <w:rsid w:val="0085034E"/>
    <w:rsid w:val="008503F9"/>
    <w:rsid w:val="00850944"/>
    <w:rsid w:val="00850CAA"/>
    <w:rsid w:val="00850EF4"/>
    <w:rsid w:val="008510E1"/>
    <w:rsid w:val="008511FE"/>
    <w:rsid w:val="0085142F"/>
    <w:rsid w:val="00851461"/>
    <w:rsid w:val="008519B8"/>
    <w:rsid w:val="008519FF"/>
    <w:rsid w:val="00851AA1"/>
    <w:rsid w:val="00851DE2"/>
    <w:rsid w:val="0085203A"/>
    <w:rsid w:val="0085211C"/>
    <w:rsid w:val="008522B8"/>
    <w:rsid w:val="00852552"/>
    <w:rsid w:val="00852743"/>
    <w:rsid w:val="00852819"/>
    <w:rsid w:val="00852A23"/>
    <w:rsid w:val="00853152"/>
    <w:rsid w:val="00853440"/>
    <w:rsid w:val="008535FE"/>
    <w:rsid w:val="008538C4"/>
    <w:rsid w:val="0085390C"/>
    <w:rsid w:val="00853DDD"/>
    <w:rsid w:val="008540E2"/>
    <w:rsid w:val="008542BF"/>
    <w:rsid w:val="00854670"/>
    <w:rsid w:val="00854BEF"/>
    <w:rsid w:val="0085502C"/>
    <w:rsid w:val="008551CF"/>
    <w:rsid w:val="0085541A"/>
    <w:rsid w:val="00855910"/>
    <w:rsid w:val="00855AE9"/>
    <w:rsid w:val="00855C10"/>
    <w:rsid w:val="00855E7D"/>
    <w:rsid w:val="00855E9E"/>
    <w:rsid w:val="0085607C"/>
    <w:rsid w:val="00856254"/>
    <w:rsid w:val="00856720"/>
    <w:rsid w:val="00856934"/>
    <w:rsid w:val="0085696C"/>
    <w:rsid w:val="008569E4"/>
    <w:rsid w:val="00856B72"/>
    <w:rsid w:val="00856D1F"/>
    <w:rsid w:val="00857084"/>
    <w:rsid w:val="008570C7"/>
    <w:rsid w:val="008571D5"/>
    <w:rsid w:val="008572DE"/>
    <w:rsid w:val="008573A2"/>
    <w:rsid w:val="0085776E"/>
    <w:rsid w:val="00857772"/>
    <w:rsid w:val="0085783B"/>
    <w:rsid w:val="00857A14"/>
    <w:rsid w:val="00857BCD"/>
    <w:rsid w:val="00857C82"/>
    <w:rsid w:val="00857DB3"/>
    <w:rsid w:val="00857E03"/>
    <w:rsid w:val="00857FAE"/>
    <w:rsid w:val="00860083"/>
    <w:rsid w:val="0086010D"/>
    <w:rsid w:val="0086014C"/>
    <w:rsid w:val="0086015F"/>
    <w:rsid w:val="008603F9"/>
    <w:rsid w:val="0086070C"/>
    <w:rsid w:val="00860AFF"/>
    <w:rsid w:val="00860C1C"/>
    <w:rsid w:val="00860C71"/>
    <w:rsid w:val="00860CEF"/>
    <w:rsid w:val="00860D4D"/>
    <w:rsid w:val="0086153F"/>
    <w:rsid w:val="00861540"/>
    <w:rsid w:val="008616F8"/>
    <w:rsid w:val="008617D0"/>
    <w:rsid w:val="00861879"/>
    <w:rsid w:val="008619A8"/>
    <w:rsid w:val="008619DD"/>
    <w:rsid w:val="00861BB6"/>
    <w:rsid w:val="00861C39"/>
    <w:rsid w:val="00861CB9"/>
    <w:rsid w:val="00861E04"/>
    <w:rsid w:val="00862264"/>
    <w:rsid w:val="0086246D"/>
    <w:rsid w:val="00862848"/>
    <w:rsid w:val="008628E0"/>
    <w:rsid w:val="00862AC8"/>
    <w:rsid w:val="00862D50"/>
    <w:rsid w:val="00862E9C"/>
    <w:rsid w:val="0086304A"/>
    <w:rsid w:val="0086319E"/>
    <w:rsid w:val="00863546"/>
    <w:rsid w:val="00863688"/>
    <w:rsid w:val="00863748"/>
    <w:rsid w:val="00863AA7"/>
    <w:rsid w:val="008641FB"/>
    <w:rsid w:val="008642C6"/>
    <w:rsid w:val="00864653"/>
    <w:rsid w:val="0086478B"/>
    <w:rsid w:val="0086489B"/>
    <w:rsid w:val="0086496C"/>
    <w:rsid w:val="00865333"/>
    <w:rsid w:val="00865474"/>
    <w:rsid w:val="008655FF"/>
    <w:rsid w:val="00865715"/>
    <w:rsid w:val="00865B52"/>
    <w:rsid w:val="00865C87"/>
    <w:rsid w:val="0086627C"/>
    <w:rsid w:val="0086638C"/>
    <w:rsid w:val="008664FF"/>
    <w:rsid w:val="008665F6"/>
    <w:rsid w:val="00866814"/>
    <w:rsid w:val="00866BC0"/>
    <w:rsid w:val="00866DBA"/>
    <w:rsid w:val="00866F7E"/>
    <w:rsid w:val="00866FBF"/>
    <w:rsid w:val="0086701D"/>
    <w:rsid w:val="00867130"/>
    <w:rsid w:val="00867141"/>
    <w:rsid w:val="0086725B"/>
    <w:rsid w:val="00867308"/>
    <w:rsid w:val="00867569"/>
    <w:rsid w:val="00867A2F"/>
    <w:rsid w:val="00867C11"/>
    <w:rsid w:val="00867F70"/>
    <w:rsid w:val="008701A9"/>
    <w:rsid w:val="008704C6"/>
    <w:rsid w:val="008704FA"/>
    <w:rsid w:val="008705A9"/>
    <w:rsid w:val="0087067A"/>
    <w:rsid w:val="00870684"/>
    <w:rsid w:val="00870B42"/>
    <w:rsid w:val="00870C33"/>
    <w:rsid w:val="00870D7E"/>
    <w:rsid w:val="00870E33"/>
    <w:rsid w:val="008710EA"/>
    <w:rsid w:val="00871291"/>
    <w:rsid w:val="008713A5"/>
    <w:rsid w:val="0087149A"/>
    <w:rsid w:val="008715B9"/>
    <w:rsid w:val="00871841"/>
    <w:rsid w:val="008718F2"/>
    <w:rsid w:val="0087193F"/>
    <w:rsid w:val="00871F39"/>
    <w:rsid w:val="0087225F"/>
    <w:rsid w:val="008727CD"/>
    <w:rsid w:val="00872826"/>
    <w:rsid w:val="0087284B"/>
    <w:rsid w:val="00872877"/>
    <w:rsid w:val="00872B77"/>
    <w:rsid w:val="00872C39"/>
    <w:rsid w:val="00872CB2"/>
    <w:rsid w:val="00872F43"/>
    <w:rsid w:val="00873206"/>
    <w:rsid w:val="008734BA"/>
    <w:rsid w:val="008735F2"/>
    <w:rsid w:val="008736C1"/>
    <w:rsid w:val="00873B27"/>
    <w:rsid w:val="00874DBC"/>
    <w:rsid w:val="00874F03"/>
    <w:rsid w:val="008750D3"/>
    <w:rsid w:val="00875120"/>
    <w:rsid w:val="008759D5"/>
    <w:rsid w:val="00875A9B"/>
    <w:rsid w:val="00875BE2"/>
    <w:rsid w:val="00875CB9"/>
    <w:rsid w:val="00875F82"/>
    <w:rsid w:val="0087634E"/>
    <w:rsid w:val="0087639F"/>
    <w:rsid w:val="00876793"/>
    <w:rsid w:val="008769D0"/>
    <w:rsid w:val="00876AFF"/>
    <w:rsid w:val="00876E43"/>
    <w:rsid w:val="00877165"/>
    <w:rsid w:val="008771E1"/>
    <w:rsid w:val="0087737D"/>
    <w:rsid w:val="00877549"/>
    <w:rsid w:val="008775A2"/>
    <w:rsid w:val="008778BD"/>
    <w:rsid w:val="0087794C"/>
    <w:rsid w:val="00877B7B"/>
    <w:rsid w:val="00877D04"/>
    <w:rsid w:val="008800DA"/>
    <w:rsid w:val="0088041D"/>
    <w:rsid w:val="008808DB"/>
    <w:rsid w:val="00880D3F"/>
    <w:rsid w:val="00880DC1"/>
    <w:rsid w:val="00880F1E"/>
    <w:rsid w:val="00880F2C"/>
    <w:rsid w:val="0088143D"/>
    <w:rsid w:val="008814FD"/>
    <w:rsid w:val="00881509"/>
    <w:rsid w:val="0088166D"/>
    <w:rsid w:val="00881966"/>
    <w:rsid w:val="00881A38"/>
    <w:rsid w:val="00881B10"/>
    <w:rsid w:val="00881CED"/>
    <w:rsid w:val="00881D1B"/>
    <w:rsid w:val="00881E77"/>
    <w:rsid w:val="00881F89"/>
    <w:rsid w:val="00882028"/>
    <w:rsid w:val="00882033"/>
    <w:rsid w:val="00882159"/>
    <w:rsid w:val="008825F9"/>
    <w:rsid w:val="0088278E"/>
    <w:rsid w:val="00882BBC"/>
    <w:rsid w:val="00882BE0"/>
    <w:rsid w:val="00882D0C"/>
    <w:rsid w:val="00882D6E"/>
    <w:rsid w:val="00882FEF"/>
    <w:rsid w:val="0088302E"/>
    <w:rsid w:val="0088353F"/>
    <w:rsid w:val="0088361B"/>
    <w:rsid w:val="008839FF"/>
    <w:rsid w:val="00883BA5"/>
    <w:rsid w:val="00883FF3"/>
    <w:rsid w:val="00884071"/>
    <w:rsid w:val="008844F1"/>
    <w:rsid w:val="00884571"/>
    <w:rsid w:val="0088464E"/>
    <w:rsid w:val="00884698"/>
    <w:rsid w:val="00884882"/>
    <w:rsid w:val="00884942"/>
    <w:rsid w:val="00884B25"/>
    <w:rsid w:val="00884B4B"/>
    <w:rsid w:val="00884B91"/>
    <w:rsid w:val="00884D23"/>
    <w:rsid w:val="00884DD4"/>
    <w:rsid w:val="00884FCA"/>
    <w:rsid w:val="0088509E"/>
    <w:rsid w:val="008850DC"/>
    <w:rsid w:val="008852C0"/>
    <w:rsid w:val="008854CB"/>
    <w:rsid w:val="008855F9"/>
    <w:rsid w:val="008859EA"/>
    <w:rsid w:val="00885A3E"/>
    <w:rsid w:val="00885AC4"/>
    <w:rsid w:val="00885BAA"/>
    <w:rsid w:val="00885CD3"/>
    <w:rsid w:val="00885F3B"/>
    <w:rsid w:val="00885FFA"/>
    <w:rsid w:val="00886223"/>
    <w:rsid w:val="008865D3"/>
    <w:rsid w:val="00886761"/>
    <w:rsid w:val="00886887"/>
    <w:rsid w:val="00886C7B"/>
    <w:rsid w:val="00887153"/>
    <w:rsid w:val="008877A0"/>
    <w:rsid w:val="008877A2"/>
    <w:rsid w:val="0088799F"/>
    <w:rsid w:val="00887BC9"/>
    <w:rsid w:val="00887C77"/>
    <w:rsid w:val="00887C78"/>
    <w:rsid w:val="008902E2"/>
    <w:rsid w:val="00890362"/>
    <w:rsid w:val="008905CB"/>
    <w:rsid w:val="008907D5"/>
    <w:rsid w:val="00890977"/>
    <w:rsid w:val="00890A1C"/>
    <w:rsid w:val="00890C49"/>
    <w:rsid w:val="00890D82"/>
    <w:rsid w:val="00891008"/>
    <w:rsid w:val="008913F4"/>
    <w:rsid w:val="008917D4"/>
    <w:rsid w:val="00891BE5"/>
    <w:rsid w:val="00891C41"/>
    <w:rsid w:val="00891CFE"/>
    <w:rsid w:val="00891E30"/>
    <w:rsid w:val="008920C0"/>
    <w:rsid w:val="008920E7"/>
    <w:rsid w:val="0089222E"/>
    <w:rsid w:val="008923B6"/>
    <w:rsid w:val="00892532"/>
    <w:rsid w:val="008927DA"/>
    <w:rsid w:val="00892AA4"/>
    <w:rsid w:val="00892AE6"/>
    <w:rsid w:val="00892B10"/>
    <w:rsid w:val="00892C9D"/>
    <w:rsid w:val="00892D22"/>
    <w:rsid w:val="00892E30"/>
    <w:rsid w:val="008930B9"/>
    <w:rsid w:val="00893719"/>
    <w:rsid w:val="00893811"/>
    <w:rsid w:val="008939EC"/>
    <w:rsid w:val="00893A04"/>
    <w:rsid w:val="00894046"/>
    <w:rsid w:val="008941DC"/>
    <w:rsid w:val="00894249"/>
    <w:rsid w:val="0089458E"/>
    <w:rsid w:val="00894B23"/>
    <w:rsid w:val="00895051"/>
    <w:rsid w:val="008951DA"/>
    <w:rsid w:val="00895394"/>
    <w:rsid w:val="00895458"/>
    <w:rsid w:val="008957D9"/>
    <w:rsid w:val="008957EF"/>
    <w:rsid w:val="008958C7"/>
    <w:rsid w:val="00895C45"/>
    <w:rsid w:val="00895E38"/>
    <w:rsid w:val="00895F17"/>
    <w:rsid w:val="00895FCE"/>
    <w:rsid w:val="0089613B"/>
    <w:rsid w:val="008962FA"/>
    <w:rsid w:val="0089658B"/>
    <w:rsid w:val="008967E9"/>
    <w:rsid w:val="008968D0"/>
    <w:rsid w:val="00896B95"/>
    <w:rsid w:val="00896C55"/>
    <w:rsid w:val="00896D24"/>
    <w:rsid w:val="00896DFC"/>
    <w:rsid w:val="00896EE7"/>
    <w:rsid w:val="0089720C"/>
    <w:rsid w:val="00897304"/>
    <w:rsid w:val="008975D0"/>
    <w:rsid w:val="0089766D"/>
    <w:rsid w:val="00897A69"/>
    <w:rsid w:val="00897A8D"/>
    <w:rsid w:val="00897BCC"/>
    <w:rsid w:val="00897E9A"/>
    <w:rsid w:val="008A00CC"/>
    <w:rsid w:val="008A0135"/>
    <w:rsid w:val="008A028A"/>
    <w:rsid w:val="008A0291"/>
    <w:rsid w:val="008A0644"/>
    <w:rsid w:val="008A06A5"/>
    <w:rsid w:val="008A07C1"/>
    <w:rsid w:val="008A0824"/>
    <w:rsid w:val="008A088D"/>
    <w:rsid w:val="008A0969"/>
    <w:rsid w:val="008A0D57"/>
    <w:rsid w:val="008A0E16"/>
    <w:rsid w:val="008A13D3"/>
    <w:rsid w:val="008A14AA"/>
    <w:rsid w:val="008A16AB"/>
    <w:rsid w:val="008A1A21"/>
    <w:rsid w:val="008A1CB7"/>
    <w:rsid w:val="008A1E01"/>
    <w:rsid w:val="008A1E6C"/>
    <w:rsid w:val="008A1FC8"/>
    <w:rsid w:val="008A20A6"/>
    <w:rsid w:val="008A20B9"/>
    <w:rsid w:val="008A2156"/>
    <w:rsid w:val="008A23BF"/>
    <w:rsid w:val="008A2AA5"/>
    <w:rsid w:val="008A2C90"/>
    <w:rsid w:val="008A2DC4"/>
    <w:rsid w:val="008A2DFC"/>
    <w:rsid w:val="008A2EF7"/>
    <w:rsid w:val="008A3125"/>
    <w:rsid w:val="008A3261"/>
    <w:rsid w:val="008A3395"/>
    <w:rsid w:val="008A37A5"/>
    <w:rsid w:val="008A3A9A"/>
    <w:rsid w:val="008A3AB9"/>
    <w:rsid w:val="008A3BB6"/>
    <w:rsid w:val="008A3C90"/>
    <w:rsid w:val="008A3CF6"/>
    <w:rsid w:val="008A3D4A"/>
    <w:rsid w:val="008A3F54"/>
    <w:rsid w:val="008A3F66"/>
    <w:rsid w:val="008A4076"/>
    <w:rsid w:val="008A4133"/>
    <w:rsid w:val="008A4841"/>
    <w:rsid w:val="008A4B4D"/>
    <w:rsid w:val="008A4B55"/>
    <w:rsid w:val="008A4BB2"/>
    <w:rsid w:val="008A4D07"/>
    <w:rsid w:val="008A4ED7"/>
    <w:rsid w:val="008A4FA3"/>
    <w:rsid w:val="008A50EE"/>
    <w:rsid w:val="008A5328"/>
    <w:rsid w:val="008A55E0"/>
    <w:rsid w:val="008A5649"/>
    <w:rsid w:val="008A567A"/>
    <w:rsid w:val="008A57D8"/>
    <w:rsid w:val="008A5B0A"/>
    <w:rsid w:val="008A6093"/>
    <w:rsid w:val="008A62D0"/>
    <w:rsid w:val="008A641D"/>
    <w:rsid w:val="008A67EF"/>
    <w:rsid w:val="008A69C8"/>
    <w:rsid w:val="008A69F8"/>
    <w:rsid w:val="008A6E08"/>
    <w:rsid w:val="008A74D5"/>
    <w:rsid w:val="008A7AC4"/>
    <w:rsid w:val="008A7B34"/>
    <w:rsid w:val="008A7CA0"/>
    <w:rsid w:val="008A7E36"/>
    <w:rsid w:val="008B00A2"/>
    <w:rsid w:val="008B0274"/>
    <w:rsid w:val="008B05E5"/>
    <w:rsid w:val="008B067D"/>
    <w:rsid w:val="008B08F0"/>
    <w:rsid w:val="008B0BEC"/>
    <w:rsid w:val="008B12AA"/>
    <w:rsid w:val="008B12F1"/>
    <w:rsid w:val="008B1590"/>
    <w:rsid w:val="008B17BF"/>
    <w:rsid w:val="008B1F5B"/>
    <w:rsid w:val="008B1F7C"/>
    <w:rsid w:val="008B227C"/>
    <w:rsid w:val="008B2D55"/>
    <w:rsid w:val="008B2E2D"/>
    <w:rsid w:val="008B3279"/>
    <w:rsid w:val="008B32E7"/>
    <w:rsid w:val="008B32F4"/>
    <w:rsid w:val="008B34F2"/>
    <w:rsid w:val="008B359D"/>
    <w:rsid w:val="008B36F2"/>
    <w:rsid w:val="008B386E"/>
    <w:rsid w:val="008B39EE"/>
    <w:rsid w:val="008B3CDB"/>
    <w:rsid w:val="008B3EA8"/>
    <w:rsid w:val="008B430F"/>
    <w:rsid w:val="008B43D6"/>
    <w:rsid w:val="008B455A"/>
    <w:rsid w:val="008B4754"/>
    <w:rsid w:val="008B482E"/>
    <w:rsid w:val="008B4929"/>
    <w:rsid w:val="008B4E7D"/>
    <w:rsid w:val="008B50BD"/>
    <w:rsid w:val="008B50DD"/>
    <w:rsid w:val="008B5416"/>
    <w:rsid w:val="008B580B"/>
    <w:rsid w:val="008B5C85"/>
    <w:rsid w:val="008B5CBF"/>
    <w:rsid w:val="008B6001"/>
    <w:rsid w:val="008B67D0"/>
    <w:rsid w:val="008B684E"/>
    <w:rsid w:val="008B7283"/>
    <w:rsid w:val="008B740D"/>
    <w:rsid w:val="008B7AC9"/>
    <w:rsid w:val="008B7EA7"/>
    <w:rsid w:val="008B7EAF"/>
    <w:rsid w:val="008C00A4"/>
    <w:rsid w:val="008C011C"/>
    <w:rsid w:val="008C06E6"/>
    <w:rsid w:val="008C0C04"/>
    <w:rsid w:val="008C0CB0"/>
    <w:rsid w:val="008C12EC"/>
    <w:rsid w:val="008C1659"/>
    <w:rsid w:val="008C1996"/>
    <w:rsid w:val="008C1BA8"/>
    <w:rsid w:val="008C1C20"/>
    <w:rsid w:val="008C1CC2"/>
    <w:rsid w:val="008C22A8"/>
    <w:rsid w:val="008C2427"/>
    <w:rsid w:val="008C24D6"/>
    <w:rsid w:val="008C24FC"/>
    <w:rsid w:val="008C2647"/>
    <w:rsid w:val="008C264A"/>
    <w:rsid w:val="008C293D"/>
    <w:rsid w:val="008C29BF"/>
    <w:rsid w:val="008C2A90"/>
    <w:rsid w:val="008C3263"/>
    <w:rsid w:val="008C34B9"/>
    <w:rsid w:val="008C362F"/>
    <w:rsid w:val="008C36F5"/>
    <w:rsid w:val="008C38D5"/>
    <w:rsid w:val="008C3972"/>
    <w:rsid w:val="008C3C5E"/>
    <w:rsid w:val="008C42AB"/>
    <w:rsid w:val="008C442C"/>
    <w:rsid w:val="008C453D"/>
    <w:rsid w:val="008C461E"/>
    <w:rsid w:val="008C4DA3"/>
    <w:rsid w:val="008C4E48"/>
    <w:rsid w:val="008C4EDE"/>
    <w:rsid w:val="008C5434"/>
    <w:rsid w:val="008C54F9"/>
    <w:rsid w:val="008C5680"/>
    <w:rsid w:val="008C56CC"/>
    <w:rsid w:val="008C57D3"/>
    <w:rsid w:val="008C5E42"/>
    <w:rsid w:val="008C5E8E"/>
    <w:rsid w:val="008C5FFE"/>
    <w:rsid w:val="008C6070"/>
    <w:rsid w:val="008C6363"/>
    <w:rsid w:val="008C678E"/>
    <w:rsid w:val="008C6975"/>
    <w:rsid w:val="008C6BBF"/>
    <w:rsid w:val="008C6DB5"/>
    <w:rsid w:val="008C7082"/>
    <w:rsid w:val="008C73AC"/>
    <w:rsid w:val="008C7637"/>
    <w:rsid w:val="008C7816"/>
    <w:rsid w:val="008C7D61"/>
    <w:rsid w:val="008C7DA3"/>
    <w:rsid w:val="008D01AC"/>
    <w:rsid w:val="008D01DC"/>
    <w:rsid w:val="008D0470"/>
    <w:rsid w:val="008D0514"/>
    <w:rsid w:val="008D062B"/>
    <w:rsid w:val="008D0638"/>
    <w:rsid w:val="008D075B"/>
    <w:rsid w:val="008D0771"/>
    <w:rsid w:val="008D09CA"/>
    <w:rsid w:val="008D0E0C"/>
    <w:rsid w:val="008D10E6"/>
    <w:rsid w:val="008D1B58"/>
    <w:rsid w:val="008D1BDF"/>
    <w:rsid w:val="008D1C0A"/>
    <w:rsid w:val="008D1D6F"/>
    <w:rsid w:val="008D29EF"/>
    <w:rsid w:val="008D2D47"/>
    <w:rsid w:val="008D2D88"/>
    <w:rsid w:val="008D2F2C"/>
    <w:rsid w:val="008D2F3A"/>
    <w:rsid w:val="008D317B"/>
    <w:rsid w:val="008D3392"/>
    <w:rsid w:val="008D3441"/>
    <w:rsid w:val="008D3567"/>
    <w:rsid w:val="008D35BB"/>
    <w:rsid w:val="008D3724"/>
    <w:rsid w:val="008D3776"/>
    <w:rsid w:val="008D3976"/>
    <w:rsid w:val="008D3A00"/>
    <w:rsid w:val="008D3A8D"/>
    <w:rsid w:val="008D3BF6"/>
    <w:rsid w:val="008D3D42"/>
    <w:rsid w:val="008D3D43"/>
    <w:rsid w:val="008D3FA0"/>
    <w:rsid w:val="008D4199"/>
    <w:rsid w:val="008D46D0"/>
    <w:rsid w:val="008D481D"/>
    <w:rsid w:val="008D4B20"/>
    <w:rsid w:val="008D4C87"/>
    <w:rsid w:val="008D4DB1"/>
    <w:rsid w:val="008D4E84"/>
    <w:rsid w:val="008D4ECA"/>
    <w:rsid w:val="008D4EE5"/>
    <w:rsid w:val="008D5282"/>
    <w:rsid w:val="008D55C7"/>
    <w:rsid w:val="008D58E3"/>
    <w:rsid w:val="008D5980"/>
    <w:rsid w:val="008D5A03"/>
    <w:rsid w:val="008D5E16"/>
    <w:rsid w:val="008D69CC"/>
    <w:rsid w:val="008D6B3D"/>
    <w:rsid w:val="008D6B8B"/>
    <w:rsid w:val="008D6BEA"/>
    <w:rsid w:val="008D6D01"/>
    <w:rsid w:val="008D6DE1"/>
    <w:rsid w:val="008D73F5"/>
    <w:rsid w:val="008D78C0"/>
    <w:rsid w:val="008D7A86"/>
    <w:rsid w:val="008D7AB9"/>
    <w:rsid w:val="008D7EF2"/>
    <w:rsid w:val="008D7F9A"/>
    <w:rsid w:val="008E01A3"/>
    <w:rsid w:val="008E0646"/>
    <w:rsid w:val="008E086A"/>
    <w:rsid w:val="008E0C2D"/>
    <w:rsid w:val="008E115C"/>
    <w:rsid w:val="008E1344"/>
    <w:rsid w:val="008E1541"/>
    <w:rsid w:val="008E18EA"/>
    <w:rsid w:val="008E1A5D"/>
    <w:rsid w:val="008E1A8A"/>
    <w:rsid w:val="008E1AAB"/>
    <w:rsid w:val="008E1E58"/>
    <w:rsid w:val="008E1E67"/>
    <w:rsid w:val="008E1E68"/>
    <w:rsid w:val="008E2507"/>
    <w:rsid w:val="008E2729"/>
    <w:rsid w:val="008E2BA3"/>
    <w:rsid w:val="008E2D15"/>
    <w:rsid w:val="008E2E02"/>
    <w:rsid w:val="008E31F9"/>
    <w:rsid w:val="008E3259"/>
    <w:rsid w:val="008E328A"/>
    <w:rsid w:val="008E387A"/>
    <w:rsid w:val="008E39CD"/>
    <w:rsid w:val="008E3EF4"/>
    <w:rsid w:val="008E43C5"/>
    <w:rsid w:val="008E47AB"/>
    <w:rsid w:val="008E4A41"/>
    <w:rsid w:val="008E4B89"/>
    <w:rsid w:val="008E4BC1"/>
    <w:rsid w:val="008E4BF9"/>
    <w:rsid w:val="008E4C97"/>
    <w:rsid w:val="008E4D3E"/>
    <w:rsid w:val="008E5038"/>
    <w:rsid w:val="008E5585"/>
    <w:rsid w:val="008E5774"/>
    <w:rsid w:val="008E58F5"/>
    <w:rsid w:val="008E5B04"/>
    <w:rsid w:val="008E5DE1"/>
    <w:rsid w:val="008E5F01"/>
    <w:rsid w:val="008E602A"/>
    <w:rsid w:val="008E6080"/>
    <w:rsid w:val="008E61C5"/>
    <w:rsid w:val="008E620F"/>
    <w:rsid w:val="008E696A"/>
    <w:rsid w:val="008E69F7"/>
    <w:rsid w:val="008E6A2E"/>
    <w:rsid w:val="008E7054"/>
    <w:rsid w:val="008E7067"/>
    <w:rsid w:val="008E70B4"/>
    <w:rsid w:val="008E7212"/>
    <w:rsid w:val="008E729C"/>
    <w:rsid w:val="008E7544"/>
    <w:rsid w:val="008E768A"/>
    <w:rsid w:val="008E7945"/>
    <w:rsid w:val="008E7AB8"/>
    <w:rsid w:val="008E7AF9"/>
    <w:rsid w:val="008F0401"/>
    <w:rsid w:val="008F0418"/>
    <w:rsid w:val="008F0786"/>
    <w:rsid w:val="008F091E"/>
    <w:rsid w:val="008F09DD"/>
    <w:rsid w:val="008F0A08"/>
    <w:rsid w:val="008F0CD6"/>
    <w:rsid w:val="008F13E1"/>
    <w:rsid w:val="008F16C2"/>
    <w:rsid w:val="008F1766"/>
    <w:rsid w:val="008F199D"/>
    <w:rsid w:val="008F1B6E"/>
    <w:rsid w:val="008F1CF2"/>
    <w:rsid w:val="008F1D0D"/>
    <w:rsid w:val="008F1ED2"/>
    <w:rsid w:val="008F21FC"/>
    <w:rsid w:val="008F222F"/>
    <w:rsid w:val="008F224C"/>
    <w:rsid w:val="008F246E"/>
    <w:rsid w:val="008F2641"/>
    <w:rsid w:val="008F268B"/>
    <w:rsid w:val="008F2948"/>
    <w:rsid w:val="008F3076"/>
    <w:rsid w:val="008F30B5"/>
    <w:rsid w:val="008F3225"/>
    <w:rsid w:val="008F32D3"/>
    <w:rsid w:val="008F37B4"/>
    <w:rsid w:val="008F37C7"/>
    <w:rsid w:val="008F38F2"/>
    <w:rsid w:val="008F40B1"/>
    <w:rsid w:val="008F42DC"/>
    <w:rsid w:val="008F4577"/>
    <w:rsid w:val="008F4D2B"/>
    <w:rsid w:val="008F4FDC"/>
    <w:rsid w:val="008F542E"/>
    <w:rsid w:val="008F5AC4"/>
    <w:rsid w:val="008F5D10"/>
    <w:rsid w:val="008F5EAD"/>
    <w:rsid w:val="008F6032"/>
    <w:rsid w:val="008F6568"/>
    <w:rsid w:val="008F6812"/>
    <w:rsid w:val="008F6BF4"/>
    <w:rsid w:val="008F6F2E"/>
    <w:rsid w:val="008F6FC5"/>
    <w:rsid w:val="008F6FFF"/>
    <w:rsid w:val="008F7023"/>
    <w:rsid w:val="008F703C"/>
    <w:rsid w:val="008F7293"/>
    <w:rsid w:val="008F7318"/>
    <w:rsid w:val="008F7429"/>
    <w:rsid w:val="008F7453"/>
    <w:rsid w:val="008F759D"/>
    <w:rsid w:val="008F7BFF"/>
    <w:rsid w:val="008F7C02"/>
    <w:rsid w:val="008F7DFC"/>
    <w:rsid w:val="009000E9"/>
    <w:rsid w:val="0090021C"/>
    <w:rsid w:val="009003A0"/>
    <w:rsid w:val="0090050E"/>
    <w:rsid w:val="00900760"/>
    <w:rsid w:val="00900875"/>
    <w:rsid w:val="009008B8"/>
    <w:rsid w:val="00900A65"/>
    <w:rsid w:val="00900C50"/>
    <w:rsid w:val="00900DBE"/>
    <w:rsid w:val="00900F4C"/>
    <w:rsid w:val="00901092"/>
    <w:rsid w:val="009010D0"/>
    <w:rsid w:val="00901B79"/>
    <w:rsid w:val="00901FB6"/>
    <w:rsid w:val="00902202"/>
    <w:rsid w:val="00902346"/>
    <w:rsid w:val="00902375"/>
    <w:rsid w:val="0090251B"/>
    <w:rsid w:val="00902603"/>
    <w:rsid w:val="00902808"/>
    <w:rsid w:val="00902AA2"/>
    <w:rsid w:val="00902BEF"/>
    <w:rsid w:val="00902E22"/>
    <w:rsid w:val="00903471"/>
    <w:rsid w:val="009035C6"/>
    <w:rsid w:val="009036A4"/>
    <w:rsid w:val="009036D7"/>
    <w:rsid w:val="009037D3"/>
    <w:rsid w:val="0090386C"/>
    <w:rsid w:val="00903A87"/>
    <w:rsid w:val="00903AA2"/>
    <w:rsid w:val="00903C26"/>
    <w:rsid w:val="00903CB7"/>
    <w:rsid w:val="009042B7"/>
    <w:rsid w:val="009047B5"/>
    <w:rsid w:val="009052B2"/>
    <w:rsid w:val="0090531F"/>
    <w:rsid w:val="00905437"/>
    <w:rsid w:val="00905710"/>
    <w:rsid w:val="00905782"/>
    <w:rsid w:val="009057CD"/>
    <w:rsid w:val="00905B86"/>
    <w:rsid w:val="009060DF"/>
    <w:rsid w:val="00906742"/>
    <w:rsid w:val="009067D2"/>
    <w:rsid w:val="00906B70"/>
    <w:rsid w:val="00906E00"/>
    <w:rsid w:val="00906EAB"/>
    <w:rsid w:val="0090714A"/>
    <w:rsid w:val="009071DA"/>
    <w:rsid w:val="009073E5"/>
    <w:rsid w:val="00907431"/>
    <w:rsid w:val="009077C3"/>
    <w:rsid w:val="00907A7D"/>
    <w:rsid w:val="00907FAF"/>
    <w:rsid w:val="00907FC8"/>
    <w:rsid w:val="00910624"/>
    <w:rsid w:val="00910A0B"/>
    <w:rsid w:val="00910B05"/>
    <w:rsid w:val="00910C73"/>
    <w:rsid w:val="009111AE"/>
    <w:rsid w:val="00912112"/>
    <w:rsid w:val="009122ED"/>
    <w:rsid w:val="0091278A"/>
    <w:rsid w:val="00912FBE"/>
    <w:rsid w:val="009131AC"/>
    <w:rsid w:val="009133F1"/>
    <w:rsid w:val="00913543"/>
    <w:rsid w:val="009138F9"/>
    <w:rsid w:val="00913906"/>
    <w:rsid w:val="00913A1E"/>
    <w:rsid w:val="00913A8B"/>
    <w:rsid w:val="00913B1C"/>
    <w:rsid w:val="009141A7"/>
    <w:rsid w:val="009142B8"/>
    <w:rsid w:val="0091488C"/>
    <w:rsid w:val="00914A91"/>
    <w:rsid w:val="00914CAF"/>
    <w:rsid w:val="00915471"/>
    <w:rsid w:val="00915545"/>
    <w:rsid w:val="009156BA"/>
    <w:rsid w:val="00915755"/>
    <w:rsid w:val="00915A6E"/>
    <w:rsid w:val="00915BE9"/>
    <w:rsid w:val="00915C50"/>
    <w:rsid w:val="00915FFE"/>
    <w:rsid w:val="00916188"/>
    <w:rsid w:val="009166CE"/>
    <w:rsid w:val="00916804"/>
    <w:rsid w:val="00916BC7"/>
    <w:rsid w:val="00917353"/>
    <w:rsid w:val="00917656"/>
    <w:rsid w:val="009176A8"/>
    <w:rsid w:val="0091792D"/>
    <w:rsid w:val="00917BFF"/>
    <w:rsid w:val="00917F37"/>
    <w:rsid w:val="00917F7F"/>
    <w:rsid w:val="009200B7"/>
    <w:rsid w:val="0092015D"/>
    <w:rsid w:val="009201CC"/>
    <w:rsid w:val="0092047F"/>
    <w:rsid w:val="009208D2"/>
    <w:rsid w:val="00920CD1"/>
    <w:rsid w:val="00920D18"/>
    <w:rsid w:val="00920DD1"/>
    <w:rsid w:val="00920EDB"/>
    <w:rsid w:val="00920F88"/>
    <w:rsid w:val="0092110F"/>
    <w:rsid w:val="0092123F"/>
    <w:rsid w:val="00921313"/>
    <w:rsid w:val="009214F5"/>
    <w:rsid w:val="009215B7"/>
    <w:rsid w:val="00921739"/>
    <w:rsid w:val="00921F74"/>
    <w:rsid w:val="00922062"/>
    <w:rsid w:val="00922086"/>
    <w:rsid w:val="009220D0"/>
    <w:rsid w:val="0092240D"/>
    <w:rsid w:val="00922811"/>
    <w:rsid w:val="009228AD"/>
    <w:rsid w:val="0092292C"/>
    <w:rsid w:val="00922CB3"/>
    <w:rsid w:val="00922EA7"/>
    <w:rsid w:val="00923010"/>
    <w:rsid w:val="00923265"/>
    <w:rsid w:val="00923355"/>
    <w:rsid w:val="009233E6"/>
    <w:rsid w:val="0092353B"/>
    <w:rsid w:val="009236ED"/>
    <w:rsid w:val="009238E4"/>
    <w:rsid w:val="00923952"/>
    <w:rsid w:val="0092396E"/>
    <w:rsid w:val="00923990"/>
    <w:rsid w:val="00923B0B"/>
    <w:rsid w:val="00923B8C"/>
    <w:rsid w:val="00923DB5"/>
    <w:rsid w:val="00923DCA"/>
    <w:rsid w:val="00923EC8"/>
    <w:rsid w:val="00923F64"/>
    <w:rsid w:val="00923F69"/>
    <w:rsid w:val="00923F8B"/>
    <w:rsid w:val="009242CF"/>
    <w:rsid w:val="00924758"/>
    <w:rsid w:val="00924935"/>
    <w:rsid w:val="00924949"/>
    <w:rsid w:val="00924BC1"/>
    <w:rsid w:val="00924C41"/>
    <w:rsid w:val="00924CB1"/>
    <w:rsid w:val="00924DBF"/>
    <w:rsid w:val="00924F46"/>
    <w:rsid w:val="00924FA5"/>
    <w:rsid w:val="009250DF"/>
    <w:rsid w:val="00925519"/>
    <w:rsid w:val="00925691"/>
    <w:rsid w:val="00925DE5"/>
    <w:rsid w:val="00926149"/>
    <w:rsid w:val="00926426"/>
    <w:rsid w:val="00926A58"/>
    <w:rsid w:val="00926A59"/>
    <w:rsid w:val="009275D3"/>
    <w:rsid w:val="00927663"/>
    <w:rsid w:val="009276DA"/>
    <w:rsid w:val="009277FF"/>
    <w:rsid w:val="00927997"/>
    <w:rsid w:val="009279F1"/>
    <w:rsid w:val="00927AFA"/>
    <w:rsid w:val="00927DC4"/>
    <w:rsid w:val="00930222"/>
    <w:rsid w:val="0093042A"/>
    <w:rsid w:val="00930BBB"/>
    <w:rsid w:val="00930C63"/>
    <w:rsid w:val="00930C6B"/>
    <w:rsid w:val="00931014"/>
    <w:rsid w:val="00931024"/>
    <w:rsid w:val="00931165"/>
    <w:rsid w:val="00931290"/>
    <w:rsid w:val="0093183D"/>
    <w:rsid w:val="0093189F"/>
    <w:rsid w:val="009319D9"/>
    <w:rsid w:val="00931CE8"/>
    <w:rsid w:val="00931DC5"/>
    <w:rsid w:val="00932016"/>
    <w:rsid w:val="009320F5"/>
    <w:rsid w:val="00932158"/>
    <w:rsid w:val="00932332"/>
    <w:rsid w:val="00932395"/>
    <w:rsid w:val="00932674"/>
    <w:rsid w:val="009327FF"/>
    <w:rsid w:val="00932C59"/>
    <w:rsid w:val="00932D44"/>
    <w:rsid w:val="00933079"/>
    <w:rsid w:val="009330FB"/>
    <w:rsid w:val="00933105"/>
    <w:rsid w:val="00933481"/>
    <w:rsid w:val="00933651"/>
    <w:rsid w:val="00933A80"/>
    <w:rsid w:val="00933CAA"/>
    <w:rsid w:val="00933DE1"/>
    <w:rsid w:val="00933ECE"/>
    <w:rsid w:val="0093429F"/>
    <w:rsid w:val="00934301"/>
    <w:rsid w:val="0093442C"/>
    <w:rsid w:val="009347E3"/>
    <w:rsid w:val="00934851"/>
    <w:rsid w:val="00934BF3"/>
    <w:rsid w:val="00934DDD"/>
    <w:rsid w:val="0093544B"/>
    <w:rsid w:val="0093572D"/>
    <w:rsid w:val="009358A2"/>
    <w:rsid w:val="00935A66"/>
    <w:rsid w:val="00935FB4"/>
    <w:rsid w:val="00935FF3"/>
    <w:rsid w:val="00936040"/>
    <w:rsid w:val="009360A9"/>
    <w:rsid w:val="009360D1"/>
    <w:rsid w:val="0093613E"/>
    <w:rsid w:val="009364CF"/>
    <w:rsid w:val="0093659D"/>
    <w:rsid w:val="009366FC"/>
    <w:rsid w:val="00936976"/>
    <w:rsid w:val="009369C3"/>
    <w:rsid w:val="009369F8"/>
    <w:rsid w:val="00936BC5"/>
    <w:rsid w:val="00936C07"/>
    <w:rsid w:val="00936C97"/>
    <w:rsid w:val="00936F8D"/>
    <w:rsid w:val="0093740B"/>
    <w:rsid w:val="00937527"/>
    <w:rsid w:val="00937579"/>
    <w:rsid w:val="009378AD"/>
    <w:rsid w:val="00937B19"/>
    <w:rsid w:val="00937B2F"/>
    <w:rsid w:val="00937CE1"/>
    <w:rsid w:val="00937D6B"/>
    <w:rsid w:val="00940261"/>
    <w:rsid w:val="009402D5"/>
    <w:rsid w:val="009408F3"/>
    <w:rsid w:val="009409A0"/>
    <w:rsid w:val="00940BC0"/>
    <w:rsid w:val="00941602"/>
    <w:rsid w:val="00941B24"/>
    <w:rsid w:val="00941B7C"/>
    <w:rsid w:val="00941BA0"/>
    <w:rsid w:val="00941DC0"/>
    <w:rsid w:val="0094216C"/>
    <w:rsid w:val="00942170"/>
    <w:rsid w:val="0094243E"/>
    <w:rsid w:val="009427FD"/>
    <w:rsid w:val="00942904"/>
    <w:rsid w:val="00942A95"/>
    <w:rsid w:val="00942D8A"/>
    <w:rsid w:val="00942E72"/>
    <w:rsid w:val="00942EAB"/>
    <w:rsid w:val="00942F26"/>
    <w:rsid w:val="00942F37"/>
    <w:rsid w:val="00943031"/>
    <w:rsid w:val="009431A5"/>
    <w:rsid w:val="009431A9"/>
    <w:rsid w:val="009431C6"/>
    <w:rsid w:val="0094345E"/>
    <w:rsid w:val="00943488"/>
    <w:rsid w:val="00943748"/>
    <w:rsid w:val="00943951"/>
    <w:rsid w:val="009439FC"/>
    <w:rsid w:val="00943B47"/>
    <w:rsid w:val="00943C64"/>
    <w:rsid w:val="00943C95"/>
    <w:rsid w:val="00943C97"/>
    <w:rsid w:val="00943E07"/>
    <w:rsid w:val="00944011"/>
    <w:rsid w:val="0094429B"/>
    <w:rsid w:val="009445BF"/>
    <w:rsid w:val="00944933"/>
    <w:rsid w:val="00944C56"/>
    <w:rsid w:val="009450E5"/>
    <w:rsid w:val="00945447"/>
    <w:rsid w:val="00945A42"/>
    <w:rsid w:val="00945A92"/>
    <w:rsid w:val="00945D29"/>
    <w:rsid w:val="00945D9C"/>
    <w:rsid w:val="00945F0A"/>
    <w:rsid w:val="00946049"/>
    <w:rsid w:val="00946131"/>
    <w:rsid w:val="00946357"/>
    <w:rsid w:val="00946683"/>
    <w:rsid w:val="00946739"/>
    <w:rsid w:val="00946BE9"/>
    <w:rsid w:val="00946C41"/>
    <w:rsid w:val="00946CAD"/>
    <w:rsid w:val="00946CD5"/>
    <w:rsid w:val="00946E2A"/>
    <w:rsid w:val="00946E82"/>
    <w:rsid w:val="00947124"/>
    <w:rsid w:val="00947129"/>
    <w:rsid w:val="0094727F"/>
    <w:rsid w:val="0094744D"/>
    <w:rsid w:val="0094763E"/>
    <w:rsid w:val="009477BA"/>
    <w:rsid w:val="00947AB4"/>
    <w:rsid w:val="00947B43"/>
    <w:rsid w:val="00947C32"/>
    <w:rsid w:val="00947F9C"/>
    <w:rsid w:val="009503B3"/>
    <w:rsid w:val="009503CF"/>
    <w:rsid w:val="0095057F"/>
    <w:rsid w:val="00950737"/>
    <w:rsid w:val="009507A5"/>
    <w:rsid w:val="00950866"/>
    <w:rsid w:val="009508FD"/>
    <w:rsid w:val="00950AD9"/>
    <w:rsid w:val="00950E9D"/>
    <w:rsid w:val="009510FC"/>
    <w:rsid w:val="00951295"/>
    <w:rsid w:val="009512BB"/>
    <w:rsid w:val="00951334"/>
    <w:rsid w:val="00951451"/>
    <w:rsid w:val="009517F4"/>
    <w:rsid w:val="00951948"/>
    <w:rsid w:val="00951D37"/>
    <w:rsid w:val="00951EC1"/>
    <w:rsid w:val="00952033"/>
    <w:rsid w:val="0095208A"/>
    <w:rsid w:val="009520B5"/>
    <w:rsid w:val="00952143"/>
    <w:rsid w:val="00952991"/>
    <w:rsid w:val="00952AF0"/>
    <w:rsid w:val="00952C3C"/>
    <w:rsid w:val="00952D28"/>
    <w:rsid w:val="00952F77"/>
    <w:rsid w:val="0095328D"/>
    <w:rsid w:val="0095334F"/>
    <w:rsid w:val="009533FB"/>
    <w:rsid w:val="009537BE"/>
    <w:rsid w:val="0095389A"/>
    <w:rsid w:val="00953914"/>
    <w:rsid w:val="00953953"/>
    <w:rsid w:val="00953D3C"/>
    <w:rsid w:val="00953D9C"/>
    <w:rsid w:val="00953E04"/>
    <w:rsid w:val="00954263"/>
    <w:rsid w:val="00954675"/>
    <w:rsid w:val="0095468B"/>
    <w:rsid w:val="009548AA"/>
    <w:rsid w:val="0095498B"/>
    <w:rsid w:val="009551E4"/>
    <w:rsid w:val="00955237"/>
    <w:rsid w:val="00955312"/>
    <w:rsid w:val="00955646"/>
    <w:rsid w:val="0095574B"/>
    <w:rsid w:val="0095591A"/>
    <w:rsid w:val="00955947"/>
    <w:rsid w:val="00955F58"/>
    <w:rsid w:val="00956028"/>
    <w:rsid w:val="00956362"/>
    <w:rsid w:val="0095655F"/>
    <w:rsid w:val="0095699C"/>
    <w:rsid w:val="00957062"/>
    <w:rsid w:val="009571B7"/>
    <w:rsid w:val="00957242"/>
    <w:rsid w:val="00957291"/>
    <w:rsid w:val="009573AA"/>
    <w:rsid w:val="0095768B"/>
    <w:rsid w:val="00960025"/>
    <w:rsid w:val="00960151"/>
    <w:rsid w:val="009605E5"/>
    <w:rsid w:val="009609B0"/>
    <w:rsid w:val="00960E5E"/>
    <w:rsid w:val="0096114C"/>
    <w:rsid w:val="0096124A"/>
    <w:rsid w:val="009612D1"/>
    <w:rsid w:val="00961901"/>
    <w:rsid w:val="0096193B"/>
    <w:rsid w:val="009619A3"/>
    <w:rsid w:val="009619F9"/>
    <w:rsid w:val="00961AEF"/>
    <w:rsid w:val="00961DEF"/>
    <w:rsid w:val="00961E55"/>
    <w:rsid w:val="00961F7A"/>
    <w:rsid w:val="0096206F"/>
    <w:rsid w:val="0096223A"/>
    <w:rsid w:val="009624F9"/>
    <w:rsid w:val="009625C2"/>
    <w:rsid w:val="0096260B"/>
    <w:rsid w:val="009626EA"/>
    <w:rsid w:val="00962A46"/>
    <w:rsid w:val="00962D40"/>
    <w:rsid w:val="00962E37"/>
    <w:rsid w:val="009631CE"/>
    <w:rsid w:val="00963478"/>
    <w:rsid w:val="00963677"/>
    <w:rsid w:val="009637F8"/>
    <w:rsid w:val="00963809"/>
    <w:rsid w:val="00963884"/>
    <w:rsid w:val="00963901"/>
    <w:rsid w:val="009639B6"/>
    <w:rsid w:val="00963D89"/>
    <w:rsid w:val="00963DE3"/>
    <w:rsid w:val="00963DFF"/>
    <w:rsid w:val="009640C6"/>
    <w:rsid w:val="009646F3"/>
    <w:rsid w:val="009648E7"/>
    <w:rsid w:val="00964975"/>
    <w:rsid w:val="00965034"/>
    <w:rsid w:val="009654D2"/>
    <w:rsid w:val="0096576D"/>
    <w:rsid w:val="0096595D"/>
    <w:rsid w:val="00965ADC"/>
    <w:rsid w:val="00965DB9"/>
    <w:rsid w:val="00965EF6"/>
    <w:rsid w:val="0096638B"/>
    <w:rsid w:val="00966581"/>
    <w:rsid w:val="00966627"/>
    <w:rsid w:val="0096662C"/>
    <w:rsid w:val="009669AA"/>
    <w:rsid w:val="00966A3E"/>
    <w:rsid w:val="00966C5C"/>
    <w:rsid w:val="00966D62"/>
    <w:rsid w:val="00966DE6"/>
    <w:rsid w:val="00966F84"/>
    <w:rsid w:val="0096733C"/>
    <w:rsid w:val="00967410"/>
    <w:rsid w:val="009678FD"/>
    <w:rsid w:val="009678FE"/>
    <w:rsid w:val="00967C94"/>
    <w:rsid w:val="00967EC4"/>
    <w:rsid w:val="00967EF1"/>
    <w:rsid w:val="009702C1"/>
    <w:rsid w:val="00970712"/>
    <w:rsid w:val="00970A72"/>
    <w:rsid w:val="00970AF7"/>
    <w:rsid w:val="00970BA7"/>
    <w:rsid w:val="00970BD0"/>
    <w:rsid w:val="00970D5E"/>
    <w:rsid w:val="00970DA7"/>
    <w:rsid w:val="00970E39"/>
    <w:rsid w:val="00970FDC"/>
    <w:rsid w:val="0097116F"/>
    <w:rsid w:val="00971221"/>
    <w:rsid w:val="009712B0"/>
    <w:rsid w:val="009712CA"/>
    <w:rsid w:val="009712EB"/>
    <w:rsid w:val="00971445"/>
    <w:rsid w:val="009718B4"/>
    <w:rsid w:val="0097197D"/>
    <w:rsid w:val="00971AEA"/>
    <w:rsid w:val="00971CF6"/>
    <w:rsid w:val="00971E8B"/>
    <w:rsid w:val="009720D7"/>
    <w:rsid w:val="009722F6"/>
    <w:rsid w:val="00972303"/>
    <w:rsid w:val="0097232B"/>
    <w:rsid w:val="00972359"/>
    <w:rsid w:val="00972452"/>
    <w:rsid w:val="00972578"/>
    <w:rsid w:val="009726BA"/>
    <w:rsid w:val="0097291E"/>
    <w:rsid w:val="00972AE7"/>
    <w:rsid w:val="00972E2A"/>
    <w:rsid w:val="00972E88"/>
    <w:rsid w:val="00972EEF"/>
    <w:rsid w:val="00973140"/>
    <w:rsid w:val="0097340E"/>
    <w:rsid w:val="0097365A"/>
    <w:rsid w:val="00973725"/>
    <w:rsid w:val="00973CAD"/>
    <w:rsid w:val="00973D88"/>
    <w:rsid w:val="00974316"/>
    <w:rsid w:val="00974488"/>
    <w:rsid w:val="0097453D"/>
    <w:rsid w:val="0097473F"/>
    <w:rsid w:val="009747B9"/>
    <w:rsid w:val="009747C7"/>
    <w:rsid w:val="00974AC6"/>
    <w:rsid w:val="00974ADA"/>
    <w:rsid w:val="00974C52"/>
    <w:rsid w:val="00974D05"/>
    <w:rsid w:val="00974D1D"/>
    <w:rsid w:val="00974D83"/>
    <w:rsid w:val="009753DA"/>
    <w:rsid w:val="00975572"/>
    <w:rsid w:val="00975852"/>
    <w:rsid w:val="009758D9"/>
    <w:rsid w:val="009759D0"/>
    <w:rsid w:val="009767AD"/>
    <w:rsid w:val="0097729B"/>
    <w:rsid w:val="009774F0"/>
    <w:rsid w:val="009778DD"/>
    <w:rsid w:val="0097794A"/>
    <w:rsid w:val="009779CD"/>
    <w:rsid w:val="00977CF7"/>
    <w:rsid w:val="00977ED1"/>
    <w:rsid w:val="009800EA"/>
    <w:rsid w:val="009807AD"/>
    <w:rsid w:val="00981144"/>
    <w:rsid w:val="00981436"/>
    <w:rsid w:val="00981480"/>
    <w:rsid w:val="00981AD8"/>
    <w:rsid w:val="00981DCE"/>
    <w:rsid w:val="0098220C"/>
    <w:rsid w:val="0098228A"/>
    <w:rsid w:val="009822A2"/>
    <w:rsid w:val="00982443"/>
    <w:rsid w:val="00982613"/>
    <w:rsid w:val="0098286F"/>
    <w:rsid w:val="00982FD5"/>
    <w:rsid w:val="0098305B"/>
    <w:rsid w:val="009832FF"/>
    <w:rsid w:val="0098359C"/>
    <w:rsid w:val="0098370C"/>
    <w:rsid w:val="00983938"/>
    <w:rsid w:val="00983D2A"/>
    <w:rsid w:val="00984032"/>
    <w:rsid w:val="00984210"/>
    <w:rsid w:val="00984258"/>
    <w:rsid w:val="00984428"/>
    <w:rsid w:val="009849DA"/>
    <w:rsid w:val="00984A6B"/>
    <w:rsid w:val="00984BAA"/>
    <w:rsid w:val="00984C24"/>
    <w:rsid w:val="00984D6E"/>
    <w:rsid w:val="00985246"/>
    <w:rsid w:val="0098536D"/>
    <w:rsid w:val="009859D4"/>
    <w:rsid w:val="00985A31"/>
    <w:rsid w:val="00985BAF"/>
    <w:rsid w:val="00986070"/>
    <w:rsid w:val="0098611E"/>
    <w:rsid w:val="00986DA5"/>
    <w:rsid w:val="00986E02"/>
    <w:rsid w:val="00986FBC"/>
    <w:rsid w:val="009873E3"/>
    <w:rsid w:val="00987469"/>
    <w:rsid w:val="009875E6"/>
    <w:rsid w:val="009877F9"/>
    <w:rsid w:val="009879ED"/>
    <w:rsid w:val="00987A62"/>
    <w:rsid w:val="00987A85"/>
    <w:rsid w:val="00987E72"/>
    <w:rsid w:val="00990146"/>
    <w:rsid w:val="009902AB"/>
    <w:rsid w:val="0099052E"/>
    <w:rsid w:val="00990639"/>
    <w:rsid w:val="009906AA"/>
    <w:rsid w:val="00990796"/>
    <w:rsid w:val="00990840"/>
    <w:rsid w:val="00990904"/>
    <w:rsid w:val="00990977"/>
    <w:rsid w:val="00990C34"/>
    <w:rsid w:val="00990C74"/>
    <w:rsid w:val="00990DEE"/>
    <w:rsid w:val="00990FF5"/>
    <w:rsid w:val="00991249"/>
    <w:rsid w:val="009913F8"/>
    <w:rsid w:val="00991490"/>
    <w:rsid w:val="009914D0"/>
    <w:rsid w:val="00991890"/>
    <w:rsid w:val="0099195C"/>
    <w:rsid w:val="00991B7B"/>
    <w:rsid w:val="00991C9D"/>
    <w:rsid w:val="00991DB8"/>
    <w:rsid w:val="00991E7D"/>
    <w:rsid w:val="00991F28"/>
    <w:rsid w:val="009923A0"/>
    <w:rsid w:val="009923AB"/>
    <w:rsid w:val="009924EB"/>
    <w:rsid w:val="009926CF"/>
    <w:rsid w:val="009927E3"/>
    <w:rsid w:val="00992BD9"/>
    <w:rsid w:val="009930A5"/>
    <w:rsid w:val="009930F3"/>
    <w:rsid w:val="0099323A"/>
    <w:rsid w:val="00993326"/>
    <w:rsid w:val="009933D0"/>
    <w:rsid w:val="00993571"/>
    <w:rsid w:val="009936A4"/>
    <w:rsid w:val="009936C2"/>
    <w:rsid w:val="00993832"/>
    <w:rsid w:val="009939B5"/>
    <w:rsid w:val="00993AC9"/>
    <w:rsid w:val="00993AE3"/>
    <w:rsid w:val="00993D21"/>
    <w:rsid w:val="009942EF"/>
    <w:rsid w:val="0099476A"/>
    <w:rsid w:val="009948E0"/>
    <w:rsid w:val="00994A92"/>
    <w:rsid w:val="00994A9D"/>
    <w:rsid w:val="00994D88"/>
    <w:rsid w:val="009951AD"/>
    <w:rsid w:val="00995610"/>
    <w:rsid w:val="00995A6A"/>
    <w:rsid w:val="00995B79"/>
    <w:rsid w:val="00995F18"/>
    <w:rsid w:val="009964D1"/>
    <w:rsid w:val="0099660E"/>
    <w:rsid w:val="009966A5"/>
    <w:rsid w:val="009969E7"/>
    <w:rsid w:val="00996CA8"/>
    <w:rsid w:val="00996CD3"/>
    <w:rsid w:val="00996D98"/>
    <w:rsid w:val="009972B2"/>
    <w:rsid w:val="009974D9"/>
    <w:rsid w:val="0099757E"/>
    <w:rsid w:val="00997AED"/>
    <w:rsid w:val="009A0169"/>
    <w:rsid w:val="009A01F9"/>
    <w:rsid w:val="009A0206"/>
    <w:rsid w:val="009A04AD"/>
    <w:rsid w:val="009A075C"/>
    <w:rsid w:val="009A08BA"/>
    <w:rsid w:val="009A08D9"/>
    <w:rsid w:val="009A0905"/>
    <w:rsid w:val="009A0B4B"/>
    <w:rsid w:val="009A0D7D"/>
    <w:rsid w:val="009A0DE5"/>
    <w:rsid w:val="009A125B"/>
    <w:rsid w:val="009A12AD"/>
    <w:rsid w:val="009A166F"/>
    <w:rsid w:val="009A19D0"/>
    <w:rsid w:val="009A19EE"/>
    <w:rsid w:val="009A1A74"/>
    <w:rsid w:val="009A1ACA"/>
    <w:rsid w:val="009A1D97"/>
    <w:rsid w:val="009A2247"/>
    <w:rsid w:val="009A2659"/>
    <w:rsid w:val="009A295A"/>
    <w:rsid w:val="009A2BB6"/>
    <w:rsid w:val="009A2C99"/>
    <w:rsid w:val="009A2CD6"/>
    <w:rsid w:val="009A2DA4"/>
    <w:rsid w:val="009A2DE0"/>
    <w:rsid w:val="009A2EF7"/>
    <w:rsid w:val="009A3259"/>
    <w:rsid w:val="009A3269"/>
    <w:rsid w:val="009A33B7"/>
    <w:rsid w:val="009A33BD"/>
    <w:rsid w:val="009A3417"/>
    <w:rsid w:val="009A36AF"/>
    <w:rsid w:val="009A3958"/>
    <w:rsid w:val="009A3963"/>
    <w:rsid w:val="009A3A0F"/>
    <w:rsid w:val="009A3A81"/>
    <w:rsid w:val="009A3BDE"/>
    <w:rsid w:val="009A3BE5"/>
    <w:rsid w:val="009A3E70"/>
    <w:rsid w:val="009A4007"/>
    <w:rsid w:val="009A41D4"/>
    <w:rsid w:val="009A428A"/>
    <w:rsid w:val="009A45C2"/>
    <w:rsid w:val="009A460D"/>
    <w:rsid w:val="009A465A"/>
    <w:rsid w:val="009A47EA"/>
    <w:rsid w:val="009A4A03"/>
    <w:rsid w:val="009A4B3C"/>
    <w:rsid w:val="009A4F67"/>
    <w:rsid w:val="009A5399"/>
    <w:rsid w:val="009A53E3"/>
    <w:rsid w:val="009A5511"/>
    <w:rsid w:val="009A55CD"/>
    <w:rsid w:val="009A5677"/>
    <w:rsid w:val="009A571A"/>
    <w:rsid w:val="009A5AAE"/>
    <w:rsid w:val="009A5ADF"/>
    <w:rsid w:val="009A60B6"/>
    <w:rsid w:val="009A60B8"/>
    <w:rsid w:val="009A634E"/>
    <w:rsid w:val="009A6396"/>
    <w:rsid w:val="009A6406"/>
    <w:rsid w:val="009A6477"/>
    <w:rsid w:val="009A6911"/>
    <w:rsid w:val="009A6970"/>
    <w:rsid w:val="009A6D38"/>
    <w:rsid w:val="009A6E8A"/>
    <w:rsid w:val="009A6F9E"/>
    <w:rsid w:val="009A7082"/>
    <w:rsid w:val="009A726E"/>
    <w:rsid w:val="009A72C4"/>
    <w:rsid w:val="009A7590"/>
    <w:rsid w:val="009A7861"/>
    <w:rsid w:val="009A7C75"/>
    <w:rsid w:val="009A7EBA"/>
    <w:rsid w:val="009B0506"/>
    <w:rsid w:val="009B07AB"/>
    <w:rsid w:val="009B07C1"/>
    <w:rsid w:val="009B0BE1"/>
    <w:rsid w:val="009B0E59"/>
    <w:rsid w:val="009B109F"/>
    <w:rsid w:val="009B10C8"/>
    <w:rsid w:val="009B13FA"/>
    <w:rsid w:val="009B17FB"/>
    <w:rsid w:val="009B18D7"/>
    <w:rsid w:val="009B192A"/>
    <w:rsid w:val="009B1CBA"/>
    <w:rsid w:val="009B201E"/>
    <w:rsid w:val="009B222F"/>
    <w:rsid w:val="009B2273"/>
    <w:rsid w:val="009B23A4"/>
    <w:rsid w:val="009B23B6"/>
    <w:rsid w:val="009B2854"/>
    <w:rsid w:val="009B2C62"/>
    <w:rsid w:val="009B2E78"/>
    <w:rsid w:val="009B2E9D"/>
    <w:rsid w:val="009B34A1"/>
    <w:rsid w:val="009B3521"/>
    <w:rsid w:val="009B35A5"/>
    <w:rsid w:val="009B36C5"/>
    <w:rsid w:val="009B37BD"/>
    <w:rsid w:val="009B3A79"/>
    <w:rsid w:val="009B3AD9"/>
    <w:rsid w:val="009B3DC5"/>
    <w:rsid w:val="009B3F30"/>
    <w:rsid w:val="009B4601"/>
    <w:rsid w:val="009B483B"/>
    <w:rsid w:val="009B4958"/>
    <w:rsid w:val="009B4A02"/>
    <w:rsid w:val="009B4E4C"/>
    <w:rsid w:val="009B4F39"/>
    <w:rsid w:val="009B5578"/>
    <w:rsid w:val="009B5595"/>
    <w:rsid w:val="009B5604"/>
    <w:rsid w:val="009B5699"/>
    <w:rsid w:val="009B58C3"/>
    <w:rsid w:val="009B5ABC"/>
    <w:rsid w:val="009B5F2F"/>
    <w:rsid w:val="009B6328"/>
    <w:rsid w:val="009B6372"/>
    <w:rsid w:val="009B6505"/>
    <w:rsid w:val="009B71D9"/>
    <w:rsid w:val="009B772C"/>
    <w:rsid w:val="009B77E6"/>
    <w:rsid w:val="009B793D"/>
    <w:rsid w:val="009B7AB1"/>
    <w:rsid w:val="009B7BA7"/>
    <w:rsid w:val="009B7E93"/>
    <w:rsid w:val="009B7FA9"/>
    <w:rsid w:val="009C00B5"/>
    <w:rsid w:val="009C0231"/>
    <w:rsid w:val="009C043D"/>
    <w:rsid w:val="009C06D4"/>
    <w:rsid w:val="009C0B44"/>
    <w:rsid w:val="009C0DC5"/>
    <w:rsid w:val="009C0E47"/>
    <w:rsid w:val="009C1269"/>
    <w:rsid w:val="009C13F2"/>
    <w:rsid w:val="009C14ED"/>
    <w:rsid w:val="009C1701"/>
    <w:rsid w:val="009C17C8"/>
    <w:rsid w:val="009C1D56"/>
    <w:rsid w:val="009C1E04"/>
    <w:rsid w:val="009C1EB3"/>
    <w:rsid w:val="009C1F6F"/>
    <w:rsid w:val="009C2048"/>
    <w:rsid w:val="009C20A9"/>
    <w:rsid w:val="009C21EF"/>
    <w:rsid w:val="009C2212"/>
    <w:rsid w:val="009C2FC4"/>
    <w:rsid w:val="009C3222"/>
    <w:rsid w:val="009C322F"/>
    <w:rsid w:val="009C37E7"/>
    <w:rsid w:val="009C37EB"/>
    <w:rsid w:val="009C38CF"/>
    <w:rsid w:val="009C392E"/>
    <w:rsid w:val="009C39F9"/>
    <w:rsid w:val="009C3A65"/>
    <w:rsid w:val="009C3A82"/>
    <w:rsid w:val="009C3E10"/>
    <w:rsid w:val="009C417C"/>
    <w:rsid w:val="009C4669"/>
    <w:rsid w:val="009C4774"/>
    <w:rsid w:val="009C47B8"/>
    <w:rsid w:val="009C48C6"/>
    <w:rsid w:val="009C4BA8"/>
    <w:rsid w:val="009C4C1E"/>
    <w:rsid w:val="009C4C4E"/>
    <w:rsid w:val="009C4F4B"/>
    <w:rsid w:val="009C4FB5"/>
    <w:rsid w:val="009C500A"/>
    <w:rsid w:val="009C5025"/>
    <w:rsid w:val="009C511F"/>
    <w:rsid w:val="009C526D"/>
    <w:rsid w:val="009C52D9"/>
    <w:rsid w:val="009C54E0"/>
    <w:rsid w:val="009C54F4"/>
    <w:rsid w:val="009C5530"/>
    <w:rsid w:val="009C5AA9"/>
    <w:rsid w:val="009C5EDE"/>
    <w:rsid w:val="009C5F67"/>
    <w:rsid w:val="009C6166"/>
    <w:rsid w:val="009C690D"/>
    <w:rsid w:val="009C6954"/>
    <w:rsid w:val="009C6D2C"/>
    <w:rsid w:val="009C6D9B"/>
    <w:rsid w:val="009C6E9A"/>
    <w:rsid w:val="009C6FBB"/>
    <w:rsid w:val="009C72C6"/>
    <w:rsid w:val="009C7E07"/>
    <w:rsid w:val="009C7FCA"/>
    <w:rsid w:val="009D008D"/>
    <w:rsid w:val="009D02F8"/>
    <w:rsid w:val="009D03CE"/>
    <w:rsid w:val="009D056D"/>
    <w:rsid w:val="009D0605"/>
    <w:rsid w:val="009D0A55"/>
    <w:rsid w:val="009D0C43"/>
    <w:rsid w:val="009D0CBF"/>
    <w:rsid w:val="009D0E37"/>
    <w:rsid w:val="009D1027"/>
    <w:rsid w:val="009D11FE"/>
    <w:rsid w:val="009D14EB"/>
    <w:rsid w:val="009D14FE"/>
    <w:rsid w:val="009D17F9"/>
    <w:rsid w:val="009D189A"/>
    <w:rsid w:val="009D1A0F"/>
    <w:rsid w:val="009D1A8F"/>
    <w:rsid w:val="009D1ED0"/>
    <w:rsid w:val="009D2341"/>
    <w:rsid w:val="009D2352"/>
    <w:rsid w:val="009D245E"/>
    <w:rsid w:val="009D24AF"/>
    <w:rsid w:val="009D24F3"/>
    <w:rsid w:val="009D2572"/>
    <w:rsid w:val="009D281C"/>
    <w:rsid w:val="009D29ED"/>
    <w:rsid w:val="009D2C61"/>
    <w:rsid w:val="009D2DEF"/>
    <w:rsid w:val="009D2E40"/>
    <w:rsid w:val="009D33E7"/>
    <w:rsid w:val="009D3528"/>
    <w:rsid w:val="009D38DB"/>
    <w:rsid w:val="009D3A75"/>
    <w:rsid w:val="009D3C1E"/>
    <w:rsid w:val="009D4379"/>
    <w:rsid w:val="009D473D"/>
    <w:rsid w:val="009D4B32"/>
    <w:rsid w:val="009D549A"/>
    <w:rsid w:val="009D54E5"/>
    <w:rsid w:val="009D5960"/>
    <w:rsid w:val="009D5BF9"/>
    <w:rsid w:val="009D6244"/>
    <w:rsid w:val="009D6E3A"/>
    <w:rsid w:val="009D6F68"/>
    <w:rsid w:val="009D73C0"/>
    <w:rsid w:val="009D73F2"/>
    <w:rsid w:val="009D7438"/>
    <w:rsid w:val="009D75DD"/>
    <w:rsid w:val="009D761C"/>
    <w:rsid w:val="009D7B46"/>
    <w:rsid w:val="009D7D47"/>
    <w:rsid w:val="009D7F38"/>
    <w:rsid w:val="009E0496"/>
    <w:rsid w:val="009E082B"/>
    <w:rsid w:val="009E0B22"/>
    <w:rsid w:val="009E0B29"/>
    <w:rsid w:val="009E0ED9"/>
    <w:rsid w:val="009E0F61"/>
    <w:rsid w:val="009E120D"/>
    <w:rsid w:val="009E131F"/>
    <w:rsid w:val="009E1740"/>
    <w:rsid w:val="009E1D21"/>
    <w:rsid w:val="009E1E8B"/>
    <w:rsid w:val="009E215B"/>
    <w:rsid w:val="009E23F6"/>
    <w:rsid w:val="009E2757"/>
    <w:rsid w:val="009E2BEE"/>
    <w:rsid w:val="009E2D90"/>
    <w:rsid w:val="009E2DE0"/>
    <w:rsid w:val="009E2E5E"/>
    <w:rsid w:val="009E2FD6"/>
    <w:rsid w:val="009E328B"/>
    <w:rsid w:val="009E32C7"/>
    <w:rsid w:val="009E35AB"/>
    <w:rsid w:val="009E36A9"/>
    <w:rsid w:val="009E3808"/>
    <w:rsid w:val="009E3810"/>
    <w:rsid w:val="009E4073"/>
    <w:rsid w:val="009E449D"/>
    <w:rsid w:val="009E4573"/>
    <w:rsid w:val="009E46C6"/>
    <w:rsid w:val="009E491B"/>
    <w:rsid w:val="009E49C8"/>
    <w:rsid w:val="009E4AA7"/>
    <w:rsid w:val="009E4B5D"/>
    <w:rsid w:val="009E4FD4"/>
    <w:rsid w:val="009E5179"/>
    <w:rsid w:val="009E5269"/>
    <w:rsid w:val="009E5622"/>
    <w:rsid w:val="009E56A4"/>
    <w:rsid w:val="009E593F"/>
    <w:rsid w:val="009E5B60"/>
    <w:rsid w:val="009E5C26"/>
    <w:rsid w:val="009E5CA5"/>
    <w:rsid w:val="009E5F97"/>
    <w:rsid w:val="009E625A"/>
    <w:rsid w:val="009E633C"/>
    <w:rsid w:val="009E677B"/>
    <w:rsid w:val="009E6780"/>
    <w:rsid w:val="009E6DFB"/>
    <w:rsid w:val="009E70E5"/>
    <w:rsid w:val="009E77FA"/>
    <w:rsid w:val="009E7AE4"/>
    <w:rsid w:val="009E7FA9"/>
    <w:rsid w:val="009F002D"/>
    <w:rsid w:val="009F022F"/>
    <w:rsid w:val="009F03DF"/>
    <w:rsid w:val="009F042B"/>
    <w:rsid w:val="009F0486"/>
    <w:rsid w:val="009F04E1"/>
    <w:rsid w:val="009F0648"/>
    <w:rsid w:val="009F0DC8"/>
    <w:rsid w:val="009F131E"/>
    <w:rsid w:val="009F1855"/>
    <w:rsid w:val="009F19EF"/>
    <w:rsid w:val="009F1AC7"/>
    <w:rsid w:val="009F1AD4"/>
    <w:rsid w:val="009F1B79"/>
    <w:rsid w:val="009F1B8C"/>
    <w:rsid w:val="009F1C06"/>
    <w:rsid w:val="009F1C08"/>
    <w:rsid w:val="009F1D1C"/>
    <w:rsid w:val="009F1E0F"/>
    <w:rsid w:val="009F1EE8"/>
    <w:rsid w:val="009F2155"/>
    <w:rsid w:val="009F2817"/>
    <w:rsid w:val="009F2941"/>
    <w:rsid w:val="009F29B2"/>
    <w:rsid w:val="009F2A6B"/>
    <w:rsid w:val="009F3001"/>
    <w:rsid w:val="009F3170"/>
    <w:rsid w:val="009F370C"/>
    <w:rsid w:val="009F3B3D"/>
    <w:rsid w:val="009F3E8D"/>
    <w:rsid w:val="009F3EE3"/>
    <w:rsid w:val="009F3F92"/>
    <w:rsid w:val="009F40A6"/>
    <w:rsid w:val="009F42BD"/>
    <w:rsid w:val="009F44DF"/>
    <w:rsid w:val="009F467A"/>
    <w:rsid w:val="009F4C00"/>
    <w:rsid w:val="009F4C60"/>
    <w:rsid w:val="009F4CD3"/>
    <w:rsid w:val="009F4EBF"/>
    <w:rsid w:val="009F5101"/>
    <w:rsid w:val="009F551C"/>
    <w:rsid w:val="009F55EC"/>
    <w:rsid w:val="009F579B"/>
    <w:rsid w:val="009F5A8B"/>
    <w:rsid w:val="009F62B2"/>
    <w:rsid w:val="009F62C7"/>
    <w:rsid w:val="009F6558"/>
    <w:rsid w:val="009F662F"/>
    <w:rsid w:val="009F6682"/>
    <w:rsid w:val="009F678B"/>
    <w:rsid w:val="009F6AD0"/>
    <w:rsid w:val="009F6AEC"/>
    <w:rsid w:val="009F6B85"/>
    <w:rsid w:val="009F6EE9"/>
    <w:rsid w:val="009F7080"/>
    <w:rsid w:val="009F70ED"/>
    <w:rsid w:val="009F72D3"/>
    <w:rsid w:val="009F7330"/>
    <w:rsid w:val="009F762C"/>
    <w:rsid w:val="009F7764"/>
    <w:rsid w:val="009F7773"/>
    <w:rsid w:val="009F7A1B"/>
    <w:rsid w:val="009F7A74"/>
    <w:rsid w:val="009F7B63"/>
    <w:rsid w:val="009F7F57"/>
    <w:rsid w:val="00A0083F"/>
    <w:rsid w:val="00A00A5E"/>
    <w:rsid w:val="00A00C54"/>
    <w:rsid w:val="00A00C89"/>
    <w:rsid w:val="00A00FEA"/>
    <w:rsid w:val="00A010E4"/>
    <w:rsid w:val="00A01103"/>
    <w:rsid w:val="00A01211"/>
    <w:rsid w:val="00A0148E"/>
    <w:rsid w:val="00A015D8"/>
    <w:rsid w:val="00A0169F"/>
    <w:rsid w:val="00A017E8"/>
    <w:rsid w:val="00A01E94"/>
    <w:rsid w:val="00A0202A"/>
    <w:rsid w:val="00A0233D"/>
    <w:rsid w:val="00A0265C"/>
    <w:rsid w:val="00A027E9"/>
    <w:rsid w:val="00A02939"/>
    <w:rsid w:val="00A029F1"/>
    <w:rsid w:val="00A02CAF"/>
    <w:rsid w:val="00A02DA8"/>
    <w:rsid w:val="00A02ED3"/>
    <w:rsid w:val="00A02F4A"/>
    <w:rsid w:val="00A033CE"/>
    <w:rsid w:val="00A036CC"/>
    <w:rsid w:val="00A03772"/>
    <w:rsid w:val="00A03A18"/>
    <w:rsid w:val="00A03D84"/>
    <w:rsid w:val="00A03D96"/>
    <w:rsid w:val="00A0447A"/>
    <w:rsid w:val="00A044BF"/>
    <w:rsid w:val="00A046A9"/>
    <w:rsid w:val="00A04879"/>
    <w:rsid w:val="00A04BB3"/>
    <w:rsid w:val="00A04BF9"/>
    <w:rsid w:val="00A05227"/>
    <w:rsid w:val="00A052DD"/>
    <w:rsid w:val="00A0544E"/>
    <w:rsid w:val="00A057C4"/>
    <w:rsid w:val="00A05A93"/>
    <w:rsid w:val="00A05CA8"/>
    <w:rsid w:val="00A05DF3"/>
    <w:rsid w:val="00A06126"/>
    <w:rsid w:val="00A06499"/>
    <w:rsid w:val="00A064D9"/>
    <w:rsid w:val="00A06723"/>
    <w:rsid w:val="00A06BD8"/>
    <w:rsid w:val="00A0709D"/>
    <w:rsid w:val="00A07D70"/>
    <w:rsid w:val="00A07D95"/>
    <w:rsid w:val="00A10239"/>
    <w:rsid w:val="00A102C0"/>
    <w:rsid w:val="00A10540"/>
    <w:rsid w:val="00A1061F"/>
    <w:rsid w:val="00A10737"/>
    <w:rsid w:val="00A10EB0"/>
    <w:rsid w:val="00A115AB"/>
    <w:rsid w:val="00A11611"/>
    <w:rsid w:val="00A11813"/>
    <w:rsid w:val="00A11844"/>
    <w:rsid w:val="00A11B34"/>
    <w:rsid w:val="00A11D64"/>
    <w:rsid w:val="00A11E79"/>
    <w:rsid w:val="00A12166"/>
    <w:rsid w:val="00A12319"/>
    <w:rsid w:val="00A12613"/>
    <w:rsid w:val="00A12834"/>
    <w:rsid w:val="00A12906"/>
    <w:rsid w:val="00A1299D"/>
    <w:rsid w:val="00A129B3"/>
    <w:rsid w:val="00A12E71"/>
    <w:rsid w:val="00A12F3C"/>
    <w:rsid w:val="00A1301C"/>
    <w:rsid w:val="00A13081"/>
    <w:rsid w:val="00A130D0"/>
    <w:rsid w:val="00A1310C"/>
    <w:rsid w:val="00A1315C"/>
    <w:rsid w:val="00A131C1"/>
    <w:rsid w:val="00A137D0"/>
    <w:rsid w:val="00A13A2D"/>
    <w:rsid w:val="00A141E2"/>
    <w:rsid w:val="00A144DA"/>
    <w:rsid w:val="00A14D0B"/>
    <w:rsid w:val="00A14D77"/>
    <w:rsid w:val="00A1555A"/>
    <w:rsid w:val="00A1573E"/>
    <w:rsid w:val="00A15883"/>
    <w:rsid w:val="00A159EB"/>
    <w:rsid w:val="00A15D6B"/>
    <w:rsid w:val="00A15E57"/>
    <w:rsid w:val="00A15FAF"/>
    <w:rsid w:val="00A16359"/>
    <w:rsid w:val="00A163EC"/>
    <w:rsid w:val="00A164DC"/>
    <w:rsid w:val="00A16551"/>
    <w:rsid w:val="00A16602"/>
    <w:rsid w:val="00A16883"/>
    <w:rsid w:val="00A16C6A"/>
    <w:rsid w:val="00A16DF2"/>
    <w:rsid w:val="00A17046"/>
    <w:rsid w:val="00A17225"/>
    <w:rsid w:val="00A172B9"/>
    <w:rsid w:val="00A1734F"/>
    <w:rsid w:val="00A1741B"/>
    <w:rsid w:val="00A1756B"/>
    <w:rsid w:val="00A17843"/>
    <w:rsid w:val="00A1796B"/>
    <w:rsid w:val="00A17C5D"/>
    <w:rsid w:val="00A17EB0"/>
    <w:rsid w:val="00A20128"/>
    <w:rsid w:val="00A201FD"/>
    <w:rsid w:val="00A2025A"/>
    <w:rsid w:val="00A20592"/>
    <w:rsid w:val="00A20626"/>
    <w:rsid w:val="00A207D5"/>
    <w:rsid w:val="00A20888"/>
    <w:rsid w:val="00A20DCA"/>
    <w:rsid w:val="00A2137C"/>
    <w:rsid w:val="00A21631"/>
    <w:rsid w:val="00A21751"/>
    <w:rsid w:val="00A21A92"/>
    <w:rsid w:val="00A21B39"/>
    <w:rsid w:val="00A21F3B"/>
    <w:rsid w:val="00A22045"/>
    <w:rsid w:val="00A22198"/>
    <w:rsid w:val="00A2225A"/>
    <w:rsid w:val="00A22265"/>
    <w:rsid w:val="00A223E4"/>
    <w:rsid w:val="00A2287B"/>
    <w:rsid w:val="00A228CD"/>
    <w:rsid w:val="00A22AD9"/>
    <w:rsid w:val="00A2360A"/>
    <w:rsid w:val="00A23636"/>
    <w:rsid w:val="00A239CF"/>
    <w:rsid w:val="00A23D84"/>
    <w:rsid w:val="00A23DEF"/>
    <w:rsid w:val="00A23EB2"/>
    <w:rsid w:val="00A24113"/>
    <w:rsid w:val="00A24252"/>
    <w:rsid w:val="00A24296"/>
    <w:rsid w:val="00A243F3"/>
    <w:rsid w:val="00A24960"/>
    <w:rsid w:val="00A25072"/>
    <w:rsid w:val="00A250A4"/>
    <w:rsid w:val="00A253D5"/>
    <w:rsid w:val="00A253E5"/>
    <w:rsid w:val="00A25670"/>
    <w:rsid w:val="00A258B6"/>
    <w:rsid w:val="00A25A96"/>
    <w:rsid w:val="00A25AB7"/>
    <w:rsid w:val="00A25D1C"/>
    <w:rsid w:val="00A25EEB"/>
    <w:rsid w:val="00A26060"/>
    <w:rsid w:val="00A260E9"/>
    <w:rsid w:val="00A2615A"/>
    <w:rsid w:val="00A265C7"/>
    <w:rsid w:val="00A26BBD"/>
    <w:rsid w:val="00A26CAD"/>
    <w:rsid w:val="00A26F1A"/>
    <w:rsid w:val="00A26FC9"/>
    <w:rsid w:val="00A273F4"/>
    <w:rsid w:val="00A27483"/>
    <w:rsid w:val="00A275F0"/>
    <w:rsid w:val="00A278FB"/>
    <w:rsid w:val="00A27CE9"/>
    <w:rsid w:val="00A3012E"/>
    <w:rsid w:val="00A30595"/>
    <w:rsid w:val="00A308A9"/>
    <w:rsid w:val="00A308F1"/>
    <w:rsid w:val="00A30C04"/>
    <w:rsid w:val="00A30D9C"/>
    <w:rsid w:val="00A31184"/>
    <w:rsid w:val="00A31236"/>
    <w:rsid w:val="00A3179F"/>
    <w:rsid w:val="00A31BA0"/>
    <w:rsid w:val="00A31CBD"/>
    <w:rsid w:val="00A31D0E"/>
    <w:rsid w:val="00A322AA"/>
    <w:rsid w:val="00A323F3"/>
    <w:rsid w:val="00A3272B"/>
    <w:rsid w:val="00A3273F"/>
    <w:rsid w:val="00A3274B"/>
    <w:rsid w:val="00A32878"/>
    <w:rsid w:val="00A32B37"/>
    <w:rsid w:val="00A32E25"/>
    <w:rsid w:val="00A33319"/>
    <w:rsid w:val="00A334C3"/>
    <w:rsid w:val="00A33586"/>
    <w:rsid w:val="00A33632"/>
    <w:rsid w:val="00A339E4"/>
    <w:rsid w:val="00A33D6B"/>
    <w:rsid w:val="00A34070"/>
    <w:rsid w:val="00A340BE"/>
    <w:rsid w:val="00A34777"/>
    <w:rsid w:val="00A348BB"/>
    <w:rsid w:val="00A34AC2"/>
    <w:rsid w:val="00A34B15"/>
    <w:rsid w:val="00A34F33"/>
    <w:rsid w:val="00A34F84"/>
    <w:rsid w:val="00A35109"/>
    <w:rsid w:val="00A35537"/>
    <w:rsid w:val="00A357D6"/>
    <w:rsid w:val="00A35A65"/>
    <w:rsid w:val="00A36134"/>
    <w:rsid w:val="00A3623C"/>
    <w:rsid w:val="00A36523"/>
    <w:rsid w:val="00A3663F"/>
    <w:rsid w:val="00A36AAF"/>
    <w:rsid w:val="00A36E11"/>
    <w:rsid w:val="00A3782E"/>
    <w:rsid w:val="00A37A14"/>
    <w:rsid w:val="00A37CF8"/>
    <w:rsid w:val="00A40369"/>
    <w:rsid w:val="00A4046F"/>
    <w:rsid w:val="00A404E4"/>
    <w:rsid w:val="00A405FB"/>
    <w:rsid w:val="00A4063E"/>
    <w:rsid w:val="00A40907"/>
    <w:rsid w:val="00A412A5"/>
    <w:rsid w:val="00A41487"/>
    <w:rsid w:val="00A415FC"/>
    <w:rsid w:val="00A418D4"/>
    <w:rsid w:val="00A41A1C"/>
    <w:rsid w:val="00A41A67"/>
    <w:rsid w:val="00A41A72"/>
    <w:rsid w:val="00A41C61"/>
    <w:rsid w:val="00A41CFB"/>
    <w:rsid w:val="00A41DBB"/>
    <w:rsid w:val="00A42988"/>
    <w:rsid w:val="00A429FF"/>
    <w:rsid w:val="00A42CCA"/>
    <w:rsid w:val="00A42D5F"/>
    <w:rsid w:val="00A42D95"/>
    <w:rsid w:val="00A42F54"/>
    <w:rsid w:val="00A43027"/>
    <w:rsid w:val="00A430AC"/>
    <w:rsid w:val="00A432F8"/>
    <w:rsid w:val="00A435A3"/>
    <w:rsid w:val="00A435CF"/>
    <w:rsid w:val="00A4375A"/>
    <w:rsid w:val="00A43CCF"/>
    <w:rsid w:val="00A4400A"/>
    <w:rsid w:val="00A4409A"/>
    <w:rsid w:val="00A4447E"/>
    <w:rsid w:val="00A4447F"/>
    <w:rsid w:val="00A4473A"/>
    <w:rsid w:val="00A4485F"/>
    <w:rsid w:val="00A448C1"/>
    <w:rsid w:val="00A44AF9"/>
    <w:rsid w:val="00A44BFB"/>
    <w:rsid w:val="00A44F63"/>
    <w:rsid w:val="00A45406"/>
    <w:rsid w:val="00A45407"/>
    <w:rsid w:val="00A459FB"/>
    <w:rsid w:val="00A45C37"/>
    <w:rsid w:val="00A45D7A"/>
    <w:rsid w:val="00A45EAE"/>
    <w:rsid w:val="00A45F7A"/>
    <w:rsid w:val="00A461FC"/>
    <w:rsid w:val="00A4636F"/>
    <w:rsid w:val="00A4640A"/>
    <w:rsid w:val="00A468D7"/>
    <w:rsid w:val="00A468F9"/>
    <w:rsid w:val="00A46CBB"/>
    <w:rsid w:val="00A46FA4"/>
    <w:rsid w:val="00A46FE1"/>
    <w:rsid w:val="00A4716C"/>
    <w:rsid w:val="00A477A5"/>
    <w:rsid w:val="00A4798D"/>
    <w:rsid w:val="00A47EA1"/>
    <w:rsid w:val="00A47EDE"/>
    <w:rsid w:val="00A5000A"/>
    <w:rsid w:val="00A5054D"/>
    <w:rsid w:val="00A50651"/>
    <w:rsid w:val="00A50697"/>
    <w:rsid w:val="00A50E11"/>
    <w:rsid w:val="00A50F3F"/>
    <w:rsid w:val="00A50F95"/>
    <w:rsid w:val="00A510B6"/>
    <w:rsid w:val="00A514C6"/>
    <w:rsid w:val="00A51C30"/>
    <w:rsid w:val="00A51C9E"/>
    <w:rsid w:val="00A51D59"/>
    <w:rsid w:val="00A51E5B"/>
    <w:rsid w:val="00A521D8"/>
    <w:rsid w:val="00A52276"/>
    <w:rsid w:val="00A525A6"/>
    <w:rsid w:val="00A52DBA"/>
    <w:rsid w:val="00A53106"/>
    <w:rsid w:val="00A533A8"/>
    <w:rsid w:val="00A535CD"/>
    <w:rsid w:val="00A5376A"/>
    <w:rsid w:val="00A53832"/>
    <w:rsid w:val="00A53A84"/>
    <w:rsid w:val="00A53B59"/>
    <w:rsid w:val="00A53CB7"/>
    <w:rsid w:val="00A53CF3"/>
    <w:rsid w:val="00A53ED6"/>
    <w:rsid w:val="00A53F5C"/>
    <w:rsid w:val="00A5407A"/>
    <w:rsid w:val="00A54254"/>
    <w:rsid w:val="00A547F8"/>
    <w:rsid w:val="00A548CC"/>
    <w:rsid w:val="00A54A07"/>
    <w:rsid w:val="00A54D00"/>
    <w:rsid w:val="00A55071"/>
    <w:rsid w:val="00A55390"/>
    <w:rsid w:val="00A55786"/>
    <w:rsid w:val="00A55AF4"/>
    <w:rsid w:val="00A55B2D"/>
    <w:rsid w:val="00A55D4D"/>
    <w:rsid w:val="00A55ECB"/>
    <w:rsid w:val="00A56605"/>
    <w:rsid w:val="00A56947"/>
    <w:rsid w:val="00A56A25"/>
    <w:rsid w:val="00A56B53"/>
    <w:rsid w:val="00A56EF1"/>
    <w:rsid w:val="00A573EE"/>
    <w:rsid w:val="00A576CB"/>
    <w:rsid w:val="00A57D1D"/>
    <w:rsid w:val="00A57D2D"/>
    <w:rsid w:val="00A57E3C"/>
    <w:rsid w:val="00A60051"/>
    <w:rsid w:val="00A60E7A"/>
    <w:rsid w:val="00A60E9C"/>
    <w:rsid w:val="00A6108A"/>
    <w:rsid w:val="00A612D1"/>
    <w:rsid w:val="00A61943"/>
    <w:rsid w:val="00A619A2"/>
    <w:rsid w:val="00A6204F"/>
    <w:rsid w:val="00A62239"/>
    <w:rsid w:val="00A6233D"/>
    <w:rsid w:val="00A626FB"/>
    <w:rsid w:val="00A627F6"/>
    <w:rsid w:val="00A628B0"/>
    <w:rsid w:val="00A62ACF"/>
    <w:rsid w:val="00A62AFA"/>
    <w:rsid w:val="00A62FE7"/>
    <w:rsid w:val="00A6347B"/>
    <w:rsid w:val="00A6380C"/>
    <w:rsid w:val="00A639D0"/>
    <w:rsid w:val="00A639FF"/>
    <w:rsid w:val="00A63A00"/>
    <w:rsid w:val="00A63B37"/>
    <w:rsid w:val="00A63E72"/>
    <w:rsid w:val="00A64041"/>
    <w:rsid w:val="00A647DE"/>
    <w:rsid w:val="00A6496C"/>
    <w:rsid w:val="00A64E71"/>
    <w:rsid w:val="00A64FCF"/>
    <w:rsid w:val="00A65474"/>
    <w:rsid w:val="00A655F0"/>
    <w:rsid w:val="00A6577D"/>
    <w:rsid w:val="00A65854"/>
    <w:rsid w:val="00A65A90"/>
    <w:rsid w:val="00A65C7E"/>
    <w:rsid w:val="00A65EE1"/>
    <w:rsid w:val="00A66112"/>
    <w:rsid w:val="00A66196"/>
    <w:rsid w:val="00A661B0"/>
    <w:rsid w:val="00A66257"/>
    <w:rsid w:val="00A663F6"/>
    <w:rsid w:val="00A66AEB"/>
    <w:rsid w:val="00A66C0F"/>
    <w:rsid w:val="00A67360"/>
    <w:rsid w:val="00A67C95"/>
    <w:rsid w:val="00A67D07"/>
    <w:rsid w:val="00A70240"/>
    <w:rsid w:val="00A702B9"/>
    <w:rsid w:val="00A70305"/>
    <w:rsid w:val="00A70551"/>
    <w:rsid w:val="00A707F1"/>
    <w:rsid w:val="00A70914"/>
    <w:rsid w:val="00A7092F"/>
    <w:rsid w:val="00A70A4F"/>
    <w:rsid w:val="00A70BB7"/>
    <w:rsid w:val="00A70D3B"/>
    <w:rsid w:val="00A70F74"/>
    <w:rsid w:val="00A70FB4"/>
    <w:rsid w:val="00A71552"/>
    <w:rsid w:val="00A71C3D"/>
    <w:rsid w:val="00A71D4D"/>
    <w:rsid w:val="00A71D84"/>
    <w:rsid w:val="00A72524"/>
    <w:rsid w:val="00A72563"/>
    <w:rsid w:val="00A7267F"/>
    <w:rsid w:val="00A726C1"/>
    <w:rsid w:val="00A72BC8"/>
    <w:rsid w:val="00A72D35"/>
    <w:rsid w:val="00A72E09"/>
    <w:rsid w:val="00A72F20"/>
    <w:rsid w:val="00A731BC"/>
    <w:rsid w:val="00A73386"/>
    <w:rsid w:val="00A73460"/>
    <w:rsid w:val="00A73599"/>
    <w:rsid w:val="00A7361E"/>
    <w:rsid w:val="00A736FE"/>
    <w:rsid w:val="00A73789"/>
    <w:rsid w:val="00A737D1"/>
    <w:rsid w:val="00A737DE"/>
    <w:rsid w:val="00A7388C"/>
    <w:rsid w:val="00A73EC1"/>
    <w:rsid w:val="00A73EC2"/>
    <w:rsid w:val="00A73F31"/>
    <w:rsid w:val="00A740F7"/>
    <w:rsid w:val="00A74299"/>
    <w:rsid w:val="00A743A5"/>
    <w:rsid w:val="00A7450E"/>
    <w:rsid w:val="00A74670"/>
    <w:rsid w:val="00A75197"/>
    <w:rsid w:val="00A75232"/>
    <w:rsid w:val="00A7523A"/>
    <w:rsid w:val="00A75624"/>
    <w:rsid w:val="00A7580D"/>
    <w:rsid w:val="00A75979"/>
    <w:rsid w:val="00A75C48"/>
    <w:rsid w:val="00A75D9D"/>
    <w:rsid w:val="00A7634C"/>
    <w:rsid w:val="00A765DE"/>
    <w:rsid w:val="00A767D5"/>
    <w:rsid w:val="00A76AE1"/>
    <w:rsid w:val="00A76B4D"/>
    <w:rsid w:val="00A76CAE"/>
    <w:rsid w:val="00A76D12"/>
    <w:rsid w:val="00A77105"/>
    <w:rsid w:val="00A77409"/>
    <w:rsid w:val="00A774C1"/>
    <w:rsid w:val="00A77756"/>
    <w:rsid w:val="00A77864"/>
    <w:rsid w:val="00A778F3"/>
    <w:rsid w:val="00A77B71"/>
    <w:rsid w:val="00A77E8F"/>
    <w:rsid w:val="00A77F57"/>
    <w:rsid w:val="00A802C4"/>
    <w:rsid w:val="00A80896"/>
    <w:rsid w:val="00A80AC7"/>
    <w:rsid w:val="00A80EE3"/>
    <w:rsid w:val="00A81011"/>
    <w:rsid w:val="00A818CE"/>
    <w:rsid w:val="00A819F7"/>
    <w:rsid w:val="00A81DCF"/>
    <w:rsid w:val="00A81EC5"/>
    <w:rsid w:val="00A82029"/>
    <w:rsid w:val="00A8208D"/>
    <w:rsid w:val="00A820AB"/>
    <w:rsid w:val="00A824BB"/>
    <w:rsid w:val="00A826F3"/>
    <w:rsid w:val="00A82928"/>
    <w:rsid w:val="00A82B55"/>
    <w:rsid w:val="00A82E7F"/>
    <w:rsid w:val="00A83213"/>
    <w:rsid w:val="00A83305"/>
    <w:rsid w:val="00A83321"/>
    <w:rsid w:val="00A83324"/>
    <w:rsid w:val="00A8357E"/>
    <w:rsid w:val="00A8365F"/>
    <w:rsid w:val="00A8366D"/>
    <w:rsid w:val="00A83C1F"/>
    <w:rsid w:val="00A83E0C"/>
    <w:rsid w:val="00A840DB"/>
    <w:rsid w:val="00A842E0"/>
    <w:rsid w:val="00A842E8"/>
    <w:rsid w:val="00A84527"/>
    <w:rsid w:val="00A84A91"/>
    <w:rsid w:val="00A84AD5"/>
    <w:rsid w:val="00A84B3F"/>
    <w:rsid w:val="00A853D3"/>
    <w:rsid w:val="00A854C2"/>
    <w:rsid w:val="00A854EA"/>
    <w:rsid w:val="00A8570A"/>
    <w:rsid w:val="00A85A30"/>
    <w:rsid w:val="00A85B19"/>
    <w:rsid w:val="00A85B73"/>
    <w:rsid w:val="00A85D9F"/>
    <w:rsid w:val="00A85E76"/>
    <w:rsid w:val="00A85E7D"/>
    <w:rsid w:val="00A860D4"/>
    <w:rsid w:val="00A8610A"/>
    <w:rsid w:val="00A861EB"/>
    <w:rsid w:val="00A861F1"/>
    <w:rsid w:val="00A862EF"/>
    <w:rsid w:val="00A86419"/>
    <w:rsid w:val="00A8641C"/>
    <w:rsid w:val="00A865A4"/>
    <w:rsid w:val="00A86882"/>
    <w:rsid w:val="00A86B03"/>
    <w:rsid w:val="00A86DDA"/>
    <w:rsid w:val="00A86E66"/>
    <w:rsid w:val="00A871AE"/>
    <w:rsid w:val="00A8764A"/>
    <w:rsid w:val="00A8779A"/>
    <w:rsid w:val="00A87885"/>
    <w:rsid w:val="00A8794B"/>
    <w:rsid w:val="00A879E9"/>
    <w:rsid w:val="00A87A24"/>
    <w:rsid w:val="00A87D62"/>
    <w:rsid w:val="00A87E75"/>
    <w:rsid w:val="00A87FB5"/>
    <w:rsid w:val="00A87FEC"/>
    <w:rsid w:val="00A900FA"/>
    <w:rsid w:val="00A9013E"/>
    <w:rsid w:val="00A909BF"/>
    <w:rsid w:val="00A90A37"/>
    <w:rsid w:val="00A910B8"/>
    <w:rsid w:val="00A912A0"/>
    <w:rsid w:val="00A91593"/>
    <w:rsid w:val="00A9193D"/>
    <w:rsid w:val="00A91FAD"/>
    <w:rsid w:val="00A91FAF"/>
    <w:rsid w:val="00A92038"/>
    <w:rsid w:val="00A920E1"/>
    <w:rsid w:val="00A92322"/>
    <w:rsid w:val="00A92325"/>
    <w:rsid w:val="00A9251E"/>
    <w:rsid w:val="00A925F9"/>
    <w:rsid w:val="00A926DC"/>
    <w:rsid w:val="00A92F21"/>
    <w:rsid w:val="00A932D0"/>
    <w:rsid w:val="00A932E5"/>
    <w:rsid w:val="00A93326"/>
    <w:rsid w:val="00A93647"/>
    <w:rsid w:val="00A93B57"/>
    <w:rsid w:val="00A93D7B"/>
    <w:rsid w:val="00A93F30"/>
    <w:rsid w:val="00A945B3"/>
    <w:rsid w:val="00A94A03"/>
    <w:rsid w:val="00A94A8B"/>
    <w:rsid w:val="00A94B66"/>
    <w:rsid w:val="00A94E23"/>
    <w:rsid w:val="00A94E8A"/>
    <w:rsid w:val="00A94F93"/>
    <w:rsid w:val="00A9509E"/>
    <w:rsid w:val="00A9516F"/>
    <w:rsid w:val="00A954BA"/>
    <w:rsid w:val="00A95856"/>
    <w:rsid w:val="00A958DF"/>
    <w:rsid w:val="00A95A80"/>
    <w:rsid w:val="00A95AA0"/>
    <w:rsid w:val="00A95D8D"/>
    <w:rsid w:val="00A961A7"/>
    <w:rsid w:val="00A96550"/>
    <w:rsid w:val="00A96BC1"/>
    <w:rsid w:val="00A96D42"/>
    <w:rsid w:val="00A96F8D"/>
    <w:rsid w:val="00A97097"/>
    <w:rsid w:val="00A9713F"/>
    <w:rsid w:val="00A975F6"/>
    <w:rsid w:val="00A97695"/>
    <w:rsid w:val="00A97935"/>
    <w:rsid w:val="00A97BBD"/>
    <w:rsid w:val="00AA0141"/>
    <w:rsid w:val="00AA0213"/>
    <w:rsid w:val="00AA06E3"/>
    <w:rsid w:val="00AA07F1"/>
    <w:rsid w:val="00AA09A0"/>
    <w:rsid w:val="00AA0C3B"/>
    <w:rsid w:val="00AA0EAB"/>
    <w:rsid w:val="00AA15A9"/>
    <w:rsid w:val="00AA165D"/>
    <w:rsid w:val="00AA1933"/>
    <w:rsid w:val="00AA1ACB"/>
    <w:rsid w:val="00AA1BC4"/>
    <w:rsid w:val="00AA1D22"/>
    <w:rsid w:val="00AA1FB3"/>
    <w:rsid w:val="00AA224B"/>
    <w:rsid w:val="00AA2435"/>
    <w:rsid w:val="00AA2B74"/>
    <w:rsid w:val="00AA2BCC"/>
    <w:rsid w:val="00AA2F54"/>
    <w:rsid w:val="00AA30BC"/>
    <w:rsid w:val="00AA30C0"/>
    <w:rsid w:val="00AA313F"/>
    <w:rsid w:val="00AA3222"/>
    <w:rsid w:val="00AA3329"/>
    <w:rsid w:val="00AA3709"/>
    <w:rsid w:val="00AA3AF7"/>
    <w:rsid w:val="00AA3BBB"/>
    <w:rsid w:val="00AA3D21"/>
    <w:rsid w:val="00AA3D33"/>
    <w:rsid w:val="00AA4029"/>
    <w:rsid w:val="00AA421B"/>
    <w:rsid w:val="00AA45B8"/>
    <w:rsid w:val="00AA46BC"/>
    <w:rsid w:val="00AA471E"/>
    <w:rsid w:val="00AA482B"/>
    <w:rsid w:val="00AA49A1"/>
    <w:rsid w:val="00AA49B7"/>
    <w:rsid w:val="00AA4BEF"/>
    <w:rsid w:val="00AA4C54"/>
    <w:rsid w:val="00AA4ECA"/>
    <w:rsid w:val="00AA53FF"/>
    <w:rsid w:val="00AA5477"/>
    <w:rsid w:val="00AA55D3"/>
    <w:rsid w:val="00AA55D7"/>
    <w:rsid w:val="00AA56AD"/>
    <w:rsid w:val="00AA57A2"/>
    <w:rsid w:val="00AA5A8A"/>
    <w:rsid w:val="00AA5CAC"/>
    <w:rsid w:val="00AA5F62"/>
    <w:rsid w:val="00AA618B"/>
    <w:rsid w:val="00AA61BA"/>
    <w:rsid w:val="00AA63A3"/>
    <w:rsid w:val="00AA6432"/>
    <w:rsid w:val="00AA6511"/>
    <w:rsid w:val="00AA68B6"/>
    <w:rsid w:val="00AA690E"/>
    <w:rsid w:val="00AA6AA0"/>
    <w:rsid w:val="00AA6BA2"/>
    <w:rsid w:val="00AA6CCB"/>
    <w:rsid w:val="00AA6DF3"/>
    <w:rsid w:val="00AA6E8E"/>
    <w:rsid w:val="00AA7006"/>
    <w:rsid w:val="00AA7096"/>
    <w:rsid w:val="00AA70B1"/>
    <w:rsid w:val="00AA7841"/>
    <w:rsid w:val="00AA78B3"/>
    <w:rsid w:val="00AA7948"/>
    <w:rsid w:val="00AA7D24"/>
    <w:rsid w:val="00AA7E47"/>
    <w:rsid w:val="00AA7FF3"/>
    <w:rsid w:val="00AB00EC"/>
    <w:rsid w:val="00AB04CA"/>
    <w:rsid w:val="00AB05BE"/>
    <w:rsid w:val="00AB077B"/>
    <w:rsid w:val="00AB07C3"/>
    <w:rsid w:val="00AB07C7"/>
    <w:rsid w:val="00AB0881"/>
    <w:rsid w:val="00AB0C0E"/>
    <w:rsid w:val="00AB0F92"/>
    <w:rsid w:val="00AB0F9B"/>
    <w:rsid w:val="00AB1176"/>
    <w:rsid w:val="00AB13A8"/>
    <w:rsid w:val="00AB179F"/>
    <w:rsid w:val="00AB19AA"/>
    <w:rsid w:val="00AB1C53"/>
    <w:rsid w:val="00AB1CB3"/>
    <w:rsid w:val="00AB1E66"/>
    <w:rsid w:val="00AB1E94"/>
    <w:rsid w:val="00AB1F08"/>
    <w:rsid w:val="00AB210A"/>
    <w:rsid w:val="00AB24DD"/>
    <w:rsid w:val="00AB25BD"/>
    <w:rsid w:val="00AB26D1"/>
    <w:rsid w:val="00AB2739"/>
    <w:rsid w:val="00AB2835"/>
    <w:rsid w:val="00AB289F"/>
    <w:rsid w:val="00AB29AD"/>
    <w:rsid w:val="00AB2DD1"/>
    <w:rsid w:val="00AB3005"/>
    <w:rsid w:val="00AB3106"/>
    <w:rsid w:val="00AB3258"/>
    <w:rsid w:val="00AB32B6"/>
    <w:rsid w:val="00AB3357"/>
    <w:rsid w:val="00AB371B"/>
    <w:rsid w:val="00AB38BC"/>
    <w:rsid w:val="00AB38BD"/>
    <w:rsid w:val="00AB3BB3"/>
    <w:rsid w:val="00AB3C1A"/>
    <w:rsid w:val="00AB40C4"/>
    <w:rsid w:val="00AB4123"/>
    <w:rsid w:val="00AB4141"/>
    <w:rsid w:val="00AB49FA"/>
    <w:rsid w:val="00AB4A83"/>
    <w:rsid w:val="00AB4D67"/>
    <w:rsid w:val="00AB4D75"/>
    <w:rsid w:val="00AB4F6C"/>
    <w:rsid w:val="00AB50DF"/>
    <w:rsid w:val="00AB5592"/>
    <w:rsid w:val="00AB5709"/>
    <w:rsid w:val="00AB5728"/>
    <w:rsid w:val="00AB575E"/>
    <w:rsid w:val="00AB59AA"/>
    <w:rsid w:val="00AB5BDA"/>
    <w:rsid w:val="00AB5C91"/>
    <w:rsid w:val="00AB62A4"/>
    <w:rsid w:val="00AB6390"/>
    <w:rsid w:val="00AB6549"/>
    <w:rsid w:val="00AB658F"/>
    <w:rsid w:val="00AB675E"/>
    <w:rsid w:val="00AB6900"/>
    <w:rsid w:val="00AB692F"/>
    <w:rsid w:val="00AB6A34"/>
    <w:rsid w:val="00AB6DB3"/>
    <w:rsid w:val="00AB6DEF"/>
    <w:rsid w:val="00AB6E42"/>
    <w:rsid w:val="00AB7032"/>
    <w:rsid w:val="00AB7CFF"/>
    <w:rsid w:val="00AB7D4A"/>
    <w:rsid w:val="00AC065E"/>
    <w:rsid w:val="00AC071B"/>
    <w:rsid w:val="00AC0782"/>
    <w:rsid w:val="00AC0C0E"/>
    <w:rsid w:val="00AC0D0E"/>
    <w:rsid w:val="00AC0DCD"/>
    <w:rsid w:val="00AC0EF0"/>
    <w:rsid w:val="00AC12B0"/>
    <w:rsid w:val="00AC12F6"/>
    <w:rsid w:val="00AC13CA"/>
    <w:rsid w:val="00AC1589"/>
    <w:rsid w:val="00AC16F8"/>
    <w:rsid w:val="00AC1EC7"/>
    <w:rsid w:val="00AC1F89"/>
    <w:rsid w:val="00AC2193"/>
    <w:rsid w:val="00AC22A6"/>
    <w:rsid w:val="00AC2300"/>
    <w:rsid w:val="00AC272B"/>
    <w:rsid w:val="00AC283A"/>
    <w:rsid w:val="00AC289D"/>
    <w:rsid w:val="00AC2A21"/>
    <w:rsid w:val="00AC2C37"/>
    <w:rsid w:val="00AC3680"/>
    <w:rsid w:val="00AC399C"/>
    <w:rsid w:val="00AC3A73"/>
    <w:rsid w:val="00AC3CB9"/>
    <w:rsid w:val="00AC4084"/>
    <w:rsid w:val="00AC410D"/>
    <w:rsid w:val="00AC4836"/>
    <w:rsid w:val="00AC48DA"/>
    <w:rsid w:val="00AC4A55"/>
    <w:rsid w:val="00AC4C10"/>
    <w:rsid w:val="00AC4CD7"/>
    <w:rsid w:val="00AC4D8E"/>
    <w:rsid w:val="00AC5070"/>
    <w:rsid w:val="00AC50CE"/>
    <w:rsid w:val="00AC50FB"/>
    <w:rsid w:val="00AC54DC"/>
    <w:rsid w:val="00AC5542"/>
    <w:rsid w:val="00AC59F1"/>
    <w:rsid w:val="00AC5B2F"/>
    <w:rsid w:val="00AC5D5F"/>
    <w:rsid w:val="00AC629E"/>
    <w:rsid w:val="00AC65AD"/>
    <w:rsid w:val="00AC663B"/>
    <w:rsid w:val="00AC6761"/>
    <w:rsid w:val="00AC67A8"/>
    <w:rsid w:val="00AC682C"/>
    <w:rsid w:val="00AC6C35"/>
    <w:rsid w:val="00AC7113"/>
    <w:rsid w:val="00AC73D0"/>
    <w:rsid w:val="00AC768A"/>
    <w:rsid w:val="00AC78A3"/>
    <w:rsid w:val="00AC7D1C"/>
    <w:rsid w:val="00AC7EB9"/>
    <w:rsid w:val="00AC7F13"/>
    <w:rsid w:val="00AD0176"/>
    <w:rsid w:val="00AD0343"/>
    <w:rsid w:val="00AD0379"/>
    <w:rsid w:val="00AD0541"/>
    <w:rsid w:val="00AD06B9"/>
    <w:rsid w:val="00AD08A1"/>
    <w:rsid w:val="00AD0913"/>
    <w:rsid w:val="00AD09E7"/>
    <w:rsid w:val="00AD0C6A"/>
    <w:rsid w:val="00AD1041"/>
    <w:rsid w:val="00AD133A"/>
    <w:rsid w:val="00AD144E"/>
    <w:rsid w:val="00AD1C0A"/>
    <w:rsid w:val="00AD1E75"/>
    <w:rsid w:val="00AD1ED6"/>
    <w:rsid w:val="00AD2173"/>
    <w:rsid w:val="00AD220A"/>
    <w:rsid w:val="00AD2CE3"/>
    <w:rsid w:val="00AD2D35"/>
    <w:rsid w:val="00AD2F05"/>
    <w:rsid w:val="00AD30BC"/>
    <w:rsid w:val="00AD33A5"/>
    <w:rsid w:val="00AD33D1"/>
    <w:rsid w:val="00AD3AEF"/>
    <w:rsid w:val="00AD428C"/>
    <w:rsid w:val="00AD42D3"/>
    <w:rsid w:val="00AD44E1"/>
    <w:rsid w:val="00AD493B"/>
    <w:rsid w:val="00AD4C69"/>
    <w:rsid w:val="00AD4CBE"/>
    <w:rsid w:val="00AD4DCE"/>
    <w:rsid w:val="00AD519C"/>
    <w:rsid w:val="00AD55E9"/>
    <w:rsid w:val="00AD567C"/>
    <w:rsid w:val="00AD57AA"/>
    <w:rsid w:val="00AD57E7"/>
    <w:rsid w:val="00AD5A43"/>
    <w:rsid w:val="00AD5B00"/>
    <w:rsid w:val="00AD5C29"/>
    <w:rsid w:val="00AD5C3A"/>
    <w:rsid w:val="00AD5F81"/>
    <w:rsid w:val="00AD6420"/>
    <w:rsid w:val="00AD6552"/>
    <w:rsid w:val="00AD66E3"/>
    <w:rsid w:val="00AD6BA4"/>
    <w:rsid w:val="00AD6CDC"/>
    <w:rsid w:val="00AD6D88"/>
    <w:rsid w:val="00AD6DD9"/>
    <w:rsid w:val="00AD6EF2"/>
    <w:rsid w:val="00AD73BF"/>
    <w:rsid w:val="00AD74AE"/>
    <w:rsid w:val="00AD7862"/>
    <w:rsid w:val="00AD79BC"/>
    <w:rsid w:val="00AD7AF2"/>
    <w:rsid w:val="00AD7C46"/>
    <w:rsid w:val="00AD7D9F"/>
    <w:rsid w:val="00AD7FF0"/>
    <w:rsid w:val="00AE015F"/>
    <w:rsid w:val="00AE04FD"/>
    <w:rsid w:val="00AE064C"/>
    <w:rsid w:val="00AE0D27"/>
    <w:rsid w:val="00AE0F8E"/>
    <w:rsid w:val="00AE1137"/>
    <w:rsid w:val="00AE119F"/>
    <w:rsid w:val="00AE137F"/>
    <w:rsid w:val="00AE1866"/>
    <w:rsid w:val="00AE1B29"/>
    <w:rsid w:val="00AE1BB7"/>
    <w:rsid w:val="00AE1C03"/>
    <w:rsid w:val="00AE1D51"/>
    <w:rsid w:val="00AE1E21"/>
    <w:rsid w:val="00AE1F15"/>
    <w:rsid w:val="00AE2030"/>
    <w:rsid w:val="00AE26B4"/>
    <w:rsid w:val="00AE279B"/>
    <w:rsid w:val="00AE2A9A"/>
    <w:rsid w:val="00AE2BEC"/>
    <w:rsid w:val="00AE2D56"/>
    <w:rsid w:val="00AE2F51"/>
    <w:rsid w:val="00AE3459"/>
    <w:rsid w:val="00AE3860"/>
    <w:rsid w:val="00AE3882"/>
    <w:rsid w:val="00AE389F"/>
    <w:rsid w:val="00AE3933"/>
    <w:rsid w:val="00AE3A3F"/>
    <w:rsid w:val="00AE3AA1"/>
    <w:rsid w:val="00AE3B34"/>
    <w:rsid w:val="00AE3E99"/>
    <w:rsid w:val="00AE4079"/>
    <w:rsid w:val="00AE493A"/>
    <w:rsid w:val="00AE4B3C"/>
    <w:rsid w:val="00AE503A"/>
    <w:rsid w:val="00AE5205"/>
    <w:rsid w:val="00AE53D5"/>
    <w:rsid w:val="00AE5580"/>
    <w:rsid w:val="00AE56C6"/>
    <w:rsid w:val="00AE64AF"/>
    <w:rsid w:val="00AE6A00"/>
    <w:rsid w:val="00AE6D3F"/>
    <w:rsid w:val="00AE6EEB"/>
    <w:rsid w:val="00AE709B"/>
    <w:rsid w:val="00AE757D"/>
    <w:rsid w:val="00AE7898"/>
    <w:rsid w:val="00AE7929"/>
    <w:rsid w:val="00AE7993"/>
    <w:rsid w:val="00AE7A98"/>
    <w:rsid w:val="00AE7B08"/>
    <w:rsid w:val="00AE7CC3"/>
    <w:rsid w:val="00AE7EBA"/>
    <w:rsid w:val="00AE7F0E"/>
    <w:rsid w:val="00AE7FB9"/>
    <w:rsid w:val="00AF000E"/>
    <w:rsid w:val="00AF00AE"/>
    <w:rsid w:val="00AF0327"/>
    <w:rsid w:val="00AF09C4"/>
    <w:rsid w:val="00AF1128"/>
    <w:rsid w:val="00AF1203"/>
    <w:rsid w:val="00AF1299"/>
    <w:rsid w:val="00AF12E4"/>
    <w:rsid w:val="00AF1394"/>
    <w:rsid w:val="00AF14CF"/>
    <w:rsid w:val="00AF1511"/>
    <w:rsid w:val="00AF1615"/>
    <w:rsid w:val="00AF17B6"/>
    <w:rsid w:val="00AF1817"/>
    <w:rsid w:val="00AF1836"/>
    <w:rsid w:val="00AF1915"/>
    <w:rsid w:val="00AF1E4E"/>
    <w:rsid w:val="00AF1F8A"/>
    <w:rsid w:val="00AF1FA2"/>
    <w:rsid w:val="00AF24AC"/>
    <w:rsid w:val="00AF26B8"/>
    <w:rsid w:val="00AF27D4"/>
    <w:rsid w:val="00AF2AE7"/>
    <w:rsid w:val="00AF2F7B"/>
    <w:rsid w:val="00AF306A"/>
    <w:rsid w:val="00AF30E8"/>
    <w:rsid w:val="00AF3115"/>
    <w:rsid w:val="00AF3858"/>
    <w:rsid w:val="00AF3E35"/>
    <w:rsid w:val="00AF4112"/>
    <w:rsid w:val="00AF427A"/>
    <w:rsid w:val="00AF43B5"/>
    <w:rsid w:val="00AF45B6"/>
    <w:rsid w:val="00AF49D5"/>
    <w:rsid w:val="00AF4AEB"/>
    <w:rsid w:val="00AF4DBC"/>
    <w:rsid w:val="00AF4E9E"/>
    <w:rsid w:val="00AF4F51"/>
    <w:rsid w:val="00AF51AD"/>
    <w:rsid w:val="00AF5228"/>
    <w:rsid w:val="00AF52C0"/>
    <w:rsid w:val="00AF56A8"/>
    <w:rsid w:val="00AF5950"/>
    <w:rsid w:val="00AF5B19"/>
    <w:rsid w:val="00AF617D"/>
    <w:rsid w:val="00AF6358"/>
    <w:rsid w:val="00AF66CC"/>
    <w:rsid w:val="00AF6A33"/>
    <w:rsid w:val="00AF6A85"/>
    <w:rsid w:val="00AF6B8C"/>
    <w:rsid w:val="00AF6FFC"/>
    <w:rsid w:val="00AF701F"/>
    <w:rsid w:val="00AF7150"/>
    <w:rsid w:val="00AF72F5"/>
    <w:rsid w:val="00AF7455"/>
    <w:rsid w:val="00AF7A48"/>
    <w:rsid w:val="00AF7CDD"/>
    <w:rsid w:val="00AF7D11"/>
    <w:rsid w:val="00B000C3"/>
    <w:rsid w:val="00B00580"/>
    <w:rsid w:val="00B00610"/>
    <w:rsid w:val="00B0082C"/>
    <w:rsid w:val="00B008F3"/>
    <w:rsid w:val="00B009F9"/>
    <w:rsid w:val="00B00A7A"/>
    <w:rsid w:val="00B00B62"/>
    <w:rsid w:val="00B00FDA"/>
    <w:rsid w:val="00B01157"/>
    <w:rsid w:val="00B0135F"/>
    <w:rsid w:val="00B0136B"/>
    <w:rsid w:val="00B01522"/>
    <w:rsid w:val="00B01627"/>
    <w:rsid w:val="00B0165C"/>
    <w:rsid w:val="00B016B1"/>
    <w:rsid w:val="00B016CA"/>
    <w:rsid w:val="00B01838"/>
    <w:rsid w:val="00B01A6D"/>
    <w:rsid w:val="00B01AC0"/>
    <w:rsid w:val="00B01AEB"/>
    <w:rsid w:val="00B01CBA"/>
    <w:rsid w:val="00B01F52"/>
    <w:rsid w:val="00B01F57"/>
    <w:rsid w:val="00B0212F"/>
    <w:rsid w:val="00B023D0"/>
    <w:rsid w:val="00B024A7"/>
    <w:rsid w:val="00B02504"/>
    <w:rsid w:val="00B0254D"/>
    <w:rsid w:val="00B02586"/>
    <w:rsid w:val="00B0258C"/>
    <w:rsid w:val="00B02622"/>
    <w:rsid w:val="00B02693"/>
    <w:rsid w:val="00B026F2"/>
    <w:rsid w:val="00B02985"/>
    <w:rsid w:val="00B02B51"/>
    <w:rsid w:val="00B02B9A"/>
    <w:rsid w:val="00B02E41"/>
    <w:rsid w:val="00B02E9A"/>
    <w:rsid w:val="00B02F73"/>
    <w:rsid w:val="00B031F7"/>
    <w:rsid w:val="00B03523"/>
    <w:rsid w:val="00B035E9"/>
    <w:rsid w:val="00B03732"/>
    <w:rsid w:val="00B037F0"/>
    <w:rsid w:val="00B03EBB"/>
    <w:rsid w:val="00B045C6"/>
    <w:rsid w:val="00B047BB"/>
    <w:rsid w:val="00B049C9"/>
    <w:rsid w:val="00B049FB"/>
    <w:rsid w:val="00B04A76"/>
    <w:rsid w:val="00B04DF0"/>
    <w:rsid w:val="00B05080"/>
    <w:rsid w:val="00B05617"/>
    <w:rsid w:val="00B05671"/>
    <w:rsid w:val="00B05982"/>
    <w:rsid w:val="00B059EB"/>
    <w:rsid w:val="00B05A2D"/>
    <w:rsid w:val="00B05BC9"/>
    <w:rsid w:val="00B05E89"/>
    <w:rsid w:val="00B06317"/>
    <w:rsid w:val="00B0636B"/>
    <w:rsid w:val="00B06CF3"/>
    <w:rsid w:val="00B07027"/>
    <w:rsid w:val="00B0713F"/>
    <w:rsid w:val="00B07594"/>
    <w:rsid w:val="00B07736"/>
    <w:rsid w:val="00B077FE"/>
    <w:rsid w:val="00B0788B"/>
    <w:rsid w:val="00B07A2D"/>
    <w:rsid w:val="00B07C93"/>
    <w:rsid w:val="00B07E9F"/>
    <w:rsid w:val="00B10524"/>
    <w:rsid w:val="00B10937"/>
    <w:rsid w:val="00B10E8C"/>
    <w:rsid w:val="00B10F3F"/>
    <w:rsid w:val="00B10FA9"/>
    <w:rsid w:val="00B11372"/>
    <w:rsid w:val="00B117F7"/>
    <w:rsid w:val="00B11BFA"/>
    <w:rsid w:val="00B11C94"/>
    <w:rsid w:val="00B12221"/>
    <w:rsid w:val="00B12668"/>
    <w:rsid w:val="00B12697"/>
    <w:rsid w:val="00B126EC"/>
    <w:rsid w:val="00B12B81"/>
    <w:rsid w:val="00B12EDA"/>
    <w:rsid w:val="00B12FA2"/>
    <w:rsid w:val="00B1339D"/>
    <w:rsid w:val="00B1347C"/>
    <w:rsid w:val="00B13523"/>
    <w:rsid w:val="00B13B93"/>
    <w:rsid w:val="00B13BFB"/>
    <w:rsid w:val="00B1408D"/>
    <w:rsid w:val="00B142A1"/>
    <w:rsid w:val="00B14357"/>
    <w:rsid w:val="00B145B1"/>
    <w:rsid w:val="00B14645"/>
    <w:rsid w:val="00B148CD"/>
    <w:rsid w:val="00B149AB"/>
    <w:rsid w:val="00B14BDB"/>
    <w:rsid w:val="00B14CC3"/>
    <w:rsid w:val="00B14DB7"/>
    <w:rsid w:val="00B15156"/>
    <w:rsid w:val="00B15242"/>
    <w:rsid w:val="00B15387"/>
    <w:rsid w:val="00B15ECA"/>
    <w:rsid w:val="00B15F04"/>
    <w:rsid w:val="00B1600B"/>
    <w:rsid w:val="00B16031"/>
    <w:rsid w:val="00B164C4"/>
    <w:rsid w:val="00B166C0"/>
    <w:rsid w:val="00B16771"/>
    <w:rsid w:val="00B16A77"/>
    <w:rsid w:val="00B16C52"/>
    <w:rsid w:val="00B16C62"/>
    <w:rsid w:val="00B173F0"/>
    <w:rsid w:val="00B175B6"/>
    <w:rsid w:val="00B176DB"/>
    <w:rsid w:val="00B17756"/>
    <w:rsid w:val="00B179AF"/>
    <w:rsid w:val="00B17F3E"/>
    <w:rsid w:val="00B17F55"/>
    <w:rsid w:val="00B2000C"/>
    <w:rsid w:val="00B2005D"/>
    <w:rsid w:val="00B2008A"/>
    <w:rsid w:val="00B2011A"/>
    <w:rsid w:val="00B2016F"/>
    <w:rsid w:val="00B206B0"/>
    <w:rsid w:val="00B207EA"/>
    <w:rsid w:val="00B20A83"/>
    <w:rsid w:val="00B20D4D"/>
    <w:rsid w:val="00B20F4F"/>
    <w:rsid w:val="00B20F95"/>
    <w:rsid w:val="00B211B6"/>
    <w:rsid w:val="00B214DC"/>
    <w:rsid w:val="00B2196F"/>
    <w:rsid w:val="00B21CB7"/>
    <w:rsid w:val="00B21D6E"/>
    <w:rsid w:val="00B21D85"/>
    <w:rsid w:val="00B21FFD"/>
    <w:rsid w:val="00B2208F"/>
    <w:rsid w:val="00B220BF"/>
    <w:rsid w:val="00B22951"/>
    <w:rsid w:val="00B2297C"/>
    <w:rsid w:val="00B22DB3"/>
    <w:rsid w:val="00B23466"/>
    <w:rsid w:val="00B236A1"/>
    <w:rsid w:val="00B237DC"/>
    <w:rsid w:val="00B23A81"/>
    <w:rsid w:val="00B23B02"/>
    <w:rsid w:val="00B23B25"/>
    <w:rsid w:val="00B2407D"/>
    <w:rsid w:val="00B24788"/>
    <w:rsid w:val="00B24852"/>
    <w:rsid w:val="00B248F9"/>
    <w:rsid w:val="00B24A32"/>
    <w:rsid w:val="00B24BB2"/>
    <w:rsid w:val="00B2500A"/>
    <w:rsid w:val="00B25393"/>
    <w:rsid w:val="00B255FB"/>
    <w:rsid w:val="00B25647"/>
    <w:rsid w:val="00B257C2"/>
    <w:rsid w:val="00B25833"/>
    <w:rsid w:val="00B25BFA"/>
    <w:rsid w:val="00B25C31"/>
    <w:rsid w:val="00B25E80"/>
    <w:rsid w:val="00B26152"/>
    <w:rsid w:val="00B261F9"/>
    <w:rsid w:val="00B2685F"/>
    <w:rsid w:val="00B26A35"/>
    <w:rsid w:val="00B26B50"/>
    <w:rsid w:val="00B2719B"/>
    <w:rsid w:val="00B272EA"/>
    <w:rsid w:val="00B2771E"/>
    <w:rsid w:val="00B277F2"/>
    <w:rsid w:val="00B2789C"/>
    <w:rsid w:val="00B301DA"/>
    <w:rsid w:val="00B30257"/>
    <w:rsid w:val="00B30425"/>
    <w:rsid w:val="00B304CC"/>
    <w:rsid w:val="00B307A2"/>
    <w:rsid w:val="00B30925"/>
    <w:rsid w:val="00B30DF4"/>
    <w:rsid w:val="00B3108C"/>
    <w:rsid w:val="00B31341"/>
    <w:rsid w:val="00B313BF"/>
    <w:rsid w:val="00B313E3"/>
    <w:rsid w:val="00B3171D"/>
    <w:rsid w:val="00B31876"/>
    <w:rsid w:val="00B31A27"/>
    <w:rsid w:val="00B31DA4"/>
    <w:rsid w:val="00B31EF7"/>
    <w:rsid w:val="00B320CB"/>
    <w:rsid w:val="00B32385"/>
    <w:rsid w:val="00B32584"/>
    <w:rsid w:val="00B32732"/>
    <w:rsid w:val="00B3290C"/>
    <w:rsid w:val="00B32935"/>
    <w:rsid w:val="00B32DD9"/>
    <w:rsid w:val="00B33136"/>
    <w:rsid w:val="00B3314E"/>
    <w:rsid w:val="00B33181"/>
    <w:rsid w:val="00B331C2"/>
    <w:rsid w:val="00B33431"/>
    <w:rsid w:val="00B33D89"/>
    <w:rsid w:val="00B33F9A"/>
    <w:rsid w:val="00B3412B"/>
    <w:rsid w:val="00B34313"/>
    <w:rsid w:val="00B34477"/>
    <w:rsid w:val="00B3461E"/>
    <w:rsid w:val="00B3471B"/>
    <w:rsid w:val="00B347F3"/>
    <w:rsid w:val="00B348D6"/>
    <w:rsid w:val="00B34A92"/>
    <w:rsid w:val="00B34B59"/>
    <w:rsid w:val="00B34E5C"/>
    <w:rsid w:val="00B34EE6"/>
    <w:rsid w:val="00B35116"/>
    <w:rsid w:val="00B352B3"/>
    <w:rsid w:val="00B353C5"/>
    <w:rsid w:val="00B3564A"/>
    <w:rsid w:val="00B3593F"/>
    <w:rsid w:val="00B359EC"/>
    <w:rsid w:val="00B35DF3"/>
    <w:rsid w:val="00B35E15"/>
    <w:rsid w:val="00B35F8D"/>
    <w:rsid w:val="00B36094"/>
    <w:rsid w:val="00B36422"/>
    <w:rsid w:val="00B36528"/>
    <w:rsid w:val="00B367E5"/>
    <w:rsid w:val="00B36927"/>
    <w:rsid w:val="00B36BD8"/>
    <w:rsid w:val="00B36C63"/>
    <w:rsid w:val="00B36D31"/>
    <w:rsid w:val="00B36F06"/>
    <w:rsid w:val="00B370AB"/>
    <w:rsid w:val="00B372CE"/>
    <w:rsid w:val="00B37A49"/>
    <w:rsid w:val="00B37B6C"/>
    <w:rsid w:val="00B37C39"/>
    <w:rsid w:val="00B37C7E"/>
    <w:rsid w:val="00B40061"/>
    <w:rsid w:val="00B403A3"/>
    <w:rsid w:val="00B40583"/>
    <w:rsid w:val="00B405F1"/>
    <w:rsid w:val="00B40933"/>
    <w:rsid w:val="00B40978"/>
    <w:rsid w:val="00B40CA5"/>
    <w:rsid w:val="00B40EE2"/>
    <w:rsid w:val="00B40F7B"/>
    <w:rsid w:val="00B40FA7"/>
    <w:rsid w:val="00B413E3"/>
    <w:rsid w:val="00B41ACB"/>
    <w:rsid w:val="00B41C90"/>
    <w:rsid w:val="00B41EC3"/>
    <w:rsid w:val="00B422F5"/>
    <w:rsid w:val="00B42586"/>
    <w:rsid w:val="00B42AC7"/>
    <w:rsid w:val="00B42D21"/>
    <w:rsid w:val="00B42E56"/>
    <w:rsid w:val="00B43221"/>
    <w:rsid w:val="00B43328"/>
    <w:rsid w:val="00B4345C"/>
    <w:rsid w:val="00B437D1"/>
    <w:rsid w:val="00B439F6"/>
    <w:rsid w:val="00B43A79"/>
    <w:rsid w:val="00B44507"/>
    <w:rsid w:val="00B4481E"/>
    <w:rsid w:val="00B44C84"/>
    <w:rsid w:val="00B44D75"/>
    <w:rsid w:val="00B45018"/>
    <w:rsid w:val="00B45801"/>
    <w:rsid w:val="00B45A77"/>
    <w:rsid w:val="00B45B71"/>
    <w:rsid w:val="00B45BA1"/>
    <w:rsid w:val="00B45BE4"/>
    <w:rsid w:val="00B45C1B"/>
    <w:rsid w:val="00B45DD0"/>
    <w:rsid w:val="00B45F05"/>
    <w:rsid w:val="00B45F65"/>
    <w:rsid w:val="00B460DF"/>
    <w:rsid w:val="00B464AA"/>
    <w:rsid w:val="00B469AB"/>
    <w:rsid w:val="00B46B8B"/>
    <w:rsid w:val="00B46CBC"/>
    <w:rsid w:val="00B47176"/>
    <w:rsid w:val="00B4736D"/>
    <w:rsid w:val="00B478B8"/>
    <w:rsid w:val="00B47A27"/>
    <w:rsid w:val="00B47E77"/>
    <w:rsid w:val="00B500A8"/>
    <w:rsid w:val="00B5024D"/>
    <w:rsid w:val="00B509F0"/>
    <w:rsid w:val="00B50A5B"/>
    <w:rsid w:val="00B50B2A"/>
    <w:rsid w:val="00B50C43"/>
    <w:rsid w:val="00B50E68"/>
    <w:rsid w:val="00B50EFF"/>
    <w:rsid w:val="00B510D6"/>
    <w:rsid w:val="00B510D8"/>
    <w:rsid w:val="00B51113"/>
    <w:rsid w:val="00B5115C"/>
    <w:rsid w:val="00B51458"/>
    <w:rsid w:val="00B514AE"/>
    <w:rsid w:val="00B51622"/>
    <w:rsid w:val="00B5162E"/>
    <w:rsid w:val="00B51704"/>
    <w:rsid w:val="00B518A1"/>
    <w:rsid w:val="00B51AE4"/>
    <w:rsid w:val="00B51BCB"/>
    <w:rsid w:val="00B51CFE"/>
    <w:rsid w:val="00B51EC1"/>
    <w:rsid w:val="00B52080"/>
    <w:rsid w:val="00B52539"/>
    <w:rsid w:val="00B527D6"/>
    <w:rsid w:val="00B52DA8"/>
    <w:rsid w:val="00B52DDC"/>
    <w:rsid w:val="00B53585"/>
    <w:rsid w:val="00B53872"/>
    <w:rsid w:val="00B539AB"/>
    <w:rsid w:val="00B53AF0"/>
    <w:rsid w:val="00B53D6C"/>
    <w:rsid w:val="00B54209"/>
    <w:rsid w:val="00B5443C"/>
    <w:rsid w:val="00B54840"/>
    <w:rsid w:val="00B54D57"/>
    <w:rsid w:val="00B5552B"/>
    <w:rsid w:val="00B55E60"/>
    <w:rsid w:val="00B55E6C"/>
    <w:rsid w:val="00B560B1"/>
    <w:rsid w:val="00B563BF"/>
    <w:rsid w:val="00B564C6"/>
    <w:rsid w:val="00B565EA"/>
    <w:rsid w:val="00B5661C"/>
    <w:rsid w:val="00B566DC"/>
    <w:rsid w:val="00B5673E"/>
    <w:rsid w:val="00B56803"/>
    <w:rsid w:val="00B569C8"/>
    <w:rsid w:val="00B56A28"/>
    <w:rsid w:val="00B5717A"/>
    <w:rsid w:val="00B572A3"/>
    <w:rsid w:val="00B572BF"/>
    <w:rsid w:val="00B57486"/>
    <w:rsid w:val="00B57BAF"/>
    <w:rsid w:val="00B57CB8"/>
    <w:rsid w:val="00B57E2F"/>
    <w:rsid w:val="00B601D9"/>
    <w:rsid w:val="00B60398"/>
    <w:rsid w:val="00B603B5"/>
    <w:rsid w:val="00B604BD"/>
    <w:rsid w:val="00B6053C"/>
    <w:rsid w:val="00B605E1"/>
    <w:rsid w:val="00B60787"/>
    <w:rsid w:val="00B60B97"/>
    <w:rsid w:val="00B60C10"/>
    <w:rsid w:val="00B61078"/>
    <w:rsid w:val="00B6117B"/>
    <w:rsid w:val="00B61401"/>
    <w:rsid w:val="00B615AC"/>
    <w:rsid w:val="00B61B73"/>
    <w:rsid w:val="00B61C2E"/>
    <w:rsid w:val="00B61E5D"/>
    <w:rsid w:val="00B61F7C"/>
    <w:rsid w:val="00B6215E"/>
    <w:rsid w:val="00B62ADC"/>
    <w:rsid w:val="00B62BF3"/>
    <w:rsid w:val="00B62DDC"/>
    <w:rsid w:val="00B62EF9"/>
    <w:rsid w:val="00B62F18"/>
    <w:rsid w:val="00B62F29"/>
    <w:rsid w:val="00B63147"/>
    <w:rsid w:val="00B633F4"/>
    <w:rsid w:val="00B636C3"/>
    <w:rsid w:val="00B637A5"/>
    <w:rsid w:val="00B638F0"/>
    <w:rsid w:val="00B639F2"/>
    <w:rsid w:val="00B63D91"/>
    <w:rsid w:val="00B63FE3"/>
    <w:rsid w:val="00B64382"/>
    <w:rsid w:val="00B64442"/>
    <w:rsid w:val="00B6449C"/>
    <w:rsid w:val="00B65063"/>
    <w:rsid w:val="00B65145"/>
    <w:rsid w:val="00B651F8"/>
    <w:rsid w:val="00B65429"/>
    <w:rsid w:val="00B6548B"/>
    <w:rsid w:val="00B6596F"/>
    <w:rsid w:val="00B65D8B"/>
    <w:rsid w:val="00B66142"/>
    <w:rsid w:val="00B66191"/>
    <w:rsid w:val="00B66354"/>
    <w:rsid w:val="00B66AF6"/>
    <w:rsid w:val="00B66B6E"/>
    <w:rsid w:val="00B66C5C"/>
    <w:rsid w:val="00B67223"/>
    <w:rsid w:val="00B672B4"/>
    <w:rsid w:val="00B67535"/>
    <w:rsid w:val="00B678CD"/>
    <w:rsid w:val="00B67BFA"/>
    <w:rsid w:val="00B67E81"/>
    <w:rsid w:val="00B70055"/>
    <w:rsid w:val="00B70145"/>
    <w:rsid w:val="00B70691"/>
    <w:rsid w:val="00B70951"/>
    <w:rsid w:val="00B70C19"/>
    <w:rsid w:val="00B70D57"/>
    <w:rsid w:val="00B70DEF"/>
    <w:rsid w:val="00B7127B"/>
    <w:rsid w:val="00B7133D"/>
    <w:rsid w:val="00B713D0"/>
    <w:rsid w:val="00B71737"/>
    <w:rsid w:val="00B718FF"/>
    <w:rsid w:val="00B71903"/>
    <w:rsid w:val="00B71ABE"/>
    <w:rsid w:val="00B71B08"/>
    <w:rsid w:val="00B71C9B"/>
    <w:rsid w:val="00B71CA7"/>
    <w:rsid w:val="00B71DFF"/>
    <w:rsid w:val="00B71E65"/>
    <w:rsid w:val="00B7204B"/>
    <w:rsid w:val="00B722C6"/>
    <w:rsid w:val="00B723D5"/>
    <w:rsid w:val="00B72AEF"/>
    <w:rsid w:val="00B72B41"/>
    <w:rsid w:val="00B72FFF"/>
    <w:rsid w:val="00B73213"/>
    <w:rsid w:val="00B738FD"/>
    <w:rsid w:val="00B7392A"/>
    <w:rsid w:val="00B73CE7"/>
    <w:rsid w:val="00B74531"/>
    <w:rsid w:val="00B746BF"/>
    <w:rsid w:val="00B746EA"/>
    <w:rsid w:val="00B74759"/>
    <w:rsid w:val="00B74844"/>
    <w:rsid w:val="00B74882"/>
    <w:rsid w:val="00B74EFC"/>
    <w:rsid w:val="00B75604"/>
    <w:rsid w:val="00B764F2"/>
    <w:rsid w:val="00B76613"/>
    <w:rsid w:val="00B76873"/>
    <w:rsid w:val="00B76A15"/>
    <w:rsid w:val="00B76AA9"/>
    <w:rsid w:val="00B76AD8"/>
    <w:rsid w:val="00B77060"/>
    <w:rsid w:val="00B77472"/>
    <w:rsid w:val="00B77A97"/>
    <w:rsid w:val="00B77E2A"/>
    <w:rsid w:val="00B77FC1"/>
    <w:rsid w:val="00B801AD"/>
    <w:rsid w:val="00B80357"/>
    <w:rsid w:val="00B80572"/>
    <w:rsid w:val="00B80966"/>
    <w:rsid w:val="00B80A0D"/>
    <w:rsid w:val="00B80FD5"/>
    <w:rsid w:val="00B81262"/>
    <w:rsid w:val="00B812B2"/>
    <w:rsid w:val="00B813D2"/>
    <w:rsid w:val="00B8143E"/>
    <w:rsid w:val="00B814CC"/>
    <w:rsid w:val="00B81504"/>
    <w:rsid w:val="00B8160E"/>
    <w:rsid w:val="00B81657"/>
    <w:rsid w:val="00B817B1"/>
    <w:rsid w:val="00B81B53"/>
    <w:rsid w:val="00B81B7D"/>
    <w:rsid w:val="00B81C1E"/>
    <w:rsid w:val="00B81C9D"/>
    <w:rsid w:val="00B81E07"/>
    <w:rsid w:val="00B82121"/>
    <w:rsid w:val="00B82391"/>
    <w:rsid w:val="00B82664"/>
    <w:rsid w:val="00B827B9"/>
    <w:rsid w:val="00B82921"/>
    <w:rsid w:val="00B82935"/>
    <w:rsid w:val="00B82DC1"/>
    <w:rsid w:val="00B82E89"/>
    <w:rsid w:val="00B833B9"/>
    <w:rsid w:val="00B8347E"/>
    <w:rsid w:val="00B837C7"/>
    <w:rsid w:val="00B838A8"/>
    <w:rsid w:val="00B83BC9"/>
    <w:rsid w:val="00B83E7C"/>
    <w:rsid w:val="00B83F7B"/>
    <w:rsid w:val="00B842B7"/>
    <w:rsid w:val="00B84431"/>
    <w:rsid w:val="00B846B5"/>
    <w:rsid w:val="00B846F2"/>
    <w:rsid w:val="00B84AC6"/>
    <w:rsid w:val="00B84DD3"/>
    <w:rsid w:val="00B84EAA"/>
    <w:rsid w:val="00B8506A"/>
    <w:rsid w:val="00B8546B"/>
    <w:rsid w:val="00B854EB"/>
    <w:rsid w:val="00B85637"/>
    <w:rsid w:val="00B85A98"/>
    <w:rsid w:val="00B85F47"/>
    <w:rsid w:val="00B8604A"/>
    <w:rsid w:val="00B86D46"/>
    <w:rsid w:val="00B86FAB"/>
    <w:rsid w:val="00B878AA"/>
    <w:rsid w:val="00B879E5"/>
    <w:rsid w:val="00B87D0A"/>
    <w:rsid w:val="00B87EF1"/>
    <w:rsid w:val="00B9028D"/>
    <w:rsid w:val="00B902FD"/>
    <w:rsid w:val="00B90433"/>
    <w:rsid w:val="00B90439"/>
    <w:rsid w:val="00B90897"/>
    <w:rsid w:val="00B90958"/>
    <w:rsid w:val="00B90D11"/>
    <w:rsid w:val="00B91404"/>
    <w:rsid w:val="00B91418"/>
    <w:rsid w:val="00B915E8"/>
    <w:rsid w:val="00B9173F"/>
    <w:rsid w:val="00B91E0B"/>
    <w:rsid w:val="00B92069"/>
    <w:rsid w:val="00B92356"/>
    <w:rsid w:val="00B923B2"/>
    <w:rsid w:val="00B924DA"/>
    <w:rsid w:val="00B92556"/>
    <w:rsid w:val="00B9258B"/>
    <w:rsid w:val="00B92691"/>
    <w:rsid w:val="00B927AB"/>
    <w:rsid w:val="00B928F7"/>
    <w:rsid w:val="00B92968"/>
    <w:rsid w:val="00B92AC8"/>
    <w:rsid w:val="00B92C29"/>
    <w:rsid w:val="00B92E07"/>
    <w:rsid w:val="00B9306A"/>
    <w:rsid w:val="00B930D4"/>
    <w:rsid w:val="00B93378"/>
    <w:rsid w:val="00B935B7"/>
    <w:rsid w:val="00B93886"/>
    <w:rsid w:val="00B93979"/>
    <w:rsid w:val="00B93D0B"/>
    <w:rsid w:val="00B93F86"/>
    <w:rsid w:val="00B93FFB"/>
    <w:rsid w:val="00B947CA"/>
    <w:rsid w:val="00B94D9E"/>
    <w:rsid w:val="00B94F7A"/>
    <w:rsid w:val="00B94FCE"/>
    <w:rsid w:val="00B956D6"/>
    <w:rsid w:val="00B95885"/>
    <w:rsid w:val="00B958B5"/>
    <w:rsid w:val="00B95A88"/>
    <w:rsid w:val="00B95CA1"/>
    <w:rsid w:val="00B95DDF"/>
    <w:rsid w:val="00B969A0"/>
    <w:rsid w:val="00B96A15"/>
    <w:rsid w:val="00B96C00"/>
    <w:rsid w:val="00B96E07"/>
    <w:rsid w:val="00B96F7B"/>
    <w:rsid w:val="00B96FFF"/>
    <w:rsid w:val="00B9732C"/>
    <w:rsid w:val="00B97703"/>
    <w:rsid w:val="00B97D0B"/>
    <w:rsid w:val="00B97E28"/>
    <w:rsid w:val="00B97E45"/>
    <w:rsid w:val="00BA041E"/>
    <w:rsid w:val="00BA04FC"/>
    <w:rsid w:val="00BA0B30"/>
    <w:rsid w:val="00BA0C52"/>
    <w:rsid w:val="00BA16C5"/>
    <w:rsid w:val="00BA1933"/>
    <w:rsid w:val="00BA1AB6"/>
    <w:rsid w:val="00BA1AE5"/>
    <w:rsid w:val="00BA1BB0"/>
    <w:rsid w:val="00BA1E62"/>
    <w:rsid w:val="00BA1F9A"/>
    <w:rsid w:val="00BA2A20"/>
    <w:rsid w:val="00BA2D0C"/>
    <w:rsid w:val="00BA2D21"/>
    <w:rsid w:val="00BA3104"/>
    <w:rsid w:val="00BA3167"/>
    <w:rsid w:val="00BA31F3"/>
    <w:rsid w:val="00BA3291"/>
    <w:rsid w:val="00BA329F"/>
    <w:rsid w:val="00BA3540"/>
    <w:rsid w:val="00BA3C22"/>
    <w:rsid w:val="00BA3D5B"/>
    <w:rsid w:val="00BA4041"/>
    <w:rsid w:val="00BA4375"/>
    <w:rsid w:val="00BA49A1"/>
    <w:rsid w:val="00BA4ADF"/>
    <w:rsid w:val="00BA4CAA"/>
    <w:rsid w:val="00BA4CD7"/>
    <w:rsid w:val="00BA4D86"/>
    <w:rsid w:val="00BA4FAE"/>
    <w:rsid w:val="00BA4FE7"/>
    <w:rsid w:val="00BA5038"/>
    <w:rsid w:val="00BA50C4"/>
    <w:rsid w:val="00BA5324"/>
    <w:rsid w:val="00BA5331"/>
    <w:rsid w:val="00BA544A"/>
    <w:rsid w:val="00BA572E"/>
    <w:rsid w:val="00BA5733"/>
    <w:rsid w:val="00BA58A4"/>
    <w:rsid w:val="00BA5BD8"/>
    <w:rsid w:val="00BA5C3E"/>
    <w:rsid w:val="00BA5D3B"/>
    <w:rsid w:val="00BA6157"/>
    <w:rsid w:val="00BA6417"/>
    <w:rsid w:val="00BA6434"/>
    <w:rsid w:val="00BA6E30"/>
    <w:rsid w:val="00BA6ED1"/>
    <w:rsid w:val="00BA6FD7"/>
    <w:rsid w:val="00BA7003"/>
    <w:rsid w:val="00BA7199"/>
    <w:rsid w:val="00BA73FF"/>
    <w:rsid w:val="00BA748C"/>
    <w:rsid w:val="00BA761F"/>
    <w:rsid w:val="00BA765A"/>
    <w:rsid w:val="00BA7798"/>
    <w:rsid w:val="00BA77C7"/>
    <w:rsid w:val="00BA77C9"/>
    <w:rsid w:val="00BA77F1"/>
    <w:rsid w:val="00BA7E79"/>
    <w:rsid w:val="00BB004E"/>
    <w:rsid w:val="00BB013D"/>
    <w:rsid w:val="00BB05DC"/>
    <w:rsid w:val="00BB0947"/>
    <w:rsid w:val="00BB0994"/>
    <w:rsid w:val="00BB0BCE"/>
    <w:rsid w:val="00BB0DC6"/>
    <w:rsid w:val="00BB11BB"/>
    <w:rsid w:val="00BB12FD"/>
    <w:rsid w:val="00BB1726"/>
    <w:rsid w:val="00BB1732"/>
    <w:rsid w:val="00BB1809"/>
    <w:rsid w:val="00BB195F"/>
    <w:rsid w:val="00BB1A13"/>
    <w:rsid w:val="00BB1AD3"/>
    <w:rsid w:val="00BB1C76"/>
    <w:rsid w:val="00BB1DFE"/>
    <w:rsid w:val="00BB2018"/>
    <w:rsid w:val="00BB222D"/>
    <w:rsid w:val="00BB2250"/>
    <w:rsid w:val="00BB22EC"/>
    <w:rsid w:val="00BB2510"/>
    <w:rsid w:val="00BB274C"/>
    <w:rsid w:val="00BB298D"/>
    <w:rsid w:val="00BB2B7C"/>
    <w:rsid w:val="00BB2BE8"/>
    <w:rsid w:val="00BB2DF8"/>
    <w:rsid w:val="00BB30F3"/>
    <w:rsid w:val="00BB30FD"/>
    <w:rsid w:val="00BB31D8"/>
    <w:rsid w:val="00BB33A9"/>
    <w:rsid w:val="00BB343D"/>
    <w:rsid w:val="00BB356D"/>
    <w:rsid w:val="00BB357A"/>
    <w:rsid w:val="00BB3990"/>
    <w:rsid w:val="00BB3F0E"/>
    <w:rsid w:val="00BB4149"/>
    <w:rsid w:val="00BB4237"/>
    <w:rsid w:val="00BB445B"/>
    <w:rsid w:val="00BB475A"/>
    <w:rsid w:val="00BB492E"/>
    <w:rsid w:val="00BB4C1D"/>
    <w:rsid w:val="00BB5067"/>
    <w:rsid w:val="00BB50E8"/>
    <w:rsid w:val="00BB5493"/>
    <w:rsid w:val="00BB55C8"/>
    <w:rsid w:val="00BB55CB"/>
    <w:rsid w:val="00BB56D6"/>
    <w:rsid w:val="00BB56ED"/>
    <w:rsid w:val="00BB589B"/>
    <w:rsid w:val="00BB58F3"/>
    <w:rsid w:val="00BB59A7"/>
    <w:rsid w:val="00BB59BF"/>
    <w:rsid w:val="00BB5B50"/>
    <w:rsid w:val="00BB5D02"/>
    <w:rsid w:val="00BB5DD8"/>
    <w:rsid w:val="00BB5E65"/>
    <w:rsid w:val="00BB617C"/>
    <w:rsid w:val="00BB64D0"/>
    <w:rsid w:val="00BB654C"/>
    <w:rsid w:val="00BB66B6"/>
    <w:rsid w:val="00BB6718"/>
    <w:rsid w:val="00BB67FD"/>
    <w:rsid w:val="00BB683F"/>
    <w:rsid w:val="00BB6A3D"/>
    <w:rsid w:val="00BB6B58"/>
    <w:rsid w:val="00BB6B63"/>
    <w:rsid w:val="00BB7050"/>
    <w:rsid w:val="00BB724D"/>
    <w:rsid w:val="00BB7254"/>
    <w:rsid w:val="00BB77C3"/>
    <w:rsid w:val="00BB7D00"/>
    <w:rsid w:val="00BB7EC5"/>
    <w:rsid w:val="00BC0104"/>
    <w:rsid w:val="00BC0576"/>
    <w:rsid w:val="00BC06A8"/>
    <w:rsid w:val="00BC0AE1"/>
    <w:rsid w:val="00BC0FFF"/>
    <w:rsid w:val="00BC1540"/>
    <w:rsid w:val="00BC16E4"/>
    <w:rsid w:val="00BC1824"/>
    <w:rsid w:val="00BC228D"/>
    <w:rsid w:val="00BC2585"/>
    <w:rsid w:val="00BC2F9C"/>
    <w:rsid w:val="00BC2FAF"/>
    <w:rsid w:val="00BC3043"/>
    <w:rsid w:val="00BC31E0"/>
    <w:rsid w:val="00BC32AF"/>
    <w:rsid w:val="00BC337E"/>
    <w:rsid w:val="00BC3448"/>
    <w:rsid w:val="00BC37FD"/>
    <w:rsid w:val="00BC39A9"/>
    <w:rsid w:val="00BC3F7A"/>
    <w:rsid w:val="00BC4248"/>
    <w:rsid w:val="00BC4277"/>
    <w:rsid w:val="00BC43F6"/>
    <w:rsid w:val="00BC448A"/>
    <w:rsid w:val="00BC44B0"/>
    <w:rsid w:val="00BC4830"/>
    <w:rsid w:val="00BC4977"/>
    <w:rsid w:val="00BC4DB4"/>
    <w:rsid w:val="00BC54D8"/>
    <w:rsid w:val="00BC5518"/>
    <w:rsid w:val="00BC5665"/>
    <w:rsid w:val="00BC56D6"/>
    <w:rsid w:val="00BC5EF9"/>
    <w:rsid w:val="00BC5F76"/>
    <w:rsid w:val="00BC5F8A"/>
    <w:rsid w:val="00BC6AFB"/>
    <w:rsid w:val="00BC6B3B"/>
    <w:rsid w:val="00BC6D3C"/>
    <w:rsid w:val="00BC6D50"/>
    <w:rsid w:val="00BC6E17"/>
    <w:rsid w:val="00BC6E8A"/>
    <w:rsid w:val="00BC71D1"/>
    <w:rsid w:val="00BC71D5"/>
    <w:rsid w:val="00BC7221"/>
    <w:rsid w:val="00BC72B4"/>
    <w:rsid w:val="00BC775E"/>
    <w:rsid w:val="00BC79A4"/>
    <w:rsid w:val="00BC79B1"/>
    <w:rsid w:val="00BC79E8"/>
    <w:rsid w:val="00BC7B8A"/>
    <w:rsid w:val="00BC7EFE"/>
    <w:rsid w:val="00BC7F2D"/>
    <w:rsid w:val="00BC7F79"/>
    <w:rsid w:val="00BD0052"/>
    <w:rsid w:val="00BD0244"/>
    <w:rsid w:val="00BD041C"/>
    <w:rsid w:val="00BD05B9"/>
    <w:rsid w:val="00BD0929"/>
    <w:rsid w:val="00BD0955"/>
    <w:rsid w:val="00BD0BC5"/>
    <w:rsid w:val="00BD0EDE"/>
    <w:rsid w:val="00BD16C8"/>
    <w:rsid w:val="00BD1D7C"/>
    <w:rsid w:val="00BD20A1"/>
    <w:rsid w:val="00BD20CD"/>
    <w:rsid w:val="00BD2132"/>
    <w:rsid w:val="00BD2211"/>
    <w:rsid w:val="00BD2279"/>
    <w:rsid w:val="00BD2347"/>
    <w:rsid w:val="00BD2A56"/>
    <w:rsid w:val="00BD2A88"/>
    <w:rsid w:val="00BD2B8D"/>
    <w:rsid w:val="00BD2C2C"/>
    <w:rsid w:val="00BD2E8C"/>
    <w:rsid w:val="00BD301A"/>
    <w:rsid w:val="00BD31F2"/>
    <w:rsid w:val="00BD3417"/>
    <w:rsid w:val="00BD34F9"/>
    <w:rsid w:val="00BD3539"/>
    <w:rsid w:val="00BD35B1"/>
    <w:rsid w:val="00BD37CA"/>
    <w:rsid w:val="00BD37D3"/>
    <w:rsid w:val="00BD381C"/>
    <w:rsid w:val="00BD393C"/>
    <w:rsid w:val="00BD3A5F"/>
    <w:rsid w:val="00BD41C0"/>
    <w:rsid w:val="00BD43F0"/>
    <w:rsid w:val="00BD467C"/>
    <w:rsid w:val="00BD4892"/>
    <w:rsid w:val="00BD4E61"/>
    <w:rsid w:val="00BD4ED4"/>
    <w:rsid w:val="00BD4F02"/>
    <w:rsid w:val="00BD50A7"/>
    <w:rsid w:val="00BD520A"/>
    <w:rsid w:val="00BD52F3"/>
    <w:rsid w:val="00BD53D1"/>
    <w:rsid w:val="00BD55BD"/>
    <w:rsid w:val="00BD58E5"/>
    <w:rsid w:val="00BD5A79"/>
    <w:rsid w:val="00BD5B87"/>
    <w:rsid w:val="00BD5C3F"/>
    <w:rsid w:val="00BD5D35"/>
    <w:rsid w:val="00BD5DB9"/>
    <w:rsid w:val="00BD5E21"/>
    <w:rsid w:val="00BD60DD"/>
    <w:rsid w:val="00BD6358"/>
    <w:rsid w:val="00BD64E1"/>
    <w:rsid w:val="00BD653A"/>
    <w:rsid w:val="00BD66DF"/>
    <w:rsid w:val="00BD67DF"/>
    <w:rsid w:val="00BD6880"/>
    <w:rsid w:val="00BD69E4"/>
    <w:rsid w:val="00BD6CD5"/>
    <w:rsid w:val="00BD711F"/>
    <w:rsid w:val="00BD7291"/>
    <w:rsid w:val="00BD72F1"/>
    <w:rsid w:val="00BD769A"/>
    <w:rsid w:val="00BD7994"/>
    <w:rsid w:val="00BE0249"/>
    <w:rsid w:val="00BE059F"/>
    <w:rsid w:val="00BE05A0"/>
    <w:rsid w:val="00BE060C"/>
    <w:rsid w:val="00BE071E"/>
    <w:rsid w:val="00BE072B"/>
    <w:rsid w:val="00BE07FB"/>
    <w:rsid w:val="00BE0A2C"/>
    <w:rsid w:val="00BE0AC6"/>
    <w:rsid w:val="00BE0D3F"/>
    <w:rsid w:val="00BE0E97"/>
    <w:rsid w:val="00BE1144"/>
    <w:rsid w:val="00BE1486"/>
    <w:rsid w:val="00BE15EB"/>
    <w:rsid w:val="00BE17B2"/>
    <w:rsid w:val="00BE19AB"/>
    <w:rsid w:val="00BE1E71"/>
    <w:rsid w:val="00BE21A4"/>
    <w:rsid w:val="00BE22EF"/>
    <w:rsid w:val="00BE24FB"/>
    <w:rsid w:val="00BE254F"/>
    <w:rsid w:val="00BE267C"/>
    <w:rsid w:val="00BE2AB6"/>
    <w:rsid w:val="00BE2C1F"/>
    <w:rsid w:val="00BE2CDB"/>
    <w:rsid w:val="00BE2FC3"/>
    <w:rsid w:val="00BE3058"/>
    <w:rsid w:val="00BE30AF"/>
    <w:rsid w:val="00BE3264"/>
    <w:rsid w:val="00BE36EA"/>
    <w:rsid w:val="00BE38A1"/>
    <w:rsid w:val="00BE39D0"/>
    <w:rsid w:val="00BE3A0F"/>
    <w:rsid w:val="00BE3AB5"/>
    <w:rsid w:val="00BE3D24"/>
    <w:rsid w:val="00BE4167"/>
    <w:rsid w:val="00BE422C"/>
    <w:rsid w:val="00BE4303"/>
    <w:rsid w:val="00BE430D"/>
    <w:rsid w:val="00BE44A4"/>
    <w:rsid w:val="00BE45D3"/>
    <w:rsid w:val="00BE4670"/>
    <w:rsid w:val="00BE49F5"/>
    <w:rsid w:val="00BE49FE"/>
    <w:rsid w:val="00BE4EA0"/>
    <w:rsid w:val="00BE5219"/>
    <w:rsid w:val="00BE523D"/>
    <w:rsid w:val="00BE5353"/>
    <w:rsid w:val="00BE54EA"/>
    <w:rsid w:val="00BE5555"/>
    <w:rsid w:val="00BE57B6"/>
    <w:rsid w:val="00BE5C6D"/>
    <w:rsid w:val="00BE5F07"/>
    <w:rsid w:val="00BE5F1E"/>
    <w:rsid w:val="00BE5F96"/>
    <w:rsid w:val="00BE6054"/>
    <w:rsid w:val="00BE6234"/>
    <w:rsid w:val="00BE648E"/>
    <w:rsid w:val="00BE6643"/>
    <w:rsid w:val="00BE6671"/>
    <w:rsid w:val="00BE674F"/>
    <w:rsid w:val="00BE68D7"/>
    <w:rsid w:val="00BE6AD5"/>
    <w:rsid w:val="00BE6D03"/>
    <w:rsid w:val="00BE6E5A"/>
    <w:rsid w:val="00BE72FC"/>
    <w:rsid w:val="00BE74D6"/>
    <w:rsid w:val="00BE74E5"/>
    <w:rsid w:val="00BE752F"/>
    <w:rsid w:val="00BE78C4"/>
    <w:rsid w:val="00BE792F"/>
    <w:rsid w:val="00BE79CA"/>
    <w:rsid w:val="00BE7A44"/>
    <w:rsid w:val="00BE7E0E"/>
    <w:rsid w:val="00BE7F70"/>
    <w:rsid w:val="00BF00B5"/>
    <w:rsid w:val="00BF01C4"/>
    <w:rsid w:val="00BF038A"/>
    <w:rsid w:val="00BF04EC"/>
    <w:rsid w:val="00BF0531"/>
    <w:rsid w:val="00BF06FB"/>
    <w:rsid w:val="00BF07EA"/>
    <w:rsid w:val="00BF0818"/>
    <w:rsid w:val="00BF0BA5"/>
    <w:rsid w:val="00BF0E2F"/>
    <w:rsid w:val="00BF0E4D"/>
    <w:rsid w:val="00BF0E5B"/>
    <w:rsid w:val="00BF0EF1"/>
    <w:rsid w:val="00BF16D4"/>
    <w:rsid w:val="00BF1A32"/>
    <w:rsid w:val="00BF1A50"/>
    <w:rsid w:val="00BF1AFA"/>
    <w:rsid w:val="00BF1BFF"/>
    <w:rsid w:val="00BF1C59"/>
    <w:rsid w:val="00BF1F9C"/>
    <w:rsid w:val="00BF2184"/>
    <w:rsid w:val="00BF2237"/>
    <w:rsid w:val="00BF22BC"/>
    <w:rsid w:val="00BF26E8"/>
    <w:rsid w:val="00BF2AD9"/>
    <w:rsid w:val="00BF2D2E"/>
    <w:rsid w:val="00BF3283"/>
    <w:rsid w:val="00BF39EC"/>
    <w:rsid w:val="00BF3B4D"/>
    <w:rsid w:val="00BF3BB6"/>
    <w:rsid w:val="00BF3DD3"/>
    <w:rsid w:val="00BF40DA"/>
    <w:rsid w:val="00BF4116"/>
    <w:rsid w:val="00BF4478"/>
    <w:rsid w:val="00BF44F9"/>
    <w:rsid w:val="00BF4C41"/>
    <w:rsid w:val="00BF4DEF"/>
    <w:rsid w:val="00BF4E77"/>
    <w:rsid w:val="00BF51E6"/>
    <w:rsid w:val="00BF55B7"/>
    <w:rsid w:val="00BF5CE6"/>
    <w:rsid w:val="00BF5D6F"/>
    <w:rsid w:val="00BF608A"/>
    <w:rsid w:val="00BF6269"/>
    <w:rsid w:val="00BF62F8"/>
    <w:rsid w:val="00BF6496"/>
    <w:rsid w:val="00BF67A0"/>
    <w:rsid w:val="00BF75D1"/>
    <w:rsid w:val="00BF7735"/>
    <w:rsid w:val="00BF7736"/>
    <w:rsid w:val="00BF788B"/>
    <w:rsid w:val="00BF7B77"/>
    <w:rsid w:val="00BF7C0D"/>
    <w:rsid w:val="00BF7C8F"/>
    <w:rsid w:val="00BF7F68"/>
    <w:rsid w:val="00C000BC"/>
    <w:rsid w:val="00C00239"/>
    <w:rsid w:val="00C00294"/>
    <w:rsid w:val="00C00594"/>
    <w:rsid w:val="00C009DE"/>
    <w:rsid w:val="00C00B3F"/>
    <w:rsid w:val="00C00C80"/>
    <w:rsid w:val="00C00E20"/>
    <w:rsid w:val="00C00FA7"/>
    <w:rsid w:val="00C00FEC"/>
    <w:rsid w:val="00C010A4"/>
    <w:rsid w:val="00C016EA"/>
    <w:rsid w:val="00C018EF"/>
    <w:rsid w:val="00C0194E"/>
    <w:rsid w:val="00C01BB0"/>
    <w:rsid w:val="00C01C5F"/>
    <w:rsid w:val="00C01CBE"/>
    <w:rsid w:val="00C01D73"/>
    <w:rsid w:val="00C020A6"/>
    <w:rsid w:val="00C020E7"/>
    <w:rsid w:val="00C02330"/>
    <w:rsid w:val="00C02A76"/>
    <w:rsid w:val="00C02AF3"/>
    <w:rsid w:val="00C02EB8"/>
    <w:rsid w:val="00C02F53"/>
    <w:rsid w:val="00C0305B"/>
    <w:rsid w:val="00C03195"/>
    <w:rsid w:val="00C035CF"/>
    <w:rsid w:val="00C035D6"/>
    <w:rsid w:val="00C0377B"/>
    <w:rsid w:val="00C03AF0"/>
    <w:rsid w:val="00C03CD4"/>
    <w:rsid w:val="00C03E86"/>
    <w:rsid w:val="00C045A1"/>
    <w:rsid w:val="00C0476A"/>
    <w:rsid w:val="00C04B68"/>
    <w:rsid w:val="00C04CC1"/>
    <w:rsid w:val="00C04CF6"/>
    <w:rsid w:val="00C04F99"/>
    <w:rsid w:val="00C0505A"/>
    <w:rsid w:val="00C052DF"/>
    <w:rsid w:val="00C055B9"/>
    <w:rsid w:val="00C0566F"/>
    <w:rsid w:val="00C05759"/>
    <w:rsid w:val="00C059B3"/>
    <w:rsid w:val="00C059E3"/>
    <w:rsid w:val="00C05A32"/>
    <w:rsid w:val="00C05B1F"/>
    <w:rsid w:val="00C05FCA"/>
    <w:rsid w:val="00C05FD8"/>
    <w:rsid w:val="00C060E1"/>
    <w:rsid w:val="00C065FB"/>
    <w:rsid w:val="00C066AE"/>
    <w:rsid w:val="00C0672D"/>
    <w:rsid w:val="00C06933"/>
    <w:rsid w:val="00C06A31"/>
    <w:rsid w:val="00C06A7B"/>
    <w:rsid w:val="00C06A89"/>
    <w:rsid w:val="00C06AAD"/>
    <w:rsid w:val="00C06C21"/>
    <w:rsid w:val="00C0784A"/>
    <w:rsid w:val="00C07A63"/>
    <w:rsid w:val="00C07BB7"/>
    <w:rsid w:val="00C07C5E"/>
    <w:rsid w:val="00C07D3F"/>
    <w:rsid w:val="00C07D76"/>
    <w:rsid w:val="00C07E11"/>
    <w:rsid w:val="00C07E54"/>
    <w:rsid w:val="00C10101"/>
    <w:rsid w:val="00C1024D"/>
    <w:rsid w:val="00C10941"/>
    <w:rsid w:val="00C10B74"/>
    <w:rsid w:val="00C10B83"/>
    <w:rsid w:val="00C10BB1"/>
    <w:rsid w:val="00C10D46"/>
    <w:rsid w:val="00C10F21"/>
    <w:rsid w:val="00C112CC"/>
    <w:rsid w:val="00C1174F"/>
    <w:rsid w:val="00C11EAD"/>
    <w:rsid w:val="00C123D7"/>
    <w:rsid w:val="00C12694"/>
    <w:rsid w:val="00C1291F"/>
    <w:rsid w:val="00C12A29"/>
    <w:rsid w:val="00C12D76"/>
    <w:rsid w:val="00C12E37"/>
    <w:rsid w:val="00C131D0"/>
    <w:rsid w:val="00C13892"/>
    <w:rsid w:val="00C139E7"/>
    <w:rsid w:val="00C1430F"/>
    <w:rsid w:val="00C144B4"/>
    <w:rsid w:val="00C145CA"/>
    <w:rsid w:val="00C146BC"/>
    <w:rsid w:val="00C14760"/>
    <w:rsid w:val="00C14823"/>
    <w:rsid w:val="00C14A0C"/>
    <w:rsid w:val="00C14A8F"/>
    <w:rsid w:val="00C1507E"/>
    <w:rsid w:val="00C15282"/>
    <w:rsid w:val="00C153FD"/>
    <w:rsid w:val="00C154C1"/>
    <w:rsid w:val="00C159DB"/>
    <w:rsid w:val="00C15A0E"/>
    <w:rsid w:val="00C15F46"/>
    <w:rsid w:val="00C16000"/>
    <w:rsid w:val="00C16208"/>
    <w:rsid w:val="00C16468"/>
    <w:rsid w:val="00C16C42"/>
    <w:rsid w:val="00C170B4"/>
    <w:rsid w:val="00C17275"/>
    <w:rsid w:val="00C17500"/>
    <w:rsid w:val="00C17751"/>
    <w:rsid w:val="00C17D3D"/>
    <w:rsid w:val="00C17E6B"/>
    <w:rsid w:val="00C17FFC"/>
    <w:rsid w:val="00C206A0"/>
    <w:rsid w:val="00C207D3"/>
    <w:rsid w:val="00C207D4"/>
    <w:rsid w:val="00C20953"/>
    <w:rsid w:val="00C2096E"/>
    <w:rsid w:val="00C20C51"/>
    <w:rsid w:val="00C20D46"/>
    <w:rsid w:val="00C20DF2"/>
    <w:rsid w:val="00C20F65"/>
    <w:rsid w:val="00C21190"/>
    <w:rsid w:val="00C212A8"/>
    <w:rsid w:val="00C21371"/>
    <w:rsid w:val="00C21B7F"/>
    <w:rsid w:val="00C21D43"/>
    <w:rsid w:val="00C2203D"/>
    <w:rsid w:val="00C2215F"/>
    <w:rsid w:val="00C22260"/>
    <w:rsid w:val="00C222F9"/>
    <w:rsid w:val="00C22414"/>
    <w:rsid w:val="00C2272E"/>
    <w:rsid w:val="00C22A5D"/>
    <w:rsid w:val="00C22A67"/>
    <w:rsid w:val="00C22ADF"/>
    <w:rsid w:val="00C22C3B"/>
    <w:rsid w:val="00C22C46"/>
    <w:rsid w:val="00C22F02"/>
    <w:rsid w:val="00C23184"/>
    <w:rsid w:val="00C23533"/>
    <w:rsid w:val="00C23951"/>
    <w:rsid w:val="00C23962"/>
    <w:rsid w:val="00C23B85"/>
    <w:rsid w:val="00C23DBE"/>
    <w:rsid w:val="00C23DC5"/>
    <w:rsid w:val="00C24159"/>
    <w:rsid w:val="00C24239"/>
    <w:rsid w:val="00C2482E"/>
    <w:rsid w:val="00C248A1"/>
    <w:rsid w:val="00C2491F"/>
    <w:rsid w:val="00C24939"/>
    <w:rsid w:val="00C24B15"/>
    <w:rsid w:val="00C24E5B"/>
    <w:rsid w:val="00C252F6"/>
    <w:rsid w:val="00C253E5"/>
    <w:rsid w:val="00C25459"/>
    <w:rsid w:val="00C25A3B"/>
    <w:rsid w:val="00C25B12"/>
    <w:rsid w:val="00C25C0A"/>
    <w:rsid w:val="00C25D74"/>
    <w:rsid w:val="00C263F9"/>
    <w:rsid w:val="00C26592"/>
    <w:rsid w:val="00C269AF"/>
    <w:rsid w:val="00C26FA6"/>
    <w:rsid w:val="00C2714A"/>
    <w:rsid w:val="00C2717A"/>
    <w:rsid w:val="00C279DC"/>
    <w:rsid w:val="00C27A13"/>
    <w:rsid w:val="00C27D79"/>
    <w:rsid w:val="00C27EBF"/>
    <w:rsid w:val="00C27F98"/>
    <w:rsid w:val="00C302CF"/>
    <w:rsid w:val="00C30638"/>
    <w:rsid w:val="00C30FEB"/>
    <w:rsid w:val="00C311D6"/>
    <w:rsid w:val="00C31447"/>
    <w:rsid w:val="00C31A08"/>
    <w:rsid w:val="00C31B17"/>
    <w:rsid w:val="00C31DB0"/>
    <w:rsid w:val="00C31E5D"/>
    <w:rsid w:val="00C32523"/>
    <w:rsid w:val="00C32554"/>
    <w:rsid w:val="00C3258F"/>
    <w:rsid w:val="00C32740"/>
    <w:rsid w:val="00C32987"/>
    <w:rsid w:val="00C32E76"/>
    <w:rsid w:val="00C33005"/>
    <w:rsid w:val="00C33076"/>
    <w:rsid w:val="00C33473"/>
    <w:rsid w:val="00C334C3"/>
    <w:rsid w:val="00C3368B"/>
    <w:rsid w:val="00C33A0A"/>
    <w:rsid w:val="00C33BEB"/>
    <w:rsid w:val="00C33F41"/>
    <w:rsid w:val="00C34040"/>
    <w:rsid w:val="00C341BA"/>
    <w:rsid w:val="00C3448B"/>
    <w:rsid w:val="00C34567"/>
    <w:rsid w:val="00C345AA"/>
    <w:rsid w:val="00C34680"/>
    <w:rsid w:val="00C347D2"/>
    <w:rsid w:val="00C34CA5"/>
    <w:rsid w:val="00C34EBF"/>
    <w:rsid w:val="00C34F52"/>
    <w:rsid w:val="00C34FED"/>
    <w:rsid w:val="00C35107"/>
    <w:rsid w:val="00C3534F"/>
    <w:rsid w:val="00C3580B"/>
    <w:rsid w:val="00C3585F"/>
    <w:rsid w:val="00C35A4C"/>
    <w:rsid w:val="00C362B0"/>
    <w:rsid w:val="00C36539"/>
    <w:rsid w:val="00C366F8"/>
    <w:rsid w:val="00C36942"/>
    <w:rsid w:val="00C3696B"/>
    <w:rsid w:val="00C369FD"/>
    <w:rsid w:val="00C36C38"/>
    <w:rsid w:val="00C36CE5"/>
    <w:rsid w:val="00C36F2C"/>
    <w:rsid w:val="00C36F7C"/>
    <w:rsid w:val="00C37242"/>
    <w:rsid w:val="00C376F7"/>
    <w:rsid w:val="00C377CD"/>
    <w:rsid w:val="00C37B80"/>
    <w:rsid w:val="00C37BC0"/>
    <w:rsid w:val="00C37CC7"/>
    <w:rsid w:val="00C37E70"/>
    <w:rsid w:val="00C37FFE"/>
    <w:rsid w:val="00C40020"/>
    <w:rsid w:val="00C40105"/>
    <w:rsid w:val="00C40801"/>
    <w:rsid w:val="00C40950"/>
    <w:rsid w:val="00C40B79"/>
    <w:rsid w:val="00C40F22"/>
    <w:rsid w:val="00C4107D"/>
    <w:rsid w:val="00C415AF"/>
    <w:rsid w:val="00C41662"/>
    <w:rsid w:val="00C41738"/>
    <w:rsid w:val="00C41B4C"/>
    <w:rsid w:val="00C41D56"/>
    <w:rsid w:val="00C41E9B"/>
    <w:rsid w:val="00C41F92"/>
    <w:rsid w:val="00C4209C"/>
    <w:rsid w:val="00C42253"/>
    <w:rsid w:val="00C42281"/>
    <w:rsid w:val="00C422F1"/>
    <w:rsid w:val="00C4249E"/>
    <w:rsid w:val="00C42718"/>
    <w:rsid w:val="00C4283B"/>
    <w:rsid w:val="00C42AC8"/>
    <w:rsid w:val="00C42CEC"/>
    <w:rsid w:val="00C4306D"/>
    <w:rsid w:val="00C43244"/>
    <w:rsid w:val="00C43261"/>
    <w:rsid w:val="00C4363E"/>
    <w:rsid w:val="00C43916"/>
    <w:rsid w:val="00C44056"/>
    <w:rsid w:val="00C441CA"/>
    <w:rsid w:val="00C44426"/>
    <w:rsid w:val="00C44700"/>
    <w:rsid w:val="00C4470F"/>
    <w:rsid w:val="00C44718"/>
    <w:rsid w:val="00C44979"/>
    <w:rsid w:val="00C451D1"/>
    <w:rsid w:val="00C455DD"/>
    <w:rsid w:val="00C45A6D"/>
    <w:rsid w:val="00C45B2C"/>
    <w:rsid w:val="00C45BD0"/>
    <w:rsid w:val="00C45CE7"/>
    <w:rsid w:val="00C45FB7"/>
    <w:rsid w:val="00C460EF"/>
    <w:rsid w:val="00C463CF"/>
    <w:rsid w:val="00C465DE"/>
    <w:rsid w:val="00C46A9F"/>
    <w:rsid w:val="00C46BFA"/>
    <w:rsid w:val="00C46D9E"/>
    <w:rsid w:val="00C46E46"/>
    <w:rsid w:val="00C4718F"/>
    <w:rsid w:val="00C475D3"/>
    <w:rsid w:val="00C47AFC"/>
    <w:rsid w:val="00C47C0F"/>
    <w:rsid w:val="00C47D75"/>
    <w:rsid w:val="00C47FE4"/>
    <w:rsid w:val="00C50213"/>
    <w:rsid w:val="00C50417"/>
    <w:rsid w:val="00C504C0"/>
    <w:rsid w:val="00C50612"/>
    <w:rsid w:val="00C5062B"/>
    <w:rsid w:val="00C506B3"/>
    <w:rsid w:val="00C50B40"/>
    <w:rsid w:val="00C50BAF"/>
    <w:rsid w:val="00C50EBB"/>
    <w:rsid w:val="00C50EFE"/>
    <w:rsid w:val="00C51180"/>
    <w:rsid w:val="00C512FD"/>
    <w:rsid w:val="00C5131D"/>
    <w:rsid w:val="00C513F9"/>
    <w:rsid w:val="00C51791"/>
    <w:rsid w:val="00C51B6E"/>
    <w:rsid w:val="00C51C15"/>
    <w:rsid w:val="00C520AA"/>
    <w:rsid w:val="00C522E2"/>
    <w:rsid w:val="00C5244B"/>
    <w:rsid w:val="00C5261E"/>
    <w:rsid w:val="00C5287B"/>
    <w:rsid w:val="00C528A1"/>
    <w:rsid w:val="00C528B3"/>
    <w:rsid w:val="00C529A5"/>
    <w:rsid w:val="00C52A8E"/>
    <w:rsid w:val="00C52E18"/>
    <w:rsid w:val="00C52E6B"/>
    <w:rsid w:val="00C52E79"/>
    <w:rsid w:val="00C52FAC"/>
    <w:rsid w:val="00C5331A"/>
    <w:rsid w:val="00C534BD"/>
    <w:rsid w:val="00C53881"/>
    <w:rsid w:val="00C53B3A"/>
    <w:rsid w:val="00C54266"/>
    <w:rsid w:val="00C544BC"/>
    <w:rsid w:val="00C548D9"/>
    <w:rsid w:val="00C54921"/>
    <w:rsid w:val="00C549DE"/>
    <w:rsid w:val="00C54AFE"/>
    <w:rsid w:val="00C54B85"/>
    <w:rsid w:val="00C54C67"/>
    <w:rsid w:val="00C54D3D"/>
    <w:rsid w:val="00C55094"/>
    <w:rsid w:val="00C55215"/>
    <w:rsid w:val="00C5545A"/>
    <w:rsid w:val="00C55527"/>
    <w:rsid w:val="00C555ED"/>
    <w:rsid w:val="00C555F3"/>
    <w:rsid w:val="00C55641"/>
    <w:rsid w:val="00C55BC0"/>
    <w:rsid w:val="00C55C8C"/>
    <w:rsid w:val="00C55D50"/>
    <w:rsid w:val="00C55E1C"/>
    <w:rsid w:val="00C55FFA"/>
    <w:rsid w:val="00C56335"/>
    <w:rsid w:val="00C5691A"/>
    <w:rsid w:val="00C56982"/>
    <w:rsid w:val="00C569CF"/>
    <w:rsid w:val="00C56A4C"/>
    <w:rsid w:val="00C56B12"/>
    <w:rsid w:val="00C56CA9"/>
    <w:rsid w:val="00C56F57"/>
    <w:rsid w:val="00C57002"/>
    <w:rsid w:val="00C570E4"/>
    <w:rsid w:val="00C571C7"/>
    <w:rsid w:val="00C57661"/>
    <w:rsid w:val="00C57752"/>
    <w:rsid w:val="00C577A9"/>
    <w:rsid w:val="00C57A32"/>
    <w:rsid w:val="00C57A63"/>
    <w:rsid w:val="00C57BFB"/>
    <w:rsid w:val="00C57FE7"/>
    <w:rsid w:val="00C601FA"/>
    <w:rsid w:val="00C60321"/>
    <w:rsid w:val="00C605FA"/>
    <w:rsid w:val="00C6072D"/>
    <w:rsid w:val="00C60911"/>
    <w:rsid w:val="00C60B5E"/>
    <w:rsid w:val="00C60DFB"/>
    <w:rsid w:val="00C60E3B"/>
    <w:rsid w:val="00C60EC9"/>
    <w:rsid w:val="00C61053"/>
    <w:rsid w:val="00C612BD"/>
    <w:rsid w:val="00C61402"/>
    <w:rsid w:val="00C61582"/>
    <w:rsid w:val="00C61728"/>
    <w:rsid w:val="00C61740"/>
    <w:rsid w:val="00C618EE"/>
    <w:rsid w:val="00C61B10"/>
    <w:rsid w:val="00C61C01"/>
    <w:rsid w:val="00C61CF2"/>
    <w:rsid w:val="00C61DF4"/>
    <w:rsid w:val="00C622B8"/>
    <w:rsid w:val="00C622F8"/>
    <w:rsid w:val="00C6231E"/>
    <w:rsid w:val="00C6250C"/>
    <w:rsid w:val="00C62510"/>
    <w:rsid w:val="00C62A57"/>
    <w:rsid w:val="00C63747"/>
    <w:rsid w:val="00C637C1"/>
    <w:rsid w:val="00C63900"/>
    <w:rsid w:val="00C63A6C"/>
    <w:rsid w:val="00C63ADE"/>
    <w:rsid w:val="00C63B29"/>
    <w:rsid w:val="00C63CDE"/>
    <w:rsid w:val="00C63DFC"/>
    <w:rsid w:val="00C63FC9"/>
    <w:rsid w:val="00C64145"/>
    <w:rsid w:val="00C641B6"/>
    <w:rsid w:val="00C64323"/>
    <w:rsid w:val="00C643EE"/>
    <w:rsid w:val="00C64647"/>
    <w:rsid w:val="00C646B3"/>
    <w:rsid w:val="00C647FC"/>
    <w:rsid w:val="00C64D36"/>
    <w:rsid w:val="00C654D8"/>
    <w:rsid w:val="00C65565"/>
    <w:rsid w:val="00C6563C"/>
    <w:rsid w:val="00C6575C"/>
    <w:rsid w:val="00C65981"/>
    <w:rsid w:val="00C659C9"/>
    <w:rsid w:val="00C65AAB"/>
    <w:rsid w:val="00C65B44"/>
    <w:rsid w:val="00C66301"/>
    <w:rsid w:val="00C663B9"/>
    <w:rsid w:val="00C66522"/>
    <w:rsid w:val="00C666BB"/>
    <w:rsid w:val="00C668E8"/>
    <w:rsid w:val="00C66921"/>
    <w:rsid w:val="00C66B2C"/>
    <w:rsid w:val="00C66BCD"/>
    <w:rsid w:val="00C66D35"/>
    <w:rsid w:val="00C673EE"/>
    <w:rsid w:val="00C674A3"/>
    <w:rsid w:val="00C67730"/>
    <w:rsid w:val="00C67731"/>
    <w:rsid w:val="00C6782E"/>
    <w:rsid w:val="00C67A36"/>
    <w:rsid w:val="00C67A51"/>
    <w:rsid w:val="00C67B85"/>
    <w:rsid w:val="00C70095"/>
    <w:rsid w:val="00C70129"/>
    <w:rsid w:val="00C703F4"/>
    <w:rsid w:val="00C704FB"/>
    <w:rsid w:val="00C70520"/>
    <w:rsid w:val="00C7054A"/>
    <w:rsid w:val="00C70783"/>
    <w:rsid w:val="00C70AD2"/>
    <w:rsid w:val="00C70ADA"/>
    <w:rsid w:val="00C70D3D"/>
    <w:rsid w:val="00C70DE4"/>
    <w:rsid w:val="00C70E20"/>
    <w:rsid w:val="00C7104D"/>
    <w:rsid w:val="00C7169C"/>
    <w:rsid w:val="00C7170E"/>
    <w:rsid w:val="00C71868"/>
    <w:rsid w:val="00C7187C"/>
    <w:rsid w:val="00C71FD6"/>
    <w:rsid w:val="00C72021"/>
    <w:rsid w:val="00C721A8"/>
    <w:rsid w:val="00C72534"/>
    <w:rsid w:val="00C7256B"/>
    <w:rsid w:val="00C725C8"/>
    <w:rsid w:val="00C726D4"/>
    <w:rsid w:val="00C72967"/>
    <w:rsid w:val="00C72970"/>
    <w:rsid w:val="00C729D5"/>
    <w:rsid w:val="00C72D26"/>
    <w:rsid w:val="00C732FC"/>
    <w:rsid w:val="00C73470"/>
    <w:rsid w:val="00C7381C"/>
    <w:rsid w:val="00C739C2"/>
    <w:rsid w:val="00C73BCF"/>
    <w:rsid w:val="00C73DA2"/>
    <w:rsid w:val="00C73FD8"/>
    <w:rsid w:val="00C742A2"/>
    <w:rsid w:val="00C7469A"/>
    <w:rsid w:val="00C746F0"/>
    <w:rsid w:val="00C74976"/>
    <w:rsid w:val="00C74C47"/>
    <w:rsid w:val="00C74EF4"/>
    <w:rsid w:val="00C7511F"/>
    <w:rsid w:val="00C75366"/>
    <w:rsid w:val="00C75664"/>
    <w:rsid w:val="00C759A8"/>
    <w:rsid w:val="00C75A93"/>
    <w:rsid w:val="00C75DF1"/>
    <w:rsid w:val="00C763B3"/>
    <w:rsid w:val="00C77073"/>
    <w:rsid w:val="00C773C1"/>
    <w:rsid w:val="00C77674"/>
    <w:rsid w:val="00C77CBE"/>
    <w:rsid w:val="00C77F64"/>
    <w:rsid w:val="00C77F72"/>
    <w:rsid w:val="00C77F8F"/>
    <w:rsid w:val="00C8037C"/>
    <w:rsid w:val="00C80902"/>
    <w:rsid w:val="00C80BA1"/>
    <w:rsid w:val="00C80C73"/>
    <w:rsid w:val="00C80D53"/>
    <w:rsid w:val="00C80FE0"/>
    <w:rsid w:val="00C81446"/>
    <w:rsid w:val="00C815A6"/>
    <w:rsid w:val="00C81726"/>
    <w:rsid w:val="00C81766"/>
    <w:rsid w:val="00C81827"/>
    <w:rsid w:val="00C81A6A"/>
    <w:rsid w:val="00C81FC0"/>
    <w:rsid w:val="00C820FB"/>
    <w:rsid w:val="00C821E5"/>
    <w:rsid w:val="00C82246"/>
    <w:rsid w:val="00C823CF"/>
    <w:rsid w:val="00C8243D"/>
    <w:rsid w:val="00C82C4F"/>
    <w:rsid w:val="00C82D70"/>
    <w:rsid w:val="00C82D95"/>
    <w:rsid w:val="00C82EFF"/>
    <w:rsid w:val="00C82F8F"/>
    <w:rsid w:val="00C82F98"/>
    <w:rsid w:val="00C83055"/>
    <w:rsid w:val="00C831C8"/>
    <w:rsid w:val="00C833A5"/>
    <w:rsid w:val="00C83640"/>
    <w:rsid w:val="00C8377F"/>
    <w:rsid w:val="00C839D4"/>
    <w:rsid w:val="00C83E31"/>
    <w:rsid w:val="00C83F7B"/>
    <w:rsid w:val="00C83FE7"/>
    <w:rsid w:val="00C84239"/>
    <w:rsid w:val="00C84372"/>
    <w:rsid w:val="00C84508"/>
    <w:rsid w:val="00C84856"/>
    <w:rsid w:val="00C849AD"/>
    <w:rsid w:val="00C84A3A"/>
    <w:rsid w:val="00C84DB5"/>
    <w:rsid w:val="00C85100"/>
    <w:rsid w:val="00C859D8"/>
    <w:rsid w:val="00C85B03"/>
    <w:rsid w:val="00C85CE7"/>
    <w:rsid w:val="00C85E2F"/>
    <w:rsid w:val="00C85EAB"/>
    <w:rsid w:val="00C860BB"/>
    <w:rsid w:val="00C86328"/>
    <w:rsid w:val="00C86A6C"/>
    <w:rsid w:val="00C86D8E"/>
    <w:rsid w:val="00C871DD"/>
    <w:rsid w:val="00C873C5"/>
    <w:rsid w:val="00C875F0"/>
    <w:rsid w:val="00C87759"/>
    <w:rsid w:val="00C87951"/>
    <w:rsid w:val="00C879B1"/>
    <w:rsid w:val="00C87C5E"/>
    <w:rsid w:val="00C87C6B"/>
    <w:rsid w:val="00C87E0D"/>
    <w:rsid w:val="00C87F71"/>
    <w:rsid w:val="00C90F0C"/>
    <w:rsid w:val="00C90FF4"/>
    <w:rsid w:val="00C91223"/>
    <w:rsid w:val="00C91276"/>
    <w:rsid w:val="00C9162B"/>
    <w:rsid w:val="00C91A97"/>
    <w:rsid w:val="00C91CF0"/>
    <w:rsid w:val="00C91D46"/>
    <w:rsid w:val="00C91E5E"/>
    <w:rsid w:val="00C9252B"/>
    <w:rsid w:val="00C925A3"/>
    <w:rsid w:val="00C925D0"/>
    <w:rsid w:val="00C926E9"/>
    <w:rsid w:val="00C92857"/>
    <w:rsid w:val="00C928C3"/>
    <w:rsid w:val="00C92DAF"/>
    <w:rsid w:val="00C93161"/>
    <w:rsid w:val="00C935F9"/>
    <w:rsid w:val="00C9362B"/>
    <w:rsid w:val="00C9364C"/>
    <w:rsid w:val="00C93893"/>
    <w:rsid w:val="00C93DB1"/>
    <w:rsid w:val="00C93F42"/>
    <w:rsid w:val="00C940C8"/>
    <w:rsid w:val="00C94790"/>
    <w:rsid w:val="00C94B77"/>
    <w:rsid w:val="00C95110"/>
    <w:rsid w:val="00C95494"/>
    <w:rsid w:val="00C956C3"/>
    <w:rsid w:val="00C95944"/>
    <w:rsid w:val="00C95982"/>
    <w:rsid w:val="00C95ADF"/>
    <w:rsid w:val="00C95AE1"/>
    <w:rsid w:val="00C96000"/>
    <w:rsid w:val="00C96463"/>
    <w:rsid w:val="00C964D0"/>
    <w:rsid w:val="00C96505"/>
    <w:rsid w:val="00C9664A"/>
    <w:rsid w:val="00C96767"/>
    <w:rsid w:val="00C96771"/>
    <w:rsid w:val="00C96AFD"/>
    <w:rsid w:val="00C96B3E"/>
    <w:rsid w:val="00C96B70"/>
    <w:rsid w:val="00C96BC7"/>
    <w:rsid w:val="00C96C2F"/>
    <w:rsid w:val="00C96CD1"/>
    <w:rsid w:val="00C96DA8"/>
    <w:rsid w:val="00C971C8"/>
    <w:rsid w:val="00C9724B"/>
    <w:rsid w:val="00C9731B"/>
    <w:rsid w:val="00C97382"/>
    <w:rsid w:val="00C973EB"/>
    <w:rsid w:val="00C976B5"/>
    <w:rsid w:val="00C97AE9"/>
    <w:rsid w:val="00C97D23"/>
    <w:rsid w:val="00CA04E6"/>
    <w:rsid w:val="00CA08AC"/>
    <w:rsid w:val="00CA0E48"/>
    <w:rsid w:val="00CA0FE9"/>
    <w:rsid w:val="00CA100C"/>
    <w:rsid w:val="00CA107F"/>
    <w:rsid w:val="00CA1292"/>
    <w:rsid w:val="00CA1293"/>
    <w:rsid w:val="00CA1488"/>
    <w:rsid w:val="00CA15E0"/>
    <w:rsid w:val="00CA1B28"/>
    <w:rsid w:val="00CA1BE2"/>
    <w:rsid w:val="00CA1FA3"/>
    <w:rsid w:val="00CA1FB4"/>
    <w:rsid w:val="00CA2022"/>
    <w:rsid w:val="00CA270B"/>
    <w:rsid w:val="00CA2899"/>
    <w:rsid w:val="00CA29BD"/>
    <w:rsid w:val="00CA2B9F"/>
    <w:rsid w:val="00CA2D08"/>
    <w:rsid w:val="00CA2D4D"/>
    <w:rsid w:val="00CA357F"/>
    <w:rsid w:val="00CA36A1"/>
    <w:rsid w:val="00CA3779"/>
    <w:rsid w:val="00CA3A6B"/>
    <w:rsid w:val="00CA3DA8"/>
    <w:rsid w:val="00CA40A7"/>
    <w:rsid w:val="00CA4309"/>
    <w:rsid w:val="00CA434A"/>
    <w:rsid w:val="00CA43B8"/>
    <w:rsid w:val="00CA46B2"/>
    <w:rsid w:val="00CA47C4"/>
    <w:rsid w:val="00CA48C9"/>
    <w:rsid w:val="00CA49C9"/>
    <w:rsid w:val="00CA4C9F"/>
    <w:rsid w:val="00CA4CC8"/>
    <w:rsid w:val="00CA4CF7"/>
    <w:rsid w:val="00CA4DB0"/>
    <w:rsid w:val="00CA4F2B"/>
    <w:rsid w:val="00CA4FD7"/>
    <w:rsid w:val="00CA4FFB"/>
    <w:rsid w:val="00CA53C3"/>
    <w:rsid w:val="00CA567B"/>
    <w:rsid w:val="00CA5693"/>
    <w:rsid w:val="00CA570C"/>
    <w:rsid w:val="00CA5766"/>
    <w:rsid w:val="00CA5A95"/>
    <w:rsid w:val="00CA5D39"/>
    <w:rsid w:val="00CA5DD5"/>
    <w:rsid w:val="00CA67F6"/>
    <w:rsid w:val="00CA6CAA"/>
    <w:rsid w:val="00CA7086"/>
    <w:rsid w:val="00CA7332"/>
    <w:rsid w:val="00CA7345"/>
    <w:rsid w:val="00CA7591"/>
    <w:rsid w:val="00CA7894"/>
    <w:rsid w:val="00CA79F5"/>
    <w:rsid w:val="00CA7A6E"/>
    <w:rsid w:val="00CB01A3"/>
    <w:rsid w:val="00CB04B6"/>
    <w:rsid w:val="00CB0CA6"/>
    <w:rsid w:val="00CB1009"/>
    <w:rsid w:val="00CB16DE"/>
    <w:rsid w:val="00CB1705"/>
    <w:rsid w:val="00CB1831"/>
    <w:rsid w:val="00CB18E7"/>
    <w:rsid w:val="00CB1999"/>
    <w:rsid w:val="00CB1DB4"/>
    <w:rsid w:val="00CB1F17"/>
    <w:rsid w:val="00CB2143"/>
    <w:rsid w:val="00CB2355"/>
    <w:rsid w:val="00CB240F"/>
    <w:rsid w:val="00CB2453"/>
    <w:rsid w:val="00CB25E2"/>
    <w:rsid w:val="00CB2825"/>
    <w:rsid w:val="00CB2836"/>
    <w:rsid w:val="00CB29DC"/>
    <w:rsid w:val="00CB2ACB"/>
    <w:rsid w:val="00CB2B82"/>
    <w:rsid w:val="00CB2CA1"/>
    <w:rsid w:val="00CB2DE3"/>
    <w:rsid w:val="00CB2F07"/>
    <w:rsid w:val="00CB30AA"/>
    <w:rsid w:val="00CB322E"/>
    <w:rsid w:val="00CB339C"/>
    <w:rsid w:val="00CB3405"/>
    <w:rsid w:val="00CB35EA"/>
    <w:rsid w:val="00CB382A"/>
    <w:rsid w:val="00CB3BFA"/>
    <w:rsid w:val="00CB3D1F"/>
    <w:rsid w:val="00CB4006"/>
    <w:rsid w:val="00CB406D"/>
    <w:rsid w:val="00CB40A7"/>
    <w:rsid w:val="00CB40BF"/>
    <w:rsid w:val="00CB422D"/>
    <w:rsid w:val="00CB431A"/>
    <w:rsid w:val="00CB43DB"/>
    <w:rsid w:val="00CB4919"/>
    <w:rsid w:val="00CB491B"/>
    <w:rsid w:val="00CB4C4F"/>
    <w:rsid w:val="00CB5032"/>
    <w:rsid w:val="00CB5178"/>
    <w:rsid w:val="00CB52F1"/>
    <w:rsid w:val="00CB5766"/>
    <w:rsid w:val="00CB5FEB"/>
    <w:rsid w:val="00CB63A0"/>
    <w:rsid w:val="00CB6827"/>
    <w:rsid w:val="00CB69FB"/>
    <w:rsid w:val="00CB6CD1"/>
    <w:rsid w:val="00CB6D38"/>
    <w:rsid w:val="00CB6E49"/>
    <w:rsid w:val="00CB6E88"/>
    <w:rsid w:val="00CB6F72"/>
    <w:rsid w:val="00CB7071"/>
    <w:rsid w:val="00CB733A"/>
    <w:rsid w:val="00CB74D7"/>
    <w:rsid w:val="00CB75AA"/>
    <w:rsid w:val="00CB76CA"/>
    <w:rsid w:val="00CB76DC"/>
    <w:rsid w:val="00CB7705"/>
    <w:rsid w:val="00CB7714"/>
    <w:rsid w:val="00CB7811"/>
    <w:rsid w:val="00CB7AF8"/>
    <w:rsid w:val="00CB7BE8"/>
    <w:rsid w:val="00CC03FD"/>
    <w:rsid w:val="00CC07F9"/>
    <w:rsid w:val="00CC08ED"/>
    <w:rsid w:val="00CC0B6A"/>
    <w:rsid w:val="00CC0DD9"/>
    <w:rsid w:val="00CC13DC"/>
    <w:rsid w:val="00CC13E3"/>
    <w:rsid w:val="00CC16DB"/>
    <w:rsid w:val="00CC1DA3"/>
    <w:rsid w:val="00CC1ECB"/>
    <w:rsid w:val="00CC2192"/>
    <w:rsid w:val="00CC235D"/>
    <w:rsid w:val="00CC250B"/>
    <w:rsid w:val="00CC252B"/>
    <w:rsid w:val="00CC2562"/>
    <w:rsid w:val="00CC2585"/>
    <w:rsid w:val="00CC2780"/>
    <w:rsid w:val="00CC27A1"/>
    <w:rsid w:val="00CC2981"/>
    <w:rsid w:val="00CC2A2C"/>
    <w:rsid w:val="00CC2B49"/>
    <w:rsid w:val="00CC2C37"/>
    <w:rsid w:val="00CC2C6E"/>
    <w:rsid w:val="00CC2F74"/>
    <w:rsid w:val="00CC314E"/>
    <w:rsid w:val="00CC3448"/>
    <w:rsid w:val="00CC359D"/>
    <w:rsid w:val="00CC391C"/>
    <w:rsid w:val="00CC3AB5"/>
    <w:rsid w:val="00CC3B6A"/>
    <w:rsid w:val="00CC3C0C"/>
    <w:rsid w:val="00CC3C94"/>
    <w:rsid w:val="00CC3FE4"/>
    <w:rsid w:val="00CC4652"/>
    <w:rsid w:val="00CC4835"/>
    <w:rsid w:val="00CC4A2C"/>
    <w:rsid w:val="00CC4A97"/>
    <w:rsid w:val="00CC4BB5"/>
    <w:rsid w:val="00CC4DF6"/>
    <w:rsid w:val="00CC4F94"/>
    <w:rsid w:val="00CC5330"/>
    <w:rsid w:val="00CC5515"/>
    <w:rsid w:val="00CC5C55"/>
    <w:rsid w:val="00CC5D85"/>
    <w:rsid w:val="00CC5EE6"/>
    <w:rsid w:val="00CC611A"/>
    <w:rsid w:val="00CC63F2"/>
    <w:rsid w:val="00CC67AC"/>
    <w:rsid w:val="00CC67F4"/>
    <w:rsid w:val="00CC6CA7"/>
    <w:rsid w:val="00CC6D38"/>
    <w:rsid w:val="00CC6FEE"/>
    <w:rsid w:val="00CC7409"/>
    <w:rsid w:val="00CC750B"/>
    <w:rsid w:val="00CC7671"/>
    <w:rsid w:val="00CC76DA"/>
    <w:rsid w:val="00CC7999"/>
    <w:rsid w:val="00CC7B05"/>
    <w:rsid w:val="00CC7E3F"/>
    <w:rsid w:val="00CC7FB8"/>
    <w:rsid w:val="00CD017A"/>
    <w:rsid w:val="00CD0398"/>
    <w:rsid w:val="00CD0539"/>
    <w:rsid w:val="00CD0734"/>
    <w:rsid w:val="00CD1184"/>
    <w:rsid w:val="00CD1264"/>
    <w:rsid w:val="00CD12D9"/>
    <w:rsid w:val="00CD13A7"/>
    <w:rsid w:val="00CD142B"/>
    <w:rsid w:val="00CD176C"/>
    <w:rsid w:val="00CD1871"/>
    <w:rsid w:val="00CD1984"/>
    <w:rsid w:val="00CD210F"/>
    <w:rsid w:val="00CD2270"/>
    <w:rsid w:val="00CD25C2"/>
    <w:rsid w:val="00CD25F7"/>
    <w:rsid w:val="00CD27E7"/>
    <w:rsid w:val="00CD2E19"/>
    <w:rsid w:val="00CD2E5B"/>
    <w:rsid w:val="00CD2E71"/>
    <w:rsid w:val="00CD2EC3"/>
    <w:rsid w:val="00CD34E8"/>
    <w:rsid w:val="00CD3515"/>
    <w:rsid w:val="00CD36BD"/>
    <w:rsid w:val="00CD38D0"/>
    <w:rsid w:val="00CD3D0B"/>
    <w:rsid w:val="00CD3F9D"/>
    <w:rsid w:val="00CD44F6"/>
    <w:rsid w:val="00CD457E"/>
    <w:rsid w:val="00CD483A"/>
    <w:rsid w:val="00CD4881"/>
    <w:rsid w:val="00CD4A81"/>
    <w:rsid w:val="00CD4BD3"/>
    <w:rsid w:val="00CD4E65"/>
    <w:rsid w:val="00CD4FA3"/>
    <w:rsid w:val="00CD522E"/>
    <w:rsid w:val="00CD52C6"/>
    <w:rsid w:val="00CD537A"/>
    <w:rsid w:val="00CD5743"/>
    <w:rsid w:val="00CD57D1"/>
    <w:rsid w:val="00CD59FE"/>
    <w:rsid w:val="00CD5B0A"/>
    <w:rsid w:val="00CD5C53"/>
    <w:rsid w:val="00CD5C88"/>
    <w:rsid w:val="00CD61CA"/>
    <w:rsid w:val="00CD658E"/>
    <w:rsid w:val="00CD6830"/>
    <w:rsid w:val="00CD6C4A"/>
    <w:rsid w:val="00CD6ED9"/>
    <w:rsid w:val="00CD7074"/>
    <w:rsid w:val="00CD71A6"/>
    <w:rsid w:val="00CD72CC"/>
    <w:rsid w:val="00CD745A"/>
    <w:rsid w:val="00CD75E0"/>
    <w:rsid w:val="00CD768F"/>
    <w:rsid w:val="00CD7CF3"/>
    <w:rsid w:val="00CD7E28"/>
    <w:rsid w:val="00CE029C"/>
    <w:rsid w:val="00CE0415"/>
    <w:rsid w:val="00CE055D"/>
    <w:rsid w:val="00CE0568"/>
    <w:rsid w:val="00CE0644"/>
    <w:rsid w:val="00CE09E6"/>
    <w:rsid w:val="00CE0F04"/>
    <w:rsid w:val="00CE0F9A"/>
    <w:rsid w:val="00CE1085"/>
    <w:rsid w:val="00CE12B4"/>
    <w:rsid w:val="00CE12DA"/>
    <w:rsid w:val="00CE1560"/>
    <w:rsid w:val="00CE188A"/>
    <w:rsid w:val="00CE1DA0"/>
    <w:rsid w:val="00CE1F4D"/>
    <w:rsid w:val="00CE211F"/>
    <w:rsid w:val="00CE2406"/>
    <w:rsid w:val="00CE2474"/>
    <w:rsid w:val="00CE28A5"/>
    <w:rsid w:val="00CE2C38"/>
    <w:rsid w:val="00CE2C84"/>
    <w:rsid w:val="00CE2EBE"/>
    <w:rsid w:val="00CE2F7B"/>
    <w:rsid w:val="00CE2FCB"/>
    <w:rsid w:val="00CE37BE"/>
    <w:rsid w:val="00CE37C1"/>
    <w:rsid w:val="00CE3ADC"/>
    <w:rsid w:val="00CE3CEB"/>
    <w:rsid w:val="00CE3F83"/>
    <w:rsid w:val="00CE405C"/>
    <w:rsid w:val="00CE41A9"/>
    <w:rsid w:val="00CE42F3"/>
    <w:rsid w:val="00CE435F"/>
    <w:rsid w:val="00CE43C8"/>
    <w:rsid w:val="00CE4559"/>
    <w:rsid w:val="00CE45F0"/>
    <w:rsid w:val="00CE4AE5"/>
    <w:rsid w:val="00CE4B6D"/>
    <w:rsid w:val="00CE4C2B"/>
    <w:rsid w:val="00CE4CBB"/>
    <w:rsid w:val="00CE4DFB"/>
    <w:rsid w:val="00CE54ED"/>
    <w:rsid w:val="00CE58B5"/>
    <w:rsid w:val="00CE6324"/>
    <w:rsid w:val="00CE6868"/>
    <w:rsid w:val="00CE69C1"/>
    <w:rsid w:val="00CE69E2"/>
    <w:rsid w:val="00CE6C46"/>
    <w:rsid w:val="00CE6E2B"/>
    <w:rsid w:val="00CE71AE"/>
    <w:rsid w:val="00CE73EA"/>
    <w:rsid w:val="00CE7AC4"/>
    <w:rsid w:val="00CE7C8C"/>
    <w:rsid w:val="00CE7EC1"/>
    <w:rsid w:val="00CF01A4"/>
    <w:rsid w:val="00CF02BA"/>
    <w:rsid w:val="00CF0415"/>
    <w:rsid w:val="00CF0775"/>
    <w:rsid w:val="00CF0BB2"/>
    <w:rsid w:val="00CF0D45"/>
    <w:rsid w:val="00CF0DEF"/>
    <w:rsid w:val="00CF1086"/>
    <w:rsid w:val="00CF11ED"/>
    <w:rsid w:val="00CF13AA"/>
    <w:rsid w:val="00CF1442"/>
    <w:rsid w:val="00CF1463"/>
    <w:rsid w:val="00CF1473"/>
    <w:rsid w:val="00CF14BB"/>
    <w:rsid w:val="00CF14F0"/>
    <w:rsid w:val="00CF14F7"/>
    <w:rsid w:val="00CF1760"/>
    <w:rsid w:val="00CF19DF"/>
    <w:rsid w:val="00CF1DA2"/>
    <w:rsid w:val="00CF2170"/>
    <w:rsid w:val="00CF2249"/>
    <w:rsid w:val="00CF23B4"/>
    <w:rsid w:val="00CF254B"/>
    <w:rsid w:val="00CF27BC"/>
    <w:rsid w:val="00CF2900"/>
    <w:rsid w:val="00CF2B39"/>
    <w:rsid w:val="00CF2EA4"/>
    <w:rsid w:val="00CF2F95"/>
    <w:rsid w:val="00CF308C"/>
    <w:rsid w:val="00CF3184"/>
    <w:rsid w:val="00CF3249"/>
    <w:rsid w:val="00CF32DF"/>
    <w:rsid w:val="00CF3A70"/>
    <w:rsid w:val="00CF3A9C"/>
    <w:rsid w:val="00CF3C1C"/>
    <w:rsid w:val="00CF3F5A"/>
    <w:rsid w:val="00CF4028"/>
    <w:rsid w:val="00CF47AD"/>
    <w:rsid w:val="00CF4A9F"/>
    <w:rsid w:val="00CF4B5A"/>
    <w:rsid w:val="00CF4B99"/>
    <w:rsid w:val="00CF4C1A"/>
    <w:rsid w:val="00CF4C23"/>
    <w:rsid w:val="00CF4D38"/>
    <w:rsid w:val="00CF4FC2"/>
    <w:rsid w:val="00CF50B4"/>
    <w:rsid w:val="00CF531C"/>
    <w:rsid w:val="00CF5752"/>
    <w:rsid w:val="00CF5906"/>
    <w:rsid w:val="00CF59F5"/>
    <w:rsid w:val="00CF5AA4"/>
    <w:rsid w:val="00CF5DE9"/>
    <w:rsid w:val="00CF5E5E"/>
    <w:rsid w:val="00CF6027"/>
    <w:rsid w:val="00CF6046"/>
    <w:rsid w:val="00CF62A7"/>
    <w:rsid w:val="00CF63C9"/>
    <w:rsid w:val="00CF6BBC"/>
    <w:rsid w:val="00CF7143"/>
    <w:rsid w:val="00CF714A"/>
    <w:rsid w:val="00CF71D3"/>
    <w:rsid w:val="00CF72E5"/>
    <w:rsid w:val="00CF75FC"/>
    <w:rsid w:val="00CF769D"/>
    <w:rsid w:val="00CF7781"/>
    <w:rsid w:val="00CF77C1"/>
    <w:rsid w:val="00CF78FD"/>
    <w:rsid w:val="00CF796B"/>
    <w:rsid w:val="00CF7C4B"/>
    <w:rsid w:val="00CF7DBE"/>
    <w:rsid w:val="00D0001E"/>
    <w:rsid w:val="00D00181"/>
    <w:rsid w:val="00D0046D"/>
    <w:rsid w:val="00D004C9"/>
    <w:rsid w:val="00D004CA"/>
    <w:rsid w:val="00D005D5"/>
    <w:rsid w:val="00D00602"/>
    <w:rsid w:val="00D0081E"/>
    <w:rsid w:val="00D00DEF"/>
    <w:rsid w:val="00D01172"/>
    <w:rsid w:val="00D0123D"/>
    <w:rsid w:val="00D0162E"/>
    <w:rsid w:val="00D0163D"/>
    <w:rsid w:val="00D0167A"/>
    <w:rsid w:val="00D017EF"/>
    <w:rsid w:val="00D01918"/>
    <w:rsid w:val="00D01B40"/>
    <w:rsid w:val="00D02373"/>
    <w:rsid w:val="00D023BD"/>
    <w:rsid w:val="00D023E0"/>
    <w:rsid w:val="00D02559"/>
    <w:rsid w:val="00D02869"/>
    <w:rsid w:val="00D02F1F"/>
    <w:rsid w:val="00D02F94"/>
    <w:rsid w:val="00D03010"/>
    <w:rsid w:val="00D03034"/>
    <w:rsid w:val="00D0303D"/>
    <w:rsid w:val="00D0349B"/>
    <w:rsid w:val="00D03589"/>
    <w:rsid w:val="00D035EF"/>
    <w:rsid w:val="00D0382B"/>
    <w:rsid w:val="00D03FA7"/>
    <w:rsid w:val="00D040E2"/>
    <w:rsid w:val="00D045DC"/>
    <w:rsid w:val="00D04B19"/>
    <w:rsid w:val="00D04BFC"/>
    <w:rsid w:val="00D04E2B"/>
    <w:rsid w:val="00D05402"/>
    <w:rsid w:val="00D055C4"/>
    <w:rsid w:val="00D058FB"/>
    <w:rsid w:val="00D05BCC"/>
    <w:rsid w:val="00D05BD5"/>
    <w:rsid w:val="00D06465"/>
    <w:rsid w:val="00D06B18"/>
    <w:rsid w:val="00D06E46"/>
    <w:rsid w:val="00D073FD"/>
    <w:rsid w:val="00D076B6"/>
    <w:rsid w:val="00D0796D"/>
    <w:rsid w:val="00D07BAF"/>
    <w:rsid w:val="00D07C66"/>
    <w:rsid w:val="00D07DED"/>
    <w:rsid w:val="00D10056"/>
    <w:rsid w:val="00D103D5"/>
    <w:rsid w:val="00D103E1"/>
    <w:rsid w:val="00D10495"/>
    <w:rsid w:val="00D10AB5"/>
    <w:rsid w:val="00D10DA3"/>
    <w:rsid w:val="00D10E82"/>
    <w:rsid w:val="00D10F15"/>
    <w:rsid w:val="00D11419"/>
    <w:rsid w:val="00D11670"/>
    <w:rsid w:val="00D11706"/>
    <w:rsid w:val="00D118D0"/>
    <w:rsid w:val="00D11A41"/>
    <w:rsid w:val="00D11A58"/>
    <w:rsid w:val="00D11EC0"/>
    <w:rsid w:val="00D11FA3"/>
    <w:rsid w:val="00D11FF9"/>
    <w:rsid w:val="00D120D3"/>
    <w:rsid w:val="00D123DD"/>
    <w:rsid w:val="00D126C5"/>
    <w:rsid w:val="00D12755"/>
    <w:rsid w:val="00D127EB"/>
    <w:rsid w:val="00D12AF2"/>
    <w:rsid w:val="00D12BAC"/>
    <w:rsid w:val="00D12DEB"/>
    <w:rsid w:val="00D12EA2"/>
    <w:rsid w:val="00D12F45"/>
    <w:rsid w:val="00D13026"/>
    <w:rsid w:val="00D133BE"/>
    <w:rsid w:val="00D1349F"/>
    <w:rsid w:val="00D13597"/>
    <w:rsid w:val="00D13884"/>
    <w:rsid w:val="00D1392C"/>
    <w:rsid w:val="00D139D7"/>
    <w:rsid w:val="00D13E14"/>
    <w:rsid w:val="00D13F95"/>
    <w:rsid w:val="00D1419B"/>
    <w:rsid w:val="00D1445B"/>
    <w:rsid w:val="00D14643"/>
    <w:rsid w:val="00D14674"/>
    <w:rsid w:val="00D149A1"/>
    <w:rsid w:val="00D14E31"/>
    <w:rsid w:val="00D150F1"/>
    <w:rsid w:val="00D1536D"/>
    <w:rsid w:val="00D1596D"/>
    <w:rsid w:val="00D15B30"/>
    <w:rsid w:val="00D15D4E"/>
    <w:rsid w:val="00D16132"/>
    <w:rsid w:val="00D1620D"/>
    <w:rsid w:val="00D1631D"/>
    <w:rsid w:val="00D1642E"/>
    <w:rsid w:val="00D16779"/>
    <w:rsid w:val="00D16A64"/>
    <w:rsid w:val="00D16B2D"/>
    <w:rsid w:val="00D16EE9"/>
    <w:rsid w:val="00D16FE9"/>
    <w:rsid w:val="00D1735A"/>
    <w:rsid w:val="00D1747A"/>
    <w:rsid w:val="00D17775"/>
    <w:rsid w:val="00D179E8"/>
    <w:rsid w:val="00D17BB4"/>
    <w:rsid w:val="00D17BC0"/>
    <w:rsid w:val="00D17DC8"/>
    <w:rsid w:val="00D20011"/>
    <w:rsid w:val="00D20031"/>
    <w:rsid w:val="00D20078"/>
    <w:rsid w:val="00D202A4"/>
    <w:rsid w:val="00D206EA"/>
    <w:rsid w:val="00D2075B"/>
    <w:rsid w:val="00D20818"/>
    <w:rsid w:val="00D2086C"/>
    <w:rsid w:val="00D208F3"/>
    <w:rsid w:val="00D20BCC"/>
    <w:rsid w:val="00D20BE8"/>
    <w:rsid w:val="00D210F2"/>
    <w:rsid w:val="00D21409"/>
    <w:rsid w:val="00D21502"/>
    <w:rsid w:val="00D21749"/>
    <w:rsid w:val="00D21786"/>
    <w:rsid w:val="00D21824"/>
    <w:rsid w:val="00D2194A"/>
    <w:rsid w:val="00D21B89"/>
    <w:rsid w:val="00D21CE8"/>
    <w:rsid w:val="00D21F11"/>
    <w:rsid w:val="00D21F73"/>
    <w:rsid w:val="00D2256E"/>
    <w:rsid w:val="00D225C4"/>
    <w:rsid w:val="00D227B8"/>
    <w:rsid w:val="00D22860"/>
    <w:rsid w:val="00D229CE"/>
    <w:rsid w:val="00D22ABD"/>
    <w:rsid w:val="00D22B7D"/>
    <w:rsid w:val="00D22D9E"/>
    <w:rsid w:val="00D22F4F"/>
    <w:rsid w:val="00D2304D"/>
    <w:rsid w:val="00D2367D"/>
    <w:rsid w:val="00D23765"/>
    <w:rsid w:val="00D239F7"/>
    <w:rsid w:val="00D23A20"/>
    <w:rsid w:val="00D23C1E"/>
    <w:rsid w:val="00D23C5D"/>
    <w:rsid w:val="00D23CE6"/>
    <w:rsid w:val="00D23CF5"/>
    <w:rsid w:val="00D241F8"/>
    <w:rsid w:val="00D24285"/>
    <w:rsid w:val="00D24364"/>
    <w:rsid w:val="00D244C9"/>
    <w:rsid w:val="00D2456F"/>
    <w:rsid w:val="00D249FC"/>
    <w:rsid w:val="00D24CC9"/>
    <w:rsid w:val="00D24CE4"/>
    <w:rsid w:val="00D24FD1"/>
    <w:rsid w:val="00D25244"/>
    <w:rsid w:val="00D2544B"/>
    <w:rsid w:val="00D255D6"/>
    <w:rsid w:val="00D257B5"/>
    <w:rsid w:val="00D25A01"/>
    <w:rsid w:val="00D25C70"/>
    <w:rsid w:val="00D260D8"/>
    <w:rsid w:val="00D2618A"/>
    <w:rsid w:val="00D264C2"/>
    <w:rsid w:val="00D26609"/>
    <w:rsid w:val="00D26A49"/>
    <w:rsid w:val="00D26A53"/>
    <w:rsid w:val="00D26FED"/>
    <w:rsid w:val="00D27680"/>
    <w:rsid w:val="00D276FC"/>
    <w:rsid w:val="00D2774D"/>
    <w:rsid w:val="00D27847"/>
    <w:rsid w:val="00D30262"/>
    <w:rsid w:val="00D303FC"/>
    <w:rsid w:val="00D3043E"/>
    <w:rsid w:val="00D30725"/>
    <w:rsid w:val="00D30759"/>
    <w:rsid w:val="00D30802"/>
    <w:rsid w:val="00D30992"/>
    <w:rsid w:val="00D30C50"/>
    <w:rsid w:val="00D30DB1"/>
    <w:rsid w:val="00D30F62"/>
    <w:rsid w:val="00D30FB4"/>
    <w:rsid w:val="00D31130"/>
    <w:rsid w:val="00D311BF"/>
    <w:rsid w:val="00D31262"/>
    <w:rsid w:val="00D31781"/>
    <w:rsid w:val="00D31A24"/>
    <w:rsid w:val="00D31B54"/>
    <w:rsid w:val="00D31DCA"/>
    <w:rsid w:val="00D320D6"/>
    <w:rsid w:val="00D3229A"/>
    <w:rsid w:val="00D32701"/>
    <w:rsid w:val="00D32734"/>
    <w:rsid w:val="00D32796"/>
    <w:rsid w:val="00D328EC"/>
    <w:rsid w:val="00D32DAF"/>
    <w:rsid w:val="00D3321B"/>
    <w:rsid w:val="00D33391"/>
    <w:rsid w:val="00D333CE"/>
    <w:rsid w:val="00D33495"/>
    <w:rsid w:val="00D334F2"/>
    <w:rsid w:val="00D337A6"/>
    <w:rsid w:val="00D33962"/>
    <w:rsid w:val="00D33963"/>
    <w:rsid w:val="00D339B7"/>
    <w:rsid w:val="00D33C0A"/>
    <w:rsid w:val="00D3446A"/>
    <w:rsid w:val="00D344B6"/>
    <w:rsid w:val="00D3451B"/>
    <w:rsid w:val="00D345DC"/>
    <w:rsid w:val="00D34736"/>
    <w:rsid w:val="00D347DA"/>
    <w:rsid w:val="00D348AC"/>
    <w:rsid w:val="00D34B63"/>
    <w:rsid w:val="00D34E07"/>
    <w:rsid w:val="00D354D7"/>
    <w:rsid w:val="00D35516"/>
    <w:rsid w:val="00D35545"/>
    <w:rsid w:val="00D355EA"/>
    <w:rsid w:val="00D358E4"/>
    <w:rsid w:val="00D35940"/>
    <w:rsid w:val="00D35B42"/>
    <w:rsid w:val="00D35C6B"/>
    <w:rsid w:val="00D35E72"/>
    <w:rsid w:val="00D3657B"/>
    <w:rsid w:val="00D36706"/>
    <w:rsid w:val="00D367D2"/>
    <w:rsid w:val="00D36882"/>
    <w:rsid w:val="00D368F5"/>
    <w:rsid w:val="00D36FE0"/>
    <w:rsid w:val="00D372CB"/>
    <w:rsid w:val="00D3760C"/>
    <w:rsid w:val="00D3786F"/>
    <w:rsid w:val="00D37BC6"/>
    <w:rsid w:val="00D4016A"/>
    <w:rsid w:val="00D4035B"/>
    <w:rsid w:val="00D40385"/>
    <w:rsid w:val="00D40796"/>
    <w:rsid w:val="00D409C0"/>
    <w:rsid w:val="00D41224"/>
    <w:rsid w:val="00D41225"/>
    <w:rsid w:val="00D414B7"/>
    <w:rsid w:val="00D415BE"/>
    <w:rsid w:val="00D415C5"/>
    <w:rsid w:val="00D416CB"/>
    <w:rsid w:val="00D419AD"/>
    <w:rsid w:val="00D41A12"/>
    <w:rsid w:val="00D41D4F"/>
    <w:rsid w:val="00D41D97"/>
    <w:rsid w:val="00D423B0"/>
    <w:rsid w:val="00D42877"/>
    <w:rsid w:val="00D42B19"/>
    <w:rsid w:val="00D42B5E"/>
    <w:rsid w:val="00D42BF0"/>
    <w:rsid w:val="00D42E94"/>
    <w:rsid w:val="00D430DC"/>
    <w:rsid w:val="00D432EB"/>
    <w:rsid w:val="00D4338E"/>
    <w:rsid w:val="00D435A0"/>
    <w:rsid w:val="00D4374A"/>
    <w:rsid w:val="00D43AE5"/>
    <w:rsid w:val="00D43C18"/>
    <w:rsid w:val="00D4400D"/>
    <w:rsid w:val="00D44292"/>
    <w:rsid w:val="00D44468"/>
    <w:rsid w:val="00D44727"/>
    <w:rsid w:val="00D44857"/>
    <w:rsid w:val="00D44979"/>
    <w:rsid w:val="00D44B08"/>
    <w:rsid w:val="00D45028"/>
    <w:rsid w:val="00D454FA"/>
    <w:rsid w:val="00D455E3"/>
    <w:rsid w:val="00D455FE"/>
    <w:rsid w:val="00D45900"/>
    <w:rsid w:val="00D45A95"/>
    <w:rsid w:val="00D45EDA"/>
    <w:rsid w:val="00D4614A"/>
    <w:rsid w:val="00D464C7"/>
    <w:rsid w:val="00D4651D"/>
    <w:rsid w:val="00D4667E"/>
    <w:rsid w:val="00D468F1"/>
    <w:rsid w:val="00D468FE"/>
    <w:rsid w:val="00D469D5"/>
    <w:rsid w:val="00D46BB4"/>
    <w:rsid w:val="00D46CA5"/>
    <w:rsid w:val="00D46CD5"/>
    <w:rsid w:val="00D46EA9"/>
    <w:rsid w:val="00D470DE"/>
    <w:rsid w:val="00D472E9"/>
    <w:rsid w:val="00D47A58"/>
    <w:rsid w:val="00D47C28"/>
    <w:rsid w:val="00D47C4D"/>
    <w:rsid w:val="00D47E03"/>
    <w:rsid w:val="00D5014D"/>
    <w:rsid w:val="00D501DF"/>
    <w:rsid w:val="00D503B1"/>
    <w:rsid w:val="00D5063A"/>
    <w:rsid w:val="00D5069A"/>
    <w:rsid w:val="00D50988"/>
    <w:rsid w:val="00D50A5F"/>
    <w:rsid w:val="00D50CCC"/>
    <w:rsid w:val="00D50E17"/>
    <w:rsid w:val="00D50E8B"/>
    <w:rsid w:val="00D50F44"/>
    <w:rsid w:val="00D50F4E"/>
    <w:rsid w:val="00D51141"/>
    <w:rsid w:val="00D5117D"/>
    <w:rsid w:val="00D512CA"/>
    <w:rsid w:val="00D51692"/>
    <w:rsid w:val="00D5176A"/>
    <w:rsid w:val="00D519CE"/>
    <w:rsid w:val="00D51A36"/>
    <w:rsid w:val="00D51F3C"/>
    <w:rsid w:val="00D52075"/>
    <w:rsid w:val="00D52326"/>
    <w:rsid w:val="00D524C2"/>
    <w:rsid w:val="00D52C73"/>
    <w:rsid w:val="00D53348"/>
    <w:rsid w:val="00D53376"/>
    <w:rsid w:val="00D5340C"/>
    <w:rsid w:val="00D5348E"/>
    <w:rsid w:val="00D536BD"/>
    <w:rsid w:val="00D5374A"/>
    <w:rsid w:val="00D53873"/>
    <w:rsid w:val="00D53914"/>
    <w:rsid w:val="00D539D4"/>
    <w:rsid w:val="00D53C55"/>
    <w:rsid w:val="00D5414A"/>
    <w:rsid w:val="00D54491"/>
    <w:rsid w:val="00D549A7"/>
    <w:rsid w:val="00D54BCA"/>
    <w:rsid w:val="00D55119"/>
    <w:rsid w:val="00D5528A"/>
    <w:rsid w:val="00D552AB"/>
    <w:rsid w:val="00D55339"/>
    <w:rsid w:val="00D556BB"/>
    <w:rsid w:val="00D5643B"/>
    <w:rsid w:val="00D56630"/>
    <w:rsid w:val="00D56AB9"/>
    <w:rsid w:val="00D56B71"/>
    <w:rsid w:val="00D56D1D"/>
    <w:rsid w:val="00D57152"/>
    <w:rsid w:val="00D57677"/>
    <w:rsid w:val="00D57743"/>
    <w:rsid w:val="00D577D4"/>
    <w:rsid w:val="00D57ABF"/>
    <w:rsid w:val="00D57D37"/>
    <w:rsid w:val="00D601E5"/>
    <w:rsid w:val="00D609DB"/>
    <w:rsid w:val="00D60ACE"/>
    <w:rsid w:val="00D613C0"/>
    <w:rsid w:val="00D6156D"/>
    <w:rsid w:val="00D6175F"/>
    <w:rsid w:val="00D6177C"/>
    <w:rsid w:val="00D61A89"/>
    <w:rsid w:val="00D61E9B"/>
    <w:rsid w:val="00D6203E"/>
    <w:rsid w:val="00D6214A"/>
    <w:rsid w:val="00D62272"/>
    <w:rsid w:val="00D625C7"/>
    <w:rsid w:val="00D6265B"/>
    <w:rsid w:val="00D6265E"/>
    <w:rsid w:val="00D6277A"/>
    <w:rsid w:val="00D628F0"/>
    <w:rsid w:val="00D63122"/>
    <w:rsid w:val="00D6332C"/>
    <w:rsid w:val="00D63B7B"/>
    <w:rsid w:val="00D63CCB"/>
    <w:rsid w:val="00D63CE6"/>
    <w:rsid w:val="00D63DE9"/>
    <w:rsid w:val="00D63E21"/>
    <w:rsid w:val="00D64062"/>
    <w:rsid w:val="00D6413E"/>
    <w:rsid w:val="00D641ED"/>
    <w:rsid w:val="00D642DE"/>
    <w:rsid w:val="00D643D6"/>
    <w:rsid w:val="00D64A5D"/>
    <w:rsid w:val="00D64BDD"/>
    <w:rsid w:val="00D652D2"/>
    <w:rsid w:val="00D65808"/>
    <w:rsid w:val="00D65B43"/>
    <w:rsid w:val="00D65BA4"/>
    <w:rsid w:val="00D65F0B"/>
    <w:rsid w:val="00D65F5B"/>
    <w:rsid w:val="00D65F9F"/>
    <w:rsid w:val="00D65FD5"/>
    <w:rsid w:val="00D660BA"/>
    <w:rsid w:val="00D66601"/>
    <w:rsid w:val="00D6662F"/>
    <w:rsid w:val="00D66D3D"/>
    <w:rsid w:val="00D6713A"/>
    <w:rsid w:val="00D671C2"/>
    <w:rsid w:val="00D6765E"/>
    <w:rsid w:val="00D679A9"/>
    <w:rsid w:val="00D67C1E"/>
    <w:rsid w:val="00D67DE1"/>
    <w:rsid w:val="00D67DE7"/>
    <w:rsid w:val="00D67ED6"/>
    <w:rsid w:val="00D7008D"/>
    <w:rsid w:val="00D700B7"/>
    <w:rsid w:val="00D70277"/>
    <w:rsid w:val="00D7046B"/>
    <w:rsid w:val="00D70632"/>
    <w:rsid w:val="00D7096D"/>
    <w:rsid w:val="00D711ED"/>
    <w:rsid w:val="00D71430"/>
    <w:rsid w:val="00D7164F"/>
    <w:rsid w:val="00D71936"/>
    <w:rsid w:val="00D71A2D"/>
    <w:rsid w:val="00D71A8D"/>
    <w:rsid w:val="00D71AA6"/>
    <w:rsid w:val="00D71ABC"/>
    <w:rsid w:val="00D71DD9"/>
    <w:rsid w:val="00D720B9"/>
    <w:rsid w:val="00D72131"/>
    <w:rsid w:val="00D724EB"/>
    <w:rsid w:val="00D7260E"/>
    <w:rsid w:val="00D726E4"/>
    <w:rsid w:val="00D72D89"/>
    <w:rsid w:val="00D72F42"/>
    <w:rsid w:val="00D72FD9"/>
    <w:rsid w:val="00D73158"/>
    <w:rsid w:val="00D73258"/>
    <w:rsid w:val="00D7339F"/>
    <w:rsid w:val="00D7362B"/>
    <w:rsid w:val="00D739B1"/>
    <w:rsid w:val="00D73A4B"/>
    <w:rsid w:val="00D73E1B"/>
    <w:rsid w:val="00D73E49"/>
    <w:rsid w:val="00D74063"/>
    <w:rsid w:val="00D74155"/>
    <w:rsid w:val="00D741AF"/>
    <w:rsid w:val="00D74293"/>
    <w:rsid w:val="00D743AE"/>
    <w:rsid w:val="00D74488"/>
    <w:rsid w:val="00D74490"/>
    <w:rsid w:val="00D7499D"/>
    <w:rsid w:val="00D74CAB"/>
    <w:rsid w:val="00D7505D"/>
    <w:rsid w:val="00D7581F"/>
    <w:rsid w:val="00D75C31"/>
    <w:rsid w:val="00D75CB6"/>
    <w:rsid w:val="00D75E3C"/>
    <w:rsid w:val="00D76032"/>
    <w:rsid w:val="00D761CD"/>
    <w:rsid w:val="00D761EC"/>
    <w:rsid w:val="00D76341"/>
    <w:rsid w:val="00D7639E"/>
    <w:rsid w:val="00D7664D"/>
    <w:rsid w:val="00D76DF5"/>
    <w:rsid w:val="00D76E43"/>
    <w:rsid w:val="00D76E95"/>
    <w:rsid w:val="00D771C9"/>
    <w:rsid w:val="00D773FE"/>
    <w:rsid w:val="00D7741B"/>
    <w:rsid w:val="00D775D9"/>
    <w:rsid w:val="00D7795E"/>
    <w:rsid w:val="00D77A1B"/>
    <w:rsid w:val="00D77D33"/>
    <w:rsid w:val="00D803BC"/>
    <w:rsid w:val="00D804B1"/>
    <w:rsid w:val="00D805EC"/>
    <w:rsid w:val="00D8085E"/>
    <w:rsid w:val="00D808E4"/>
    <w:rsid w:val="00D80911"/>
    <w:rsid w:val="00D809D8"/>
    <w:rsid w:val="00D80BA7"/>
    <w:rsid w:val="00D80DEB"/>
    <w:rsid w:val="00D80ED7"/>
    <w:rsid w:val="00D81037"/>
    <w:rsid w:val="00D811E8"/>
    <w:rsid w:val="00D812AB"/>
    <w:rsid w:val="00D81551"/>
    <w:rsid w:val="00D819CA"/>
    <w:rsid w:val="00D8209C"/>
    <w:rsid w:val="00D820FE"/>
    <w:rsid w:val="00D823AF"/>
    <w:rsid w:val="00D82961"/>
    <w:rsid w:val="00D82ADC"/>
    <w:rsid w:val="00D82B0E"/>
    <w:rsid w:val="00D82B43"/>
    <w:rsid w:val="00D82EEC"/>
    <w:rsid w:val="00D82F3D"/>
    <w:rsid w:val="00D8303C"/>
    <w:rsid w:val="00D8334B"/>
    <w:rsid w:val="00D83359"/>
    <w:rsid w:val="00D838E9"/>
    <w:rsid w:val="00D8393A"/>
    <w:rsid w:val="00D839F9"/>
    <w:rsid w:val="00D83A54"/>
    <w:rsid w:val="00D83ABD"/>
    <w:rsid w:val="00D83C55"/>
    <w:rsid w:val="00D83E2C"/>
    <w:rsid w:val="00D83EFC"/>
    <w:rsid w:val="00D84031"/>
    <w:rsid w:val="00D84077"/>
    <w:rsid w:val="00D840DD"/>
    <w:rsid w:val="00D84242"/>
    <w:rsid w:val="00D8433A"/>
    <w:rsid w:val="00D84369"/>
    <w:rsid w:val="00D845D3"/>
    <w:rsid w:val="00D8467C"/>
    <w:rsid w:val="00D849C4"/>
    <w:rsid w:val="00D84C15"/>
    <w:rsid w:val="00D84CAC"/>
    <w:rsid w:val="00D84CDE"/>
    <w:rsid w:val="00D84D31"/>
    <w:rsid w:val="00D84F04"/>
    <w:rsid w:val="00D8500B"/>
    <w:rsid w:val="00D85119"/>
    <w:rsid w:val="00D8551F"/>
    <w:rsid w:val="00D856F6"/>
    <w:rsid w:val="00D8580F"/>
    <w:rsid w:val="00D85A5A"/>
    <w:rsid w:val="00D85B29"/>
    <w:rsid w:val="00D862FA"/>
    <w:rsid w:val="00D86437"/>
    <w:rsid w:val="00D86458"/>
    <w:rsid w:val="00D86B78"/>
    <w:rsid w:val="00D86F64"/>
    <w:rsid w:val="00D87044"/>
    <w:rsid w:val="00D87410"/>
    <w:rsid w:val="00D87563"/>
    <w:rsid w:val="00D8787B"/>
    <w:rsid w:val="00D87AB2"/>
    <w:rsid w:val="00D87DB2"/>
    <w:rsid w:val="00D87EF4"/>
    <w:rsid w:val="00D87F0B"/>
    <w:rsid w:val="00D87F56"/>
    <w:rsid w:val="00D90014"/>
    <w:rsid w:val="00D90071"/>
    <w:rsid w:val="00D90121"/>
    <w:rsid w:val="00D907A2"/>
    <w:rsid w:val="00D907E5"/>
    <w:rsid w:val="00D90EB2"/>
    <w:rsid w:val="00D91005"/>
    <w:rsid w:val="00D9111A"/>
    <w:rsid w:val="00D915D9"/>
    <w:rsid w:val="00D91A0C"/>
    <w:rsid w:val="00D91A1B"/>
    <w:rsid w:val="00D91BCD"/>
    <w:rsid w:val="00D91CC8"/>
    <w:rsid w:val="00D91D24"/>
    <w:rsid w:val="00D91D6B"/>
    <w:rsid w:val="00D91E40"/>
    <w:rsid w:val="00D9214B"/>
    <w:rsid w:val="00D9216A"/>
    <w:rsid w:val="00D922BC"/>
    <w:rsid w:val="00D92319"/>
    <w:rsid w:val="00D927D1"/>
    <w:rsid w:val="00D92A89"/>
    <w:rsid w:val="00D92ABB"/>
    <w:rsid w:val="00D92C35"/>
    <w:rsid w:val="00D92FC0"/>
    <w:rsid w:val="00D93103"/>
    <w:rsid w:val="00D93245"/>
    <w:rsid w:val="00D9343A"/>
    <w:rsid w:val="00D938CF"/>
    <w:rsid w:val="00D939C7"/>
    <w:rsid w:val="00D939C8"/>
    <w:rsid w:val="00D93BEA"/>
    <w:rsid w:val="00D93C1B"/>
    <w:rsid w:val="00D93CD9"/>
    <w:rsid w:val="00D93DF3"/>
    <w:rsid w:val="00D94071"/>
    <w:rsid w:val="00D94086"/>
    <w:rsid w:val="00D944F0"/>
    <w:rsid w:val="00D94675"/>
    <w:rsid w:val="00D9478D"/>
    <w:rsid w:val="00D94ABC"/>
    <w:rsid w:val="00D94AF0"/>
    <w:rsid w:val="00D94BDB"/>
    <w:rsid w:val="00D94C24"/>
    <w:rsid w:val="00D94D1F"/>
    <w:rsid w:val="00D94EB2"/>
    <w:rsid w:val="00D956A3"/>
    <w:rsid w:val="00D959E0"/>
    <w:rsid w:val="00D95B4D"/>
    <w:rsid w:val="00D95C79"/>
    <w:rsid w:val="00D95D75"/>
    <w:rsid w:val="00D96262"/>
    <w:rsid w:val="00D96C93"/>
    <w:rsid w:val="00D96CC4"/>
    <w:rsid w:val="00D971A4"/>
    <w:rsid w:val="00D97430"/>
    <w:rsid w:val="00D9764D"/>
    <w:rsid w:val="00D97BBF"/>
    <w:rsid w:val="00D97D33"/>
    <w:rsid w:val="00DA000F"/>
    <w:rsid w:val="00DA0095"/>
    <w:rsid w:val="00DA00EB"/>
    <w:rsid w:val="00DA019F"/>
    <w:rsid w:val="00DA0400"/>
    <w:rsid w:val="00DA12CA"/>
    <w:rsid w:val="00DA1360"/>
    <w:rsid w:val="00DA13A2"/>
    <w:rsid w:val="00DA1440"/>
    <w:rsid w:val="00DA16B1"/>
    <w:rsid w:val="00DA1BF7"/>
    <w:rsid w:val="00DA2590"/>
    <w:rsid w:val="00DA262E"/>
    <w:rsid w:val="00DA29BF"/>
    <w:rsid w:val="00DA2B2D"/>
    <w:rsid w:val="00DA2C11"/>
    <w:rsid w:val="00DA2C9B"/>
    <w:rsid w:val="00DA2D82"/>
    <w:rsid w:val="00DA3052"/>
    <w:rsid w:val="00DA371A"/>
    <w:rsid w:val="00DA3812"/>
    <w:rsid w:val="00DA3DC1"/>
    <w:rsid w:val="00DA3E14"/>
    <w:rsid w:val="00DA40A3"/>
    <w:rsid w:val="00DA4147"/>
    <w:rsid w:val="00DA46BE"/>
    <w:rsid w:val="00DA47C9"/>
    <w:rsid w:val="00DA4B7C"/>
    <w:rsid w:val="00DA4D1B"/>
    <w:rsid w:val="00DA5064"/>
    <w:rsid w:val="00DA521E"/>
    <w:rsid w:val="00DA539C"/>
    <w:rsid w:val="00DA547C"/>
    <w:rsid w:val="00DA55AB"/>
    <w:rsid w:val="00DA57A9"/>
    <w:rsid w:val="00DA5A52"/>
    <w:rsid w:val="00DA5D4C"/>
    <w:rsid w:val="00DA5DB9"/>
    <w:rsid w:val="00DA5E9D"/>
    <w:rsid w:val="00DA5F2B"/>
    <w:rsid w:val="00DA62A2"/>
    <w:rsid w:val="00DA6329"/>
    <w:rsid w:val="00DA678F"/>
    <w:rsid w:val="00DA69C7"/>
    <w:rsid w:val="00DA6B41"/>
    <w:rsid w:val="00DA6B9E"/>
    <w:rsid w:val="00DA6F96"/>
    <w:rsid w:val="00DA7007"/>
    <w:rsid w:val="00DA724E"/>
    <w:rsid w:val="00DA7270"/>
    <w:rsid w:val="00DA7283"/>
    <w:rsid w:val="00DA742B"/>
    <w:rsid w:val="00DA743B"/>
    <w:rsid w:val="00DA74F1"/>
    <w:rsid w:val="00DA76BE"/>
    <w:rsid w:val="00DA77A6"/>
    <w:rsid w:val="00DA799B"/>
    <w:rsid w:val="00DA7A4E"/>
    <w:rsid w:val="00DA7B2A"/>
    <w:rsid w:val="00DA7DBA"/>
    <w:rsid w:val="00DB0577"/>
    <w:rsid w:val="00DB06A2"/>
    <w:rsid w:val="00DB0878"/>
    <w:rsid w:val="00DB0A23"/>
    <w:rsid w:val="00DB0F33"/>
    <w:rsid w:val="00DB1015"/>
    <w:rsid w:val="00DB128F"/>
    <w:rsid w:val="00DB13BB"/>
    <w:rsid w:val="00DB188B"/>
    <w:rsid w:val="00DB1C7F"/>
    <w:rsid w:val="00DB1D1A"/>
    <w:rsid w:val="00DB1E75"/>
    <w:rsid w:val="00DB2005"/>
    <w:rsid w:val="00DB2285"/>
    <w:rsid w:val="00DB231A"/>
    <w:rsid w:val="00DB244D"/>
    <w:rsid w:val="00DB2563"/>
    <w:rsid w:val="00DB27E9"/>
    <w:rsid w:val="00DB28AB"/>
    <w:rsid w:val="00DB2B68"/>
    <w:rsid w:val="00DB2C53"/>
    <w:rsid w:val="00DB2DA7"/>
    <w:rsid w:val="00DB3277"/>
    <w:rsid w:val="00DB329F"/>
    <w:rsid w:val="00DB3361"/>
    <w:rsid w:val="00DB336F"/>
    <w:rsid w:val="00DB33B6"/>
    <w:rsid w:val="00DB3633"/>
    <w:rsid w:val="00DB3762"/>
    <w:rsid w:val="00DB383C"/>
    <w:rsid w:val="00DB3B2D"/>
    <w:rsid w:val="00DB3C7E"/>
    <w:rsid w:val="00DB3EC4"/>
    <w:rsid w:val="00DB44B2"/>
    <w:rsid w:val="00DB4869"/>
    <w:rsid w:val="00DB4AE3"/>
    <w:rsid w:val="00DB4B99"/>
    <w:rsid w:val="00DB4F42"/>
    <w:rsid w:val="00DB501A"/>
    <w:rsid w:val="00DB50B4"/>
    <w:rsid w:val="00DB55A2"/>
    <w:rsid w:val="00DB5614"/>
    <w:rsid w:val="00DB5C09"/>
    <w:rsid w:val="00DB5C27"/>
    <w:rsid w:val="00DB5D5D"/>
    <w:rsid w:val="00DB5F17"/>
    <w:rsid w:val="00DB604B"/>
    <w:rsid w:val="00DB64A2"/>
    <w:rsid w:val="00DB6557"/>
    <w:rsid w:val="00DB65A4"/>
    <w:rsid w:val="00DB6A95"/>
    <w:rsid w:val="00DB6AB5"/>
    <w:rsid w:val="00DB6AEC"/>
    <w:rsid w:val="00DB6EE4"/>
    <w:rsid w:val="00DB6F15"/>
    <w:rsid w:val="00DB6FD1"/>
    <w:rsid w:val="00DB7110"/>
    <w:rsid w:val="00DB7472"/>
    <w:rsid w:val="00DB748B"/>
    <w:rsid w:val="00DB7FBF"/>
    <w:rsid w:val="00DC0065"/>
    <w:rsid w:val="00DC0107"/>
    <w:rsid w:val="00DC0317"/>
    <w:rsid w:val="00DC046D"/>
    <w:rsid w:val="00DC0548"/>
    <w:rsid w:val="00DC091E"/>
    <w:rsid w:val="00DC0940"/>
    <w:rsid w:val="00DC0D69"/>
    <w:rsid w:val="00DC100A"/>
    <w:rsid w:val="00DC1320"/>
    <w:rsid w:val="00DC1855"/>
    <w:rsid w:val="00DC1904"/>
    <w:rsid w:val="00DC19D2"/>
    <w:rsid w:val="00DC1BE4"/>
    <w:rsid w:val="00DC1D51"/>
    <w:rsid w:val="00DC1E51"/>
    <w:rsid w:val="00DC1F36"/>
    <w:rsid w:val="00DC20AC"/>
    <w:rsid w:val="00DC21C3"/>
    <w:rsid w:val="00DC2232"/>
    <w:rsid w:val="00DC2401"/>
    <w:rsid w:val="00DC2748"/>
    <w:rsid w:val="00DC29ED"/>
    <w:rsid w:val="00DC2A95"/>
    <w:rsid w:val="00DC2B1E"/>
    <w:rsid w:val="00DC2EB1"/>
    <w:rsid w:val="00DC3487"/>
    <w:rsid w:val="00DC3A0E"/>
    <w:rsid w:val="00DC3B08"/>
    <w:rsid w:val="00DC3B2D"/>
    <w:rsid w:val="00DC3CFE"/>
    <w:rsid w:val="00DC4043"/>
    <w:rsid w:val="00DC40C4"/>
    <w:rsid w:val="00DC41FB"/>
    <w:rsid w:val="00DC44FE"/>
    <w:rsid w:val="00DC4A6B"/>
    <w:rsid w:val="00DC4CC1"/>
    <w:rsid w:val="00DC4D10"/>
    <w:rsid w:val="00DC4E17"/>
    <w:rsid w:val="00DC4F2A"/>
    <w:rsid w:val="00DC51F3"/>
    <w:rsid w:val="00DC5206"/>
    <w:rsid w:val="00DC56B1"/>
    <w:rsid w:val="00DC56E6"/>
    <w:rsid w:val="00DC5A47"/>
    <w:rsid w:val="00DC5C25"/>
    <w:rsid w:val="00DC5D14"/>
    <w:rsid w:val="00DC5D67"/>
    <w:rsid w:val="00DC5FAF"/>
    <w:rsid w:val="00DC62F6"/>
    <w:rsid w:val="00DC6708"/>
    <w:rsid w:val="00DC6900"/>
    <w:rsid w:val="00DC6905"/>
    <w:rsid w:val="00DC6EC5"/>
    <w:rsid w:val="00DC71F3"/>
    <w:rsid w:val="00DC79D0"/>
    <w:rsid w:val="00DC7BA5"/>
    <w:rsid w:val="00DC7D47"/>
    <w:rsid w:val="00DC7D8E"/>
    <w:rsid w:val="00DC7E32"/>
    <w:rsid w:val="00DD018E"/>
    <w:rsid w:val="00DD0509"/>
    <w:rsid w:val="00DD0577"/>
    <w:rsid w:val="00DD05F4"/>
    <w:rsid w:val="00DD08D0"/>
    <w:rsid w:val="00DD0938"/>
    <w:rsid w:val="00DD1501"/>
    <w:rsid w:val="00DD15CA"/>
    <w:rsid w:val="00DD16A1"/>
    <w:rsid w:val="00DD17A3"/>
    <w:rsid w:val="00DD1A25"/>
    <w:rsid w:val="00DD1AE6"/>
    <w:rsid w:val="00DD1B48"/>
    <w:rsid w:val="00DD205D"/>
    <w:rsid w:val="00DD2462"/>
    <w:rsid w:val="00DD24A6"/>
    <w:rsid w:val="00DD2B39"/>
    <w:rsid w:val="00DD2B89"/>
    <w:rsid w:val="00DD2D7A"/>
    <w:rsid w:val="00DD3127"/>
    <w:rsid w:val="00DD39F3"/>
    <w:rsid w:val="00DD3D2B"/>
    <w:rsid w:val="00DD3F38"/>
    <w:rsid w:val="00DD44BB"/>
    <w:rsid w:val="00DD46C4"/>
    <w:rsid w:val="00DD4900"/>
    <w:rsid w:val="00DD49DD"/>
    <w:rsid w:val="00DD4E22"/>
    <w:rsid w:val="00DD5097"/>
    <w:rsid w:val="00DD5706"/>
    <w:rsid w:val="00DD5B51"/>
    <w:rsid w:val="00DD5CB3"/>
    <w:rsid w:val="00DD5FAA"/>
    <w:rsid w:val="00DD608E"/>
    <w:rsid w:val="00DD6616"/>
    <w:rsid w:val="00DD6730"/>
    <w:rsid w:val="00DD694D"/>
    <w:rsid w:val="00DD6B94"/>
    <w:rsid w:val="00DD6F0A"/>
    <w:rsid w:val="00DD6F43"/>
    <w:rsid w:val="00DD72EC"/>
    <w:rsid w:val="00DD7467"/>
    <w:rsid w:val="00DD771E"/>
    <w:rsid w:val="00DD7B9E"/>
    <w:rsid w:val="00DD7D40"/>
    <w:rsid w:val="00DD7D85"/>
    <w:rsid w:val="00DD7E50"/>
    <w:rsid w:val="00DD7E93"/>
    <w:rsid w:val="00DE00DC"/>
    <w:rsid w:val="00DE0651"/>
    <w:rsid w:val="00DE092B"/>
    <w:rsid w:val="00DE0BB0"/>
    <w:rsid w:val="00DE125D"/>
    <w:rsid w:val="00DE1297"/>
    <w:rsid w:val="00DE1367"/>
    <w:rsid w:val="00DE1405"/>
    <w:rsid w:val="00DE160E"/>
    <w:rsid w:val="00DE17D0"/>
    <w:rsid w:val="00DE189C"/>
    <w:rsid w:val="00DE1F61"/>
    <w:rsid w:val="00DE2355"/>
    <w:rsid w:val="00DE269A"/>
    <w:rsid w:val="00DE27C8"/>
    <w:rsid w:val="00DE2D76"/>
    <w:rsid w:val="00DE306E"/>
    <w:rsid w:val="00DE311E"/>
    <w:rsid w:val="00DE3194"/>
    <w:rsid w:val="00DE35B6"/>
    <w:rsid w:val="00DE381A"/>
    <w:rsid w:val="00DE3C4E"/>
    <w:rsid w:val="00DE3C53"/>
    <w:rsid w:val="00DE3DFA"/>
    <w:rsid w:val="00DE3E80"/>
    <w:rsid w:val="00DE3EB9"/>
    <w:rsid w:val="00DE4002"/>
    <w:rsid w:val="00DE458A"/>
    <w:rsid w:val="00DE46C8"/>
    <w:rsid w:val="00DE46D3"/>
    <w:rsid w:val="00DE47A1"/>
    <w:rsid w:val="00DE4A66"/>
    <w:rsid w:val="00DE4E0B"/>
    <w:rsid w:val="00DE5048"/>
    <w:rsid w:val="00DE5062"/>
    <w:rsid w:val="00DE54B3"/>
    <w:rsid w:val="00DE56F0"/>
    <w:rsid w:val="00DE5772"/>
    <w:rsid w:val="00DE5A9E"/>
    <w:rsid w:val="00DE5AD2"/>
    <w:rsid w:val="00DE5C47"/>
    <w:rsid w:val="00DE5D84"/>
    <w:rsid w:val="00DE6246"/>
    <w:rsid w:val="00DE6490"/>
    <w:rsid w:val="00DE672A"/>
    <w:rsid w:val="00DE679F"/>
    <w:rsid w:val="00DE68A0"/>
    <w:rsid w:val="00DE6BE9"/>
    <w:rsid w:val="00DE6C3A"/>
    <w:rsid w:val="00DE6E84"/>
    <w:rsid w:val="00DE7222"/>
    <w:rsid w:val="00DE7278"/>
    <w:rsid w:val="00DE736D"/>
    <w:rsid w:val="00DE7435"/>
    <w:rsid w:val="00DE75DB"/>
    <w:rsid w:val="00DE76C2"/>
    <w:rsid w:val="00DE7745"/>
    <w:rsid w:val="00DE7809"/>
    <w:rsid w:val="00DE78F6"/>
    <w:rsid w:val="00DE7BEE"/>
    <w:rsid w:val="00DE7CD4"/>
    <w:rsid w:val="00DE7F0A"/>
    <w:rsid w:val="00DE7F88"/>
    <w:rsid w:val="00DE7FF6"/>
    <w:rsid w:val="00DF001F"/>
    <w:rsid w:val="00DF00EA"/>
    <w:rsid w:val="00DF01A9"/>
    <w:rsid w:val="00DF052B"/>
    <w:rsid w:val="00DF071B"/>
    <w:rsid w:val="00DF07E7"/>
    <w:rsid w:val="00DF07EB"/>
    <w:rsid w:val="00DF08D2"/>
    <w:rsid w:val="00DF0B0F"/>
    <w:rsid w:val="00DF0B8E"/>
    <w:rsid w:val="00DF0E39"/>
    <w:rsid w:val="00DF103E"/>
    <w:rsid w:val="00DF108D"/>
    <w:rsid w:val="00DF136F"/>
    <w:rsid w:val="00DF1458"/>
    <w:rsid w:val="00DF1685"/>
    <w:rsid w:val="00DF1B84"/>
    <w:rsid w:val="00DF1D34"/>
    <w:rsid w:val="00DF1E56"/>
    <w:rsid w:val="00DF1FA9"/>
    <w:rsid w:val="00DF20E5"/>
    <w:rsid w:val="00DF230F"/>
    <w:rsid w:val="00DF23C7"/>
    <w:rsid w:val="00DF25B8"/>
    <w:rsid w:val="00DF2810"/>
    <w:rsid w:val="00DF296A"/>
    <w:rsid w:val="00DF2B69"/>
    <w:rsid w:val="00DF2E48"/>
    <w:rsid w:val="00DF341F"/>
    <w:rsid w:val="00DF367F"/>
    <w:rsid w:val="00DF394A"/>
    <w:rsid w:val="00DF3B2C"/>
    <w:rsid w:val="00DF3E54"/>
    <w:rsid w:val="00DF3EBF"/>
    <w:rsid w:val="00DF4175"/>
    <w:rsid w:val="00DF4327"/>
    <w:rsid w:val="00DF449E"/>
    <w:rsid w:val="00DF473D"/>
    <w:rsid w:val="00DF4D52"/>
    <w:rsid w:val="00DF52BD"/>
    <w:rsid w:val="00DF5414"/>
    <w:rsid w:val="00DF54A5"/>
    <w:rsid w:val="00DF5523"/>
    <w:rsid w:val="00DF56EC"/>
    <w:rsid w:val="00DF5791"/>
    <w:rsid w:val="00DF57DC"/>
    <w:rsid w:val="00DF58AD"/>
    <w:rsid w:val="00DF5916"/>
    <w:rsid w:val="00DF5B10"/>
    <w:rsid w:val="00DF5B63"/>
    <w:rsid w:val="00DF5C61"/>
    <w:rsid w:val="00DF5ED4"/>
    <w:rsid w:val="00DF62E7"/>
    <w:rsid w:val="00DF6502"/>
    <w:rsid w:val="00DF666A"/>
    <w:rsid w:val="00DF66BC"/>
    <w:rsid w:val="00DF6774"/>
    <w:rsid w:val="00DF6A31"/>
    <w:rsid w:val="00DF6C57"/>
    <w:rsid w:val="00DF6D34"/>
    <w:rsid w:val="00DF6D4B"/>
    <w:rsid w:val="00DF6F7B"/>
    <w:rsid w:val="00DF7030"/>
    <w:rsid w:val="00DF741D"/>
    <w:rsid w:val="00DF747E"/>
    <w:rsid w:val="00DF7662"/>
    <w:rsid w:val="00DF7667"/>
    <w:rsid w:val="00DF76F6"/>
    <w:rsid w:val="00DF770E"/>
    <w:rsid w:val="00DF7E4B"/>
    <w:rsid w:val="00E00079"/>
    <w:rsid w:val="00E00355"/>
    <w:rsid w:val="00E004CF"/>
    <w:rsid w:val="00E005D8"/>
    <w:rsid w:val="00E006E6"/>
    <w:rsid w:val="00E00A31"/>
    <w:rsid w:val="00E00A34"/>
    <w:rsid w:val="00E00A3A"/>
    <w:rsid w:val="00E00DAA"/>
    <w:rsid w:val="00E01176"/>
    <w:rsid w:val="00E012AC"/>
    <w:rsid w:val="00E01454"/>
    <w:rsid w:val="00E014AE"/>
    <w:rsid w:val="00E01645"/>
    <w:rsid w:val="00E02465"/>
    <w:rsid w:val="00E0260A"/>
    <w:rsid w:val="00E028DC"/>
    <w:rsid w:val="00E02A49"/>
    <w:rsid w:val="00E02A9F"/>
    <w:rsid w:val="00E02C15"/>
    <w:rsid w:val="00E02F9B"/>
    <w:rsid w:val="00E031A4"/>
    <w:rsid w:val="00E03368"/>
    <w:rsid w:val="00E035C5"/>
    <w:rsid w:val="00E03624"/>
    <w:rsid w:val="00E037C5"/>
    <w:rsid w:val="00E03940"/>
    <w:rsid w:val="00E03A02"/>
    <w:rsid w:val="00E03B9A"/>
    <w:rsid w:val="00E03D96"/>
    <w:rsid w:val="00E03F1E"/>
    <w:rsid w:val="00E03F44"/>
    <w:rsid w:val="00E042EB"/>
    <w:rsid w:val="00E0445F"/>
    <w:rsid w:val="00E047F5"/>
    <w:rsid w:val="00E04826"/>
    <w:rsid w:val="00E04AE9"/>
    <w:rsid w:val="00E04C61"/>
    <w:rsid w:val="00E05366"/>
    <w:rsid w:val="00E053B0"/>
    <w:rsid w:val="00E058DE"/>
    <w:rsid w:val="00E05923"/>
    <w:rsid w:val="00E060DB"/>
    <w:rsid w:val="00E0627A"/>
    <w:rsid w:val="00E066B9"/>
    <w:rsid w:val="00E06B55"/>
    <w:rsid w:val="00E06B6B"/>
    <w:rsid w:val="00E06D32"/>
    <w:rsid w:val="00E06EFA"/>
    <w:rsid w:val="00E07AC0"/>
    <w:rsid w:val="00E07C53"/>
    <w:rsid w:val="00E07ECC"/>
    <w:rsid w:val="00E07F53"/>
    <w:rsid w:val="00E1027B"/>
    <w:rsid w:val="00E10391"/>
    <w:rsid w:val="00E10481"/>
    <w:rsid w:val="00E10675"/>
    <w:rsid w:val="00E10C0C"/>
    <w:rsid w:val="00E10C55"/>
    <w:rsid w:val="00E11261"/>
    <w:rsid w:val="00E1142F"/>
    <w:rsid w:val="00E1154F"/>
    <w:rsid w:val="00E11A85"/>
    <w:rsid w:val="00E12019"/>
    <w:rsid w:val="00E12119"/>
    <w:rsid w:val="00E124F8"/>
    <w:rsid w:val="00E124FB"/>
    <w:rsid w:val="00E1251F"/>
    <w:rsid w:val="00E127B1"/>
    <w:rsid w:val="00E12B85"/>
    <w:rsid w:val="00E12BD0"/>
    <w:rsid w:val="00E12CB3"/>
    <w:rsid w:val="00E12D8B"/>
    <w:rsid w:val="00E13369"/>
    <w:rsid w:val="00E1347E"/>
    <w:rsid w:val="00E1357B"/>
    <w:rsid w:val="00E135B7"/>
    <w:rsid w:val="00E13B18"/>
    <w:rsid w:val="00E13E6D"/>
    <w:rsid w:val="00E148B8"/>
    <w:rsid w:val="00E14CF0"/>
    <w:rsid w:val="00E14E54"/>
    <w:rsid w:val="00E14EF0"/>
    <w:rsid w:val="00E15232"/>
    <w:rsid w:val="00E15376"/>
    <w:rsid w:val="00E157FB"/>
    <w:rsid w:val="00E15B1D"/>
    <w:rsid w:val="00E15D96"/>
    <w:rsid w:val="00E15DD8"/>
    <w:rsid w:val="00E15DDE"/>
    <w:rsid w:val="00E16249"/>
    <w:rsid w:val="00E162C5"/>
    <w:rsid w:val="00E16315"/>
    <w:rsid w:val="00E1660F"/>
    <w:rsid w:val="00E16AD7"/>
    <w:rsid w:val="00E16C53"/>
    <w:rsid w:val="00E16C94"/>
    <w:rsid w:val="00E16D12"/>
    <w:rsid w:val="00E16D2E"/>
    <w:rsid w:val="00E16D51"/>
    <w:rsid w:val="00E170F4"/>
    <w:rsid w:val="00E171D4"/>
    <w:rsid w:val="00E1726D"/>
    <w:rsid w:val="00E17584"/>
    <w:rsid w:val="00E1766C"/>
    <w:rsid w:val="00E17687"/>
    <w:rsid w:val="00E17728"/>
    <w:rsid w:val="00E17806"/>
    <w:rsid w:val="00E17A93"/>
    <w:rsid w:val="00E17EFB"/>
    <w:rsid w:val="00E2024F"/>
    <w:rsid w:val="00E20361"/>
    <w:rsid w:val="00E20BB6"/>
    <w:rsid w:val="00E215B0"/>
    <w:rsid w:val="00E22055"/>
    <w:rsid w:val="00E22222"/>
    <w:rsid w:val="00E22940"/>
    <w:rsid w:val="00E22BE9"/>
    <w:rsid w:val="00E22C8D"/>
    <w:rsid w:val="00E22E4B"/>
    <w:rsid w:val="00E2346E"/>
    <w:rsid w:val="00E23496"/>
    <w:rsid w:val="00E235B2"/>
    <w:rsid w:val="00E23B9B"/>
    <w:rsid w:val="00E243B3"/>
    <w:rsid w:val="00E24452"/>
    <w:rsid w:val="00E244EC"/>
    <w:rsid w:val="00E24506"/>
    <w:rsid w:val="00E24585"/>
    <w:rsid w:val="00E245A2"/>
    <w:rsid w:val="00E246AE"/>
    <w:rsid w:val="00E2480A"/>
    <w:rsid w:val="00E24E0D"/>
    <w:rsid w:val="00E24F45"/>
    <w:rsid w:val="00E25029"/>
    <w:rsid w:val="00E250B9"/>
    <w:rsid w:val="00E254FF"/>
    <w:rsid w:val="00E25637"/>
    <w:rsid w:val="00E25720"/>
    <w:rsid w:val="00E2597D"/>
    <w:rsid w:val="00E25B8C"/>
    <w:rsid w:val="00E25D59"/>
    <w:rsid w:val="00E25D5D"/>
    <w:rsid w:val="00E26316"/>
    <w:rsid w:val="00E263EF"/>
    <w:rsid w:val="00E26462"/>
    <w:rsid w:val="00E26597"/>
    <w:rsid w:val="00E2693D"/>
    <w:rsid w:val="00E26D6A"/>
    <w:rsid w:val="00E26FF1"/>
    <w:rsid w:val="00E272B5"/>
    <w:rsid w:val="00E2737F"/>
    <w:rsid w:val="00E2739D"/>
    <w:rsid w:val="00E273D3"/>
    <w:rsid w:val="00E27559"/>
    <w:rsid w:val="00E27DBD"/>
    <w:rsid w:val="00E300A6"/>
    <w:rsid w:val="00E30317"/>
    <w:rsid w:val="00E3046B"/>
    <w:rsid w:val="00E306DB"/>
    <w:rsid w:val="00E306F9"/>
    <w:rsid w:val="00E309FB"/>
    <w:rsid w:val="00E30BA6"/>
    <w:rsid w:val="00E30C2C"/>
    <w:rsid w:val="00E30CEB"/>
    <w:rsid w:val="00E30D71"/>
    <w:rsid w:val="00E30E65"/>
    <w:rsid w:val="00E312C5"/>
    <w:rsid w:val="00E312E6"/>
    <w:rsid w:val="00E312FB"/>
    <w:rsid w:val="00E3136A"/>
    <w:rsid w:val="00E314A5"/>
    <w:rsid w:val="00E31593"/>
    <w:rsid w:val="00E31648"/>
    <w:rsid w:val="00E31672"/>
    <w:rsid w:val="00E31FF6"/>
    <w:rsid w:val="00E3207E"/>
    <w:rsid w:val="00E321BE"/>
    <w:rsid w:val="00E32204"/>
    <w:rsid w:val="00E327F7"/>
    <w:rsid w:val="00E328FD"/>
    <w:rsid w:val="00E3296A"/>
    <w:rsid w:val="00E329E8"/>
    <w:rsid w:val="00E32D7A"/>
    <w:rsid w:val="00E32E23"/>
    <w:rsid w:val="00E32EA3"/>
    <w:rsid w:val="00E3307D"/>
    <w:rsid w:val="00E33483"/>
    <w:rsid w:val="00E33739"/>
    <w:rsid w:val="00E3384D"/>
    <w:rsid w:val="00E338AC"/>
    <w:rsid w:val="00E339A0"/>
    <w:rsid w:val="00E33A45"/>
    <w:rsid w:val="00E34081"/>
    <w:rsid w:val="00E343A6"/>
    <w:rsid w:val="00E34583"/>
    <w:rsid w:val="00E3461D"/>
    <w:rsid w:val="00E34809"/>
    <w:rsid w:val="00E34E66"/>
    <w:rsid w:val="00E35017"/>
    <w:rsid w:val="00E3502E"/>
    <w:rsid w:val="00E351B4"/>
    <w:rsid w:val="00E3529C"/>
    <w:rsid w:val="00E354B2"/>
    <w:rsid w:val="00E35709"/>
    <w:rsid w:val="00E3572F"/>
    <w:rsid w:val="00E35871"/>
    <w:rsid w:val="00E35BE6"/>
    <w:rsid w:val="00E35C23"/>
    <w:rsid w:val="00E35F04"/>
    <w:rsid w:val="00E35F7B"/>
    <w:rsid w:val="00E36447"/>
    <w:rsid w:val="00E36780"/>
    <w:rsid w:val="00E36A26"/>
    <w:rsid w:val="00E36D9C"/>
    <w:rsid w:val="00E370D8"/>
    <w:rsid w:val="00E3725A"/>
    <w:rsid w:val="00E372EF"/>
    <w:rsid w:val="00E37601"/>
    <w:rsid w:val="00E377D5"/>
    <w:rsid w:val="00E37831"/>
    <w:rsid w:val="00E37B74"/>
    <w:rsid w:val="00E37C1B"/>
    <w:rsid w:val="00E402C5"/>
    <w:rsid w:val="00E40306"/>
    <w:rsid w:val="00E40902"/>
    <w:rsid w:val="00E40A2A"/>
    <w:rsid w:val="00E40B24"/>
    <w:rsid w:val="00E40C28"/>
    <w:rsid w:val="00E40CB8"/>
    <w:rsid w:val="00E40E96"/>
    <w:rsid w:val="00E40F4C"/>
    <w:rsid w:val="00E4112C"/>
    <w:rsid w:val="00E4128F"/>
    <w:rsid w:val="00E4153C"/>
    <w:rsid w:val="00E415E5"/>
    <w:rsid w:val="00E41633"/>
    <w:rsid w:val="00E4195C"/>
    <w:rsid w:val="00E41977"/>
    <w:rsid w:val="00E41C35"/>
    <w:rsid w:val="00E41D55"/>
    <w:rsid w:val="00E41F87"/>
    <w:rsid w:val="00E42036"/>
    <w:rsid w:val="00E427AA"/>
    <w:rsid w:val="00E4285A"/>
    <w:rsid w:val="00E428D0"/>
    <w:rsid w:val="00E42A42"/>
    <w:rsid w:val="00E42C64"/>
    <w:rsid w:val="00E42F4C"/>
    <w:rsid w:val="00E4325D"/>
    <w:rsid w:val="00E43318"/>
    <w:rsid w:val="00E43BE1"/>
    <w:rsid w:val="00E43D37"/>
    <w:rsid w:val="00E440D0"/>
    <w:rsid w:val="00E44109"/>
    <w:rsid w:val="00E441BA"/>
    <w:rsid w:val="00E445C7"/>
    <w:rsid w:val="00E446F3"/>
    <w:rsid w:val="00E4479E"/>
    <w:rsid w:val="00E44949"/>
    <w:rsid w:val="00E45D02"/>
    <w:rsid w:val="00E465C4"/>
    <w:rsid w:val="00E466E9"/>
    <w:rsid w:val="00E46763"/>
    <w:rsid w:val="00E46D48"/>
    <w:rsid w:val="00E46F44"/>
    <w:rsid w:val="00E470B6"/>
    <w:rsid w:val="00E47290"/>
    <w:rsid w:val="00E473DA"/>
    <w:rsid w:val="00E47498"/>
    <w:rsid w:val="00E4754D"/>
    <w:rsid w:val="00E477E4"/>
    <w:rsid w:val="00E47C33"/>
    <w:rsid w:val="00E47C3C"/>
    <w:rsid w:val="00E47C7C"/>
    <w:rsid w:val="00E50AE1"/>
    <w:rsid w:val="00E51002"/>
    <w:rsid w:val="00E51348"/>
    <w:rsid w:val="00E516C5"/>
    <w:rsid w:val="00E51B7D"/>
    <w:rsid w:val="00E51B9A"/>
    <w:rsid w:val="00E51C4E"/>
    <w:rsid w:val="00E51CBC"/>
    <w:rsid w:val="00E51D68"/>
    <w:rsid w:val="00E51F7A"/>
    <w:rsid w:val="00E523BC"/>
    <w:rsid w:val="00E52754"/>
    <w:rsid w:val="00E52892"/>
    <w:rsid w:val="00E52D43"/>
    <w:rsid w:val="00E52F47"/>
    <w:rsid w:val="00E53196"/>
    <w:rsid w:val="00E531AE"/>
    <w:rsid w:val="00E53242"/>
    <w:rsid w:val="00E53498"/>
    <w:rsid w:val="00E534A6"/>
    <w:rsid w:val="00E53BBF"/>
    <w:rsid w:val="00E53F75"/>
    <w:rsid w:val="00E543D5"/>
    <w:rsid w:val="00E548F1"/>
    <w:rsid w:val="00E54C8F"/>
    <w:rsid w:val="00E54D24"/>
    <w:rsid w:val="00E5503A"/>
    <w:rsid w:val="00E5517F"/>
    <w:rsid w:val="00E555B1"/>
    <w:rsid w:val="00E55854"/>
    <w:rsid w:val="00E5586B"/>
    <w:rsid w:val="00E55A3E"/>
    <w:rsid w:val="00E55A91"/>
    <w:rsid w:val="00E55D1F"/>
    <w:rsid w:val="00E55D3E"/>
    <w:rsid w:val="00E55D7D"/>
    <w:rsid w:val="00E55E6E"/>
    <w:rsid w:val="00E56853"/>
    <w:rsid w:val="00E568A4"/>
    <w:rsid w:val="00E56A16"/>
    <w:rsid w:val="00E56A60"/>
    <w:rsid w:val="00E56E39"/>
    <w:rsid w:val="00E57450"/>
    <w:rsid w:val="00E5759D"/>
    <w:rsid w:val="00E57B62"/>
    <w:rsid w:val="00E57BF1"/>
    <w:rsid w:val="00E57DF3"/>
    <w:rsid w:val="00E600BD"/>
    <w:rsid w:val="00E60203"/>
    <w:rsid w:val="00E60322"/>
    <w:rsid w:val="00E60D9C"/>
    <w:rsid w:val="00E60FD5"/>
    <w:rsid w:val="00E61281"/>
    <w:rsid w:val="00E61343"/>
    <w:rsid w:val="00E61714"/>
    <w:rsid w:val="00E61B7F"/>
    <w:rsid w:val="00E61E18"/>
    <w:rsid w:val="00E62498"/>
    <w:rsid w:val="00E6254B"/>
    <w:rsid w:val="00E62586"/>
    <w:rsid w:val="00E629AC"/>
    <w:rsid w:val="00E62B72"/>
    <w:rsid w:val="00E62ED6"/>
    <w:rsid w:val="00E62F5B"/>
    <w:rsid w:val="00E63087"/>
    <w:rsid w:val="00E630E4"/>
    <w:rsid w:val="00E630E6"/>
    <w:rsid w:val="00E63150"/>
    <w:rsid w:val="00E637E3"/>
    <w:rsid w:val="00E6387E"/>
    <w:rsid w:val="00E6392C"/>
    <w:rsid w:val="00E639EF"/>
    <w:rsid w:val="00E63B2B"/>
    <w:rsid w:val="00E63BCD"/>
    <w:rsid w:val="00E63C65"/>
    <w:rsid w:val="00E641AF"/>
    <w:rsid w:val="00E6434D"/>
    <w:rsid w:val="00E643E0"/>
    <w:rsid w:val="00E64572"/>
    <w:rsid w:val="00E645A1"/>
    <w:rsid w:val="00E64A58"/>
    <w:rsid w:val="00E64A6E"/>
    <w:rsid w:val="00E64AA2"/>
    <w:rsid w:val="00E64EE9"/>
    <w:rsid w:val="00E64FC0"/>
    <w:rsid w:val="00E6526E"/>
    <w:rsid w:val="00E652DC"/>
    <w:rsid w:val="00E652E4"/>
    <w:rsid w:val="00E6558B"/>
    <w:rsid w:val="00E658F4"/>
    <w:rsid w:val="00E65B18"/>
    <w:rsid w:val="00E65CB1"/>
    <w:rsid w:val="00E65D26"/>
    <w:rsid w:val="00E65F08"/>
    <w:rsid w:val="00E65F63"/>
    <w:rsid w:val="00E65F71"/>
    <w:rsid w:val="00E66124"/>
    <w:rsid w:val="00E664C2"/>
    <w:rsid w:val="00E66810"/>
    <w:rsid w:val="00E6684B"/>
    <w:rsid w:val="00E66F07"/>
    <w:rsid w:val="00E66F10"/>
    <w:rsid w:val="00E67311"/>
    <w:rsid w:val="00E67456"/>
    <w:rsid w:val="00E67587"/>
    <w:rsid w:val="00E675CF"/>
    <w:rsid w:val="00E67745"/>
    <w:rsid w:val="00E677F3"/>
    <w:rsid w:val="00E6782D"/>
    <w:rsid w:val="00E67ABE"/>
    <w:rsid w:val="00E67B4C"/>
    <w:rsid w:val="00E67E59"/>
    <w:rsid w:val="00E67FC4"/>
    <w:rsid w:val="00E70143"/>
    <w:rsid w:val="00E70342"/>
    <w:rsid w:val="00E703B7"/>
    <w:rsid w:val="00E70F8F"/>
    <w:rsid w:val="00E70FAD"/>
    <w:rsid w:val="00E71120"/>
    <w:rsid w:val="00E71356"/>
    <w:rsid w:val="00E715BE"/>
    <w:rsid w:val="00E71742"/>
    <w:rsid w:val="00E71E71"/>
    <w:rsid w:val="00E720CC"/>
    <w:rsid w:val="00E72211"/>
    <w:rsid w:val="00E724A0"/>
    <w:rsid w:val="00E72560"/>
    <w:rsid w:val="00E72568"/>
    <w:rsid w:val="00E72A9B"/>
    <w:rsid w:val="00E732E6"/>
    <w:rsid w:val="00E732FE"/>
    <w:rsid w:val="00E7378D"/>
    <w:rsid w:val="00E73894"/>
    <w:rsid w:val="00E7390C"/>
    <w:rsid w:val="00E742A4"/>
    <w:rsid w:val="00E744C3"/>
    <w:rsid w:val="00E746B2"/>
    <w:rsid w:val="00E746E9"/>
    <w:rsid w:val="00E74961"/>
    <w:rsid w:val="00E74BBE"/>
    <w:rsid w:val="00E752E1"/>
    <w:rsid w:val="00E752F5"/>
    <w:rsid w:val="00E754B0"/>
    <w:rsid w:val="00E756E1"/>
    <w:rsid w:val="00E75B87"/>
    <w:rsid w:val="00E75B9C"/>
    <w:rsid w:val="00E75C66"/>
    <w:rsid w:val="00E75DCC"/>
    <w:rsid w:val="00E75DCE"/>
    <w:rsid w:val="00E75E51"/>
    <w:rsid w:val="00E763C2"/>
    <w:rsid w:val="00E76412"/>
    <w:rsid w:val="00E7657B"/>
    <w:rsid w:val="00E76748"/>
    <w:rsid w:val="00E7674C"/>
    <w:rsid w:val="00E77006"/>
    <w:rsid w:val="00E7722D"/>
    <w:rsid w:val="00E77234"/>
    <w:rsid w:val="00E77346"/>
    <w:rsid w:val="00E773A8"/>
    <w:rsid w:val="00E77622"/>
    <w:rsid w:val="00E777DC"/>
    <w:rsid w:val="00E77811"/>
    <w:rsid w:val="00E77B8D"/>
    <w:rsid w:val="00E77C28"/>
    <w:rsid w:val="00E77D61"/>
    <w:rsid w:val="00E80053"/>
    <w:rsid w:val="00E800CA"/>
    <w:rsid w:val="00E8011F"/>
    <w:rsid w:val="00E80249"/>
    <w:rsid w:val="00E805AE"/>
    <w:rsid w:val="00E80A47"/>
    <w:rsid w:val="00E80C85"/>
    <w:rsid w:val="00E80D0F"/>
    <w:rsid w:val="00E8120D"/>
    <w:rsid w:val="00E81267"/>
    <w:rsid w:val="00E81342"/>
    <w:rsid w:val="00E81503"/>
    <w:rsid w:val="00E81BE0"/>
    <w:rsid w:val="00E81CB1"/>
    <w:rsid w:val="00E81CEC"/>
    <w:rsid w:val="00E81E24"/>
    <w:rsid w:val="00E82235"/>
    <w:rsid w:val="00E8234D"/>
    <w:rsid w:val="00E8265B"/>
    <w:rsid w:val="00E828C1"/>
    <w:rsid w:val="00E82A76"/>
    <w:rsid w:val="00E82B55"/>
    <w:rsid w:val="00E82BBE"/>
    <w:rsid w:val="00E82D1C"/>
    <w:rsid w:val="00E82D7B"/>
    <w:rsid w:val="00E834E1"/>
    <w:rsid w:val="00E8361C"/>
    <w:rsid w:val="00E837DD"/>
    <w:rsid w:val="00E8383E"/>
    <w:rsid w:val="00E839D3"/>
    <w:rsid w:val="00E83B15"/>
    <w:rsid w:val="00E83C60"/>
    <w:rsid w:val="00E83CBF"/>
    <w:rsid w:val="00E8437E"/>
    <w:rsid w:val="00E843B5"/>
    <w:rsid w:val="00E84514"/>
    <w:rsid w:val="00E84636"/>
    <w:rsid w:val="00E84664"/>
    <w:rsid w:val="00E84AB5"/>
    <w:rsid w:val="00E84B16"/>
    <w:rsid w:val="00E84B64"/>
    <w:rsid w:val="00E84E95"/>
    <w:rsid w:val="00E84E99"/>
    <w:rsid w:val="00E8508B"/>
    <w:rsid w:val="00E857CA"/>
    <w:rsid w:val="00E857D0"/>
    <w:rsid w:val="00E85993"/>
    <w:rsid w:val="00E85A4C"/>
    <w:rsid w:val="00E85C38"/>
    <w:rsid w:val="00E85E0A"/>
    <w:rsid w:val="00E8633B"/>
    <w:rsid w:val="00E864DC"/>
    <w:rsid w:val="00E866CD"/>
    <w:rsid w:val="00E86E26"/>
    <w:rsid w:val="00E870D2"/>
    <w:rsid w:val="00E871DD"/>
    <w:rsid w:val="00E87570"/>
    <w:rsid w:val="00E875C1"/>
    <w:rsid w:val="00E8762D"/>
    <w:rsid w:val="00E87656"/>
    <w:rsid w:val="00E87793"/>
    <w:rsid w:val="00E87982"/>
    <w:rsid w:val="00E879E3"/>
    <w:rsid w:val="00E879FE"/>
    <w:rsid w:val="00E87C51"/>
    <w:rsid w:val="00E9016F"/>
    <w:rsid w:val="00E90483"/>
    <w:rsid w:val="00E90650"/>
    <w:rsid w:val="00E90677"/>
    <w:rsid w:val="00E9083A"/>
    <w:rsid w:val="00E90A63"/>
    <w:rsid w:val="00E90AAC"/>
    <w:rsid w:val="00E90CA8"/>
    <w:rsid w:val="00E911F6"/>
    <w:rsid w:val="00E91399"/>
    <w:rsid w:val="00E9152F"/>
    <w:rsid w:val="00E91928"/>
    <w:rsid w:val="00E926FD"/>
    <w:rsid w:val="00E92768"/>
    <w:rsid w:val="00E92874"/>
    <w:rsid w:val="00E929D0"/>
    <w:rsid w:val="00E92CD1"/>
    <w:rsid w:val="00E937BB"/>
    <w:rsid w:val="00E94250"/>
    <w:rsid w:val="00E94256"/>
    <w:rsid w:val="00E94347"/>
    <w:rsid w:val="00E94369"/>
    <w:rsid w:val="00E947EA"/>
    <w:rsid w:val="00E94BC7"/>
    <w:rsid w:val="00E94D8F"/>
    <w:rsid w:val="00E94E54"/>
    <w:rsid w:val="00E94F9A"/>
    <w:rsid w:val="00E94FAB"/>
    <w:rsid w:val="00E9521F"/>
    <w:rsid w:val="00E95562"/>
    <w:rsid w:val="00E95860"/>
    <w:rsid w:val="00E95917"/>
    <w:rsid w:val="00E95BC5"/>
    <w:rsid w:val="00E966EA"/>
    <w:rsid w:val="00E96779"/>
    <w:rsid w:val="00E968C5"/>
    <w:rsid w:val="00E96AAA"/>
    <w:rsid w:val="00E96E92"/>
    <w:rsid w:val="00E97AF1"/>
    <w:rsid w:val="00E97D09"/>
    <w:rsid w:val="00EA013B"/>
    <w:rsid w:val="00EA04D5"/>
    <w:rsid w:val="00EA0BBC"/>
    <w:rsid w:val="00EA0F70"/>
    <w:rsid w:val="00EA11F2"/>
    <w:rsid w:val="00EA1298"/>
    <w:rsid w:val="00EA14B7"/>
    <w:rsid w:val="00EA18D4"/>
    <w:rsid w:val="00EA1B0F"/>
    <w:rsid w:val="00EA2396"/>
    <w:rsid w:val="00EA2439"/>
    <w:rsid w:val="00EA24EA"/>
    <w:rsid w:val="00EA27E3"/>
    <w:rsid w:val="00EA2820"/>
    <w:rsid w:val="00EA287A"/>
    <w:rsid w:val="00EA2893"/>
    <w:rsid w:val="00EA2A20"/>
    <w:rsid w:val="00EA2C72"/>
    <w:rsid w:val="00EA2F51"/>
    <w:rsid w:val="00EA330C"/>
    <w:rsid w:val="00EA340E"/>
    <w:rsid w:val="00EA35BE"/>
    <w:rsid w:val="00EA37E9"/>
    <w:rsid w:val="00EA3DBD"/>
    <w:rsid w:val="00EA3E57"/>
    <w:rsid w:val="00EA4124"/>
    <w:rsid w:val="00EA41C3"/>
    <w:rsid w:val="00EA42D3"/>
    <w:rsid w:val="00EA43AC"/>
    <w:rsid w:val="00EA4680"/>
    <w:rsid w:val="00EA47F3"/>
    <w:rsid w:val="00EA4BE7"/>
    <w:rsid w:val="00EA4CC1"/>
    <w:rsid w:val="00EA4DB2"/>
    <w:rsid w:val="00EA54CB"/>
    <w:rsid w:val="00EA5647"/>
    <w:rsid w:val="00EA56B1"/>
    <w:rsid w:val="00EA579C"/>
    <w:rsid w:val="00EA59F3"/>
    <w:rsid w:val="00EA5B5C"/>
    <w:rsid w:val="00EA5B94"/>
    <w:rsid w:val="00EA5CAD"/>
    <w:rsid w:val="00EA5DC2"/>
    <w:rsid w:val="00EA5DC4"/>
    <w:rsid w:val="00EA5E82"/>
    <w:rsid w:val="00EA6091"/>
    <w:rsid w:val="00EA622C"/>
    <w:rsid w:val="00EA64C2"/>
    <w:rsid w:val="00EA680E"/>
    <w:rsid w:val="00EA6EAB"/>
    <w:rsid w:val="00EA703D"/>
    <w:rsid w:val="00EA7055"/>
    <w:rsid w:val="00EA727F"/>
    <w:rsid w:val="00EA731E"/>
    <w:rsid w:val="00EA759B"/>
    <w:rsid w:val="00EA75FF"/>
    <w:rsid w:val="00EA77D2"/>
    <w:rsid w:val="00EA78C6"/>
    <w:rsid w:val="00EA7A39"/>
    <w:rsid w:val="00EA7A94"/>
    <w:rsid w:val="00EA7CE3"/>
    <w:rsid w:val="00EA7D6B"/>
    <w:rsid w:val="00EA7FDB"/>
    <w:rsid w:val="00EB0248"/>
    <w:rsid w:val="00EB0258"/>
    <w:rsid w:val="00EB0515"/>
    <w:rsid w:val="00EB05E6"/>
    <w:rsid w:val="00EB09CF"/>
    <w:rsid w:val="00EB0AEE"/>
    <w:rsid w:val="00EB0C64"/>
    <w:rsid w:val="00EB1104"/>
    <w:rsid w:val="00EB139A"/>
    <w:rsid w:val="00EB157F"/>
    <w:rsid w:val="00EB173B"/>
    <w:rsid w:val="00EB18B3"/>
    <w:rsid w:val="00EB1945"/>
    <w:rsid w:val="00EB1D39"/>
    <w:rsid w:val="00EB1E80"/>
    <w:rsid w:val="00EB1F76"/>
    <w:rsid w:val="00EB1F90"/>
    <w:rsid w:val="00EB2673"/>
    <w:rsid w:val="00EB2CF1"/>
    <w:rsid w:val="00EB2DE7"/>
    <w:rsid w:val="00EB2E17"/>
    <w:rsid w:val="00EB2EA8"/>
    <w:rsid w:val="00EB2F98"/>
    <w:rsid w:val="00EB31CB"/>
    <w:rsid w:val="00EB346F"/>
    <w:rsid w:val="00EB36A9"/>
    <w:rsid w:val="00EB399C"/>
    <w:rsid w:val="00EB3B18"/>
    <w:rsid w:val="00EB40D2"/>
    <w:rsid w:val="00EB4429"/>
    <w:rsid w:val="00EB46EA"/>
    <w:rsid w:val="00EB49A0"/>
    <w:rsid w:val="00EB4A5B"/>
    <w:rsid w:val="00EB4A5E"/>
    <w:rsid w:val="00EB4AB4"/>
    <w:rsid w:val="00EB4D66"/>
    <w:rsid w:val="00EB4FAD"/>
    <w:rsid w:val="00EB5103"/>
    <w:rsid w:val="00EB52F9"/>
    <w:rsid w:val="00EB540A"/>
    <w:rsid w:val="00EB5485"/>
    <w:rsid w:val="00EB55B0"/>
    <w:rsid w:val="00EB5729"/>
    <w:rsid w:val="00EB5893"/>
    <w:rsid w:val="00EB5946"/>
    <w:rsid w:val="00EB5C95"/>
    <w:rsid w:val="00EB5DA9"/>
    <w:rsid w:val="00EB5E6F"/>
    <w:rsid w:val="00EB5FBC"/>
    <w:rsid w:val="00EB61FD"/>
    <w:rsid w:val="00EB6393"/>
    <w:rsid w:val="00EB693C"/>
    <w:rsid w:val="00EB6A68"/>
    <w:rsid w:val="00EB6A96"/>
    <w:rsid w:val="00EB6D96"/>
    <w:rsid w:val="00EB6FFC"/>
    <w:rsid w:val="00EB7072"/>
    <w:rsid w:val="00EB73B7"/>
    <w:rsid w:val="00EB73F1"/>
    <w:rsid w:val="00EB73F8"/>
    <w:rsid w:val="00EB7907"/>
    <w:rsid w:val="00EB7932"/>
    <w:rsid w:val="00EC0130"/>
    <w:rsid w:val="00EC068B"/>
    <w:rsid w:val="00EC06D2"/>
    <w:rsid w:val="00EC0A9B"/>
    <w:rsid w:val="00EC0C3C"/>
    <w:rsid w:val="00EC0C97"/>
    <w:rsid w:val="00EC0CA3"/>
    <w:rsid w:val="00EC0F9B"/>
    <w:rsid w:val="00EC1402"/>
    <w:rsid w:val="00EC1A26"/>
    <w:rsid w:val="00EC1EE6"/>
    <w:rsid w:val="00EC1FA8"/>
    <w:rsid w:val="00EC1FF5"/>
    <w:rsid w:val="00EC21A3"/>
    <w:rsid w:val="00EC22A0"/>
    <w:rsid w:val="00EC289A"/>
    <w:rsid w:val="00EC2DBE"/>
    <w:rsid w:val="00EC2F9E"/>
    <w:rsid w:val="00EC31DF"/>
    <w:rsid w:val="00EC333E"/>
    <w:rsid w:val="00EC3A52"/>
    <w:rsid w:val="00EC3A86"/>
    <w:rsid w:val="00EC3B47"/>
    <w:rsid w:val="00EC3C17"/>
    <w:rsid w:val="00EC40EB"/>
    <w:rsid w:val="00EC46B3"/>
    <w:rsid w:val="00EC510C"/>
    <w:rsid w:val="00EC5BF1"/>
    <w:rsid w:val="00EC5C1D"/>
    <w:rsid w:val="00EC5C5D"/>
    <w:rsid w:val="00EC5DF7"/>
    <w:rsid w:val="00EC5EC0"/>
    <w:rsid w:val="00EC61BE"/>
    <w:rsid w:val="00EC6304"/>
    <w:rsid w:val="00EC64C3"/>
    <w:rsid w:val="00EC6535"/>
    <w:rsid w:val="00EC6746"/>
    <w:rsid w:val="00EC70E9"/>
    <w:rsid w:val="00EC72CF"/>
    <w:rsid w:val="00EC7332"/>
    <w:rsid w:val="00EC7E50"/>
    <w:rsid w:val="00ED0132"/>
    <w:rsid w:val="00ED025A"/>
    <w:rsid w:val="00ED0473"/>
    <w:rsid w:val="00ED0B9D"/>
    <w:rsid w:val="00ED0C5E"/>
    <w:rsid w:val="00ED0E69"/>
    <w:rsid w:val="00ED1189"/>
    <w:rsid w:val="00ED1301"/>
    <w:rsid w:val="00ED16C0"/>
    <w:rsid w:val="00ED17B3"/>
    <w:rsid w:val="00ED17F1"/>
    <w:rsid w:val="00ED1D4E"/>
    <w:rsid w:val="00ED25FF"/>
    <w:rsid w:val="00ED2843"/>
    <w:rsid w:val="00ED2CF2"/>
    <w:rsid w:val="00ED2F2A"/>
    <w:rsid w:val="00ED3113"/>
    <w:rsid w:val="00ED3538"/>
    <w:rsid w:val="00ED3849"/>
    <w:rsid w:val="00ED38FD"/>
    <w:rsid w:val="00ED3AB3"/>
    <w:rsid w:val="00ED3FAA"/>
    <w:rsid w:val="00ED3FF1"/>
    <w:rsid w:val="00ED4156"/>
    <w:rsid w:val="00ED469C"/>
    <w:rsid w:val="00ED472D"/>
    <w:rsid w:val="00ED48FE"/>
    <w:rsid w:val="00ED4941"/>
    <w:rsid w:val="00ED494C"/>
    <w:rsid w:val="00ED49ED"/>
    <w:rsid w:val="00ED5060"/>
    <w:rsid w:val="00ED5172"/>
    <w:rsid w:val="00ED52D9"/>
    <w:rsid w:val="00ED53C7"/>
    <w:rsid w:val="00ED5A5D"/>
    <w:rsid w:val="00ED5B43"/>
    <w:rsid w:val="00ED5DAE"/>
    <w:rsid w:val="00ED5E19"/>
    <w:rsid w:val="00ED5E4D"/>
    <w:rsid w:val="00ED5E7F"/>
    <w:rsid w:val="00ED621C"/>
    <w:rsid w:val="00ED67AD"/>
    <w:rsid w:val="00ED685F"/>
    <w:rsid w:val="00ED698D"/>
    <w:rsid w:val="00ED6CD4"/>
    <w:rsid w:val="00ED6E0C"/>
    <w:rsid w:val="00ED6F9F"/>
    <w:rsid w:val="00ED70FD"/>
    <w:rsid w:val="00ED75BB"/>
    <w:rsid w:val="00ED7608"/>
    <w:rsid w:val="00ED78C8"/>
    <w:rsid w:val="00ED7BCD"/>
    <w:rsid w:val="00EE031B"/>
    <w:rsid w:val="00EE05AC"/>
    <w:rsid w:val="00EE0870"/>
    <w:rsid w:val="00EE0B39"/>
    <w:rsid w:val="00EE0BCC"/>
    <w:rsid w:val="00EE0DF4"/>
    <w:rsid w:val="00EE141E"/>
    <w:rsid w:val="00EE143A"/>
    <w:rsid w:val="00EE18EE"/>
    <w:rsid w:val="00EE198F"/>
    <w:rsid w:val="00EE1D2A"/>
    <w:rsid w:val="00EE1F15"/>
    <w:rsid w:val="00EE1F81"/>
    <w:rsid w:val="00EE21BB"/>
    <w:rsid w:val="00EE25B4"/>
    <w:rsid w:val="00EE28C9"/>
    <w:rsid w:val="00EE2BEB"/>
    <w:rsid w:val="00EE2C38"/>
    <w:rsid w:val="00EE3326"/>
    <w:rsid w:val="00EE335E"/>
    <w:rsid w:val="00EE376B"/>
    <w:rsid w:val="00EE3C73"/>
    <w:rsid w:val="00EE3D4E"/>
    <w:rsid w:val="00EE3DF7"/>
    <w:rsid w:val="00EE4230"/>
    <w:rsid w:val="00EE43DB"/>
    <w:rsid w:val="00EE440A"/>
    <w:rsid w:val="00EE45DB"/>
    <w:rsid w:val="00EE46F3"/>
    <w:rsid w:val="00EE4704"/>
    <w:rsid w:val="00EE4845"/>
    <w:rsid w:val="00EE4B2D"/>
    <w:rsid w:val="00EE4E2C"/>
    <w:rsid w:val="00EE524D"/>
    <w:rsid w:val="00EE55FA"/>
    <w:rsid w:val="00EE5719"/>
    <w:rsid w:val="00EE5904"/>
    <w:rsid w:val="00EE5C25"/>
    <w:rsid w:val="00EE5C37"/>
    <w:rsid w:val="00EE5D8C"/>
    <w:rsid w:val="00EE5ED6"/>
    <w:rsid w:val="00EE5FAA"/>
    <w:rsid w:val="00EE651F"/>
    <w:rsid w:val="00EE67D5"/>
    <w:rsid w:val="00EE6C12"/>
    <w:rsid w:val="00EE7049"/>
    <w:rsid w:val="00EE7050"/>
    <w:rsid w:val="00EE73C0"/>
    <w:rsid w:val="00EE7562"/>
    <w:rsid w:val="00EE772C"/>
    <w:rsid w:val="00EE7B8A"/>
    <w:rsid w:val="00EE7DDC"/>
    <w:rsid w:val="00EE7F79"/>
    <w:rsid w:val="00EF00C7"/>
    <w:rsid w:val="00EF02FA"/>
    <w:rsid w:val="00EF04EB"/>
    <w:rsid w:val="00EF0BE8"/>
    <w:rsid w:val="00EF0C08"/>
    <w:rsid w:val="00EF0C85"/>
    <w:rsid w:val="00EF0FCC"/>
    <w:rsid w:val="00EF139E"/>
    <w:rsid w:val="00EF18C0"/>
    <w:rsid w:val="00EF1974"/>
    <w:rsid w:val="00EF1B3B"/>
    <w:rsid w:val="00EF1BD0"/>
    <w:rsid w:val="00EF2669"/>
    <w:rsid w:val="00EF2C04"/>
    <w:rsid w:val="00EF2EA1"/>
    <w:rsid w:val="00EF3877"/>
    <w:rsid w:val="00EF43A8"/>
    <w:rsid w:val="00EF4929"/>
    <w:rsid w:val="00EF4C3D"/>
    <w:rsid w:val="00EF4E01"/>
    <w:rsid w:val="00EF4F3A"/>
    <w:rsid w:val="00EF58BA"/>
    <w:rsid w:val="00EF5D33"/>
    <w:rsid w:val="00EF606C"/>
    <w:rsid w:val="00EF60AF"/>
    <w:rsid w:val="00EF6137"/>
    <w:rsid w:val="00EF616F"/>
    <w:rsid w:val="00EF6300"/>
    <w:rsid w:val="00EF6577"/>
    <w:rsid w:val="00EF6687"/>
    <w:rsid w:val="00EF674E"/>
    <w:rsid w:val="00EF684D"/>
    <w:rsid w:val="00EF696E"/>
    <w:rsid w:val="00EF6A1D"/>
    <w:rsid w:val="00EF6ABB"/>
    <w:rsid w:val="00EF6CB5"/>
    <w:rsid w:val="00EF6D3B"/>
    <w:rsid w:val="00EF6D93"/>
    <w:rsid w:val="00EF6E03"/>
    <w:rsid w:val="00EF6E10"/>
    <w:rsid w:val="00EF749E"/>
    <w:rsid w:val="00EF7547"/>
    <w:rsid w:val="00EF76ED"/>
    <w:rsid w:val="00EF7885"/>
    <w:rsid w:val="00EF798A"/>
    <w:rsid w:val="00EF79EC"/>
    <w:rsid w:val="00EF7C32"/>
    <w:rsid w:val="00F006D2"/>
    <w:rsid w:val="00F008E1"/>
    <w:rsid w:val="00F008E7"/>
    <w:rsid w:val="00F008FD"/>
    <w:rsid w:val="00F00AF1"/>
    <w:rsid w:val="00F00B8A"/>
    <w:rsid w:val="00F00D25"/>
    <w:rsid w:val="00F00E5A"/>
    <w:rsid w:val="00F00FBF"/>
    <w:rsid w:val="00F01019"/>
    <w:rsid w:val="00F0101B"/>
    <w:rsid w:val="00F0118F"/>
    <w:rsid w:val="00F012C1"/>
    <w:rsid w:val="00F015F2"/>
    <w:rsid w:val="00F0166F"/>
    <w:rsid w:val="00F017BE"/>
    <w:rsid w:val="00F01825"/>
    <w:rsid w:val="00F01C7B"/>
    <w:rsid w:val="00F01DB4"/>
    <w:rsid w:val="00F02123"/>
    <w:rsid w:val="00F021DC"/>
    <w:rsid w:val="00F0252F"/>
    <w:rsid w:val="00F029DC"/>
    <w:rsid w:val="00F02A37"/>
    <w:rsid w:val="00F02A88"/>
    <w:rsid w:val="00F02B28"/>
    <w:rsid w:val="00F02F34"/>
    <w:rsid w:val="00F031DB"/>
    <w:rsid w:val="00F03698"/>
    <w:rsid w:val="00F03A71"/>
    <w:rsid w:val="00F03E34"/>
    <w:rsid w:val="00F042BE"/>
    <w:rsid w:val="00F044FC"/>
    <w:rsid w:val="00F047AD"/>
    <w:rsid w:val="00F04AED"/>
    <w:rsid w:val="00F04BCD"/>
    <w:rsid w:val="00F04E7B"/>
    <w:rsid w:val="00F04FBF"/>
    <w:rsid w:val="00F051C0"/>
    <w:rsid w:val="00F055CA"/>
    <w:rsid w:val="00F05706"/>
    <w:rsid w:val="00F05779"/>
    <w:rsid w:val="00F059D7"/>
    <w:rsid w:val="00F05A5C"/>
    <w:rsid w:val="00F05F6F"/>
    <w:rsid w:val="00F0652A"/>
    <w:rsid w:val="00F065D4"/>
    <w:rsid w:val="00F068CA"/>
    <w:rsid w:val="00F06AEB"/>
    <w:rsid w:val="00F06D03"/>
    <w:rsid w:val="00F07037"/>
    <w:rsid w:val="00F070C2"/>
    <w:rsid w:val="00F07162"/>
    <w:rsid w:val="00F073EC"/>
    <w:rsid w:val="00F07683"/>
    <w:rsid w:val="00F07A24"/>
    <w:rsid w:val="00F07C26"/>
    <w:rsid w:val="00F10324"/>
    <w:rsid w:val="00F10462"/>
    <w:rsid w:val="00F10681"/>
    <w:rsid w:val="00F106C9"/>
    <w:rsid w:val="00F107CC"/>
    <w:rsid w:val="00F10A03"/>
    <w:rsid w:val="00F10F04"/>
    <w:rsid w:val="00F11111"/>
    <w:rsid w:val="00F1163A"/>
    <w:rsid w:val="00F11BAA"/>
    <w:rsid w:val="00F11C13"/>
    <w:rsid w:val="00F11D76"/>
    <w:rsid w:val="00F122BD"/>
    <w:rsid w:val="00F12DB6"/>
    <w:rsid w:val="00F12E7C"/>
    <w:rsid w:val="00F13267"/>
    <w:rsid w:val="00F1333B"/>
    <w:rsid w:val="00F13392"/>
    <w:rsid w:val="00F133A6"/>
    <w:rsid w:val="00F1352E"/>
    <w:rsid w:val="00F135F3"/>
    <w:rsid w:val="00F13665"/>
    <w:rsid w:val="00F13723"/>
    <w:rsid w:val="00F1372C"/>
    <w:rsid w:val="00F13818"/>
    <w:rsid w:val="00F1383F"/>
    <w:rsid w:val="00F138A7"/>
    <w:rsid w:val="00F13D74"/>
    <w:rsid w:val="00F13ECA"/>
    <w:rsid w:val="00F14022"/>
    <w:rsid w:val="00F1448F"/>
    <w:rsid w:val="00F14508"/>
    <w:rsid w:val="00F1483C"/>
    <w:rsid w:val="00F14A82"/>
    <w:rsid w:val="00F14B15"/>
    <w:rsid w:val="00F14F52"/>
    <w:rsid w:val="00F150C4"/>
    <w:rsid w:val="00F155CC"/>
    <w:rsid w:val="00F15722"/>
    <w:rsid w:val="00F1580F"/>
    <w:rsid w:val="00F15B6F"/>
    <w:rsid w:val="00F15E81"/>
    <w:rsid w:val="00F16463"/>
    <w:rsid w:val="00F16699"/>
    <w:rsid w:val="00F16C23"/>
    <w:rsid w:val="00F16C6C"/>
    <w:rsid w:val="00F16CA9"/>
    <w:rsid w:val="00F17079"/>
    <w:rsid w:val="00F1723C"/>
    <w:rsid w:val="00F17241"/>
    <w:rsid w:val="00F17B8B"/>
    <w:rsid w:val="00F17BDD"/>
    <w:rsid w:val="00F17E10"/>
    <w:rsid w:val="00F2023C"/>
    <w:rsid w:val="00F2051D"/>
    <w:rsid w:val="00F20D64"/>
    <w:rsid w:val="00F20E5E"/>
    <w:rsid w:val="00F2135C"/>
    <w:rsid w:val="00F2166F"/>
    <w:rsid w:val="00F2174B"/>
    <w:rsid w:val="00F21798"/>
    <w:rsid w:val="00F21833"/>
    <w:rsid w:val="00F21AE2"/>
    <w:rsid w:val="00F21BD4"/>
    <w:rsid w:val="00F21CB0"/>
    <w:rsid w:val="00F21E8B"/>
    <w:rsid w:val="00F224DD"/>
    <w:rsid w:val="00F22514"/>
    <w:rsid w:val="00F22615"/>
    <w:rsid w:val="00F22D31"/>
    <w:rsid w:val="00F22DF5"/>
    <w:rsid w:val="00F22EB6"/>
    <w:rsid w:val="00F22FD8"/>
    <w:rsid w:val="00F23213"/>
    <w:rsid w:val="00F2379C"/>
    <w:rsid w:val="00F23F56"/>
    <w:rsid w:val="00F23F9F"/>
    <w:rsid w:val="00F24042"/>
    <w:rsid w:val="00F2419A"/>
    <w:rsid w:val="00F24913"/>
    <w:rsid w:val="00F24969"/>
    <w:rsid w:val="00F24C31"/>
    <w:rsid w:val="00F24C7F"/>
    <w:rsid w:val="00F24CD3"/>
    <w:rsid w:val="00F24E84"/>
    <w:rsid w:val="00F24F62"/>
    <w:rsid w:val="00F251E7"/>
    <w:rsid w:val="00F251F6"/>
    <w:rsid w:val="00F25458"/>
    <w:rsid w:val="00F25975"/>
    <w:rsid w:val="00F25AAB"/>
    <w:rsid w:val="00F25CA2"/>
    <w:rsid w:val="00F26767"/>
    <w:rsid w:val="00F27048"/>
    <w:rsid w:val="00F27087"/>
    <w:rsid w:val="00F270A9"/>
    <w:rsid w:val="00F2720E"/>
    <w:rsid w:val="00F2785F"/>
    <w:rsid w:val="00F278EE"/>
    <w:rsid w:val="00F27ADA"/>
    <w:rsid w:val="00F27EEB"/>
    <w:rsid w:val="00F301FB"/>
    <w:rsid w:val="00F308E7"/>
    <w:rsid w:val="00F30A97"/>
    <w:rsid w:val="00F30C5C"/>
    <w:rsid w:val="00F30D72"/>
    <w:rsid w:val="00F30DC9"/>
    <w:rsid w:val="00F30E22"/>
    <w:rsid w:val="00F31A18"/>
    <w:rsid w:val="00F31AB7"/>
    <w:rsid w:val="00F31C90"/>
    <w:rsid w:val="00F31CAD"/>
    <w:rsid w:val="00F31E09"/>
    <w:rsid w:val="00F31F04"/>
    <w:rsid w:val="00F32577"/>
    <w:rsid w:val="00F32578"/>
    <w:rsid w:val="00F32585"/>
    <w:rsid w:val="00F325BB"/>
    <w:rsid w:val="00F325FF"/>
    <w:rsid w:val="00F326DD"/>
    <w:rsid w:val="00F326F0"/>
    <w:rsid w:val="00F32D3C"/>
    <w:rsid w:val="00F3300F"/>
    <w:rsid w:val="00F330EB"/>
    <w:rsid w:val="00F332E9"/>
    <w:rsid w:val="00F3350E"/>
    <w:rsid w:val="00F33696"/>
    <w:rsid w:val="00F33A30"/>
    <w:rsid w:val="00F33D6F"/>
    <w:rsid w:val="00F33DF0"/>
    <w:rsid w:val="00F33FCA"/>
    <w:rsid w:val="00F34225"/>
    <w:rsid w:val="00F34439"/>
    <w:rsid w:val="00F344B0"/>
    <w:rsid w:val="00F345B9"/>
    <w:rsid w:val="00F34726"/>
    <w:rsid w:val="00F34728"/>
    <w:rsid w:val="00F347F9"/>
    <w:rsid w:val="00F34CCC"/>
    <w:rsid w:val="00F34CD8"/>
    <w:rsid w:val="00F34F7B"/>
    <w:rsid w:val="00F3540B"/>
    <w:rsid w:val="00F35513"/>
    <w:rsid w:val="00F35660"/>
    <w:rsid w:val="00F3573B"/>
    <w:rsid w:val="00F35857"/>
    <w:rsid w:val="00F35CB9"/>
    <w:rsid w:val="00F35DC5"/>
    <w:rsid w:val="00F35E37"/>
    <w:rsid w:val="00F35E81"/>
    <w:rsid w:val="00F3605D"/>
    <w:rsid w:val="00F3614A"/>
    <w:rsid w:val="00F36172"/>
    <w:rsid w:val="00F3617D"/>
    <w:rsid w:val="00F363DD"/>
    <w:rsid w:val="00F36477"/>
    <w:rsid w:val="00F364DE"/>
    <w:rsid w:val="00F364F0"/>
    <w:rsid w:val="00F36712"/>
    <w:rsid w:val="00F36B80"/>
    <w:rsid w:val="00F36C0D"/>
    <w:rsid w:val="00F36C4E"/>
    <w:rsid w:val="00F36C64"/>
    <w:rsid w:val="00F36CC9"/>
    <w:rsid w:val="00F36F4D"/>
    <w:rsid w:val="00F37040"/>
    <w:rsid w:val="00F370D5"/>
    <w:rsid w:val="00F3748D"/>
    <w:rsid w:val="00F3754C"/>
    <w:rsid w:val="00F4020E"/>
    <w:rsid w:val="00F402E2"/>
    <w:rsid w:val="00F40440"/>
    <w:rsid w:val="00F4062A"/>
    <w:rsid w:val="00F4073F"/>
    <w:rsid w:val="00F40950"/>
    <w:rsid w:val="00F40B48"/>
    <w:rsid w:val="00F40D75"/>
    <w:rsid w:val="00F40E16"/>
    <w:rsid w:val="00F411B2"/>
    <w:rsid w:val="00F4121B"/>
    <w:rsid w:val="00F4127F"/>
    <w:rsid w:val="00F4129C"/>
    <w:rsid w:val="00F412FB"/>
    <w:rsid w:val="00F413DC"/>
    <w:rsid w:val="00F414FE"/>
    <w:rsid w:val="00F41650"/>
    <w:rsid w:val="00F41695"/>
    <w:rsid w:val="00F41DED"/>
    <w:rsid w:val="00F41EC1"/>
    <w:rsid w:val="00F41FAE"/>
    <w:rsid w:val="00F41FF8"/>
    <w:rsid w:val="00F42007"/>
    <w:rsid w:val="00F42388"/>
    <w:rsid w:val="00F424FC"/>
    <w:rsid w:val="00F42585"/>
    <w:rsid w:val="00F42971"/>
    <w:rsid w:val="00F42DB0"/>
    <w:rsid w:val="00F42F2A"/>
    <w:rsid w:val="00F42FA7"/>
    <w:rsid w:val="00F432AB"/>
    <w:rsid w:val="00F43439"/>
    <w:rsid w:val="00F43542"/>
    <w:rsid w:val="00F437D5"/>
    <w:rsid w:val="00F439E5"/>
    <w:rsid w:val="00F439FD"/>
    <w:rsid w:val="00F43CBD"/>
    <w:rsid w:val="00F43D68"/>
    <w:rsid w:val="00F43EFD"/>
    <w:rsid w:val="00F443D8"/>
    <w:rsid w:val="00F44540"/>
    <w:rsid w:val="00F44680"/>
    <w:rsid w:val="00F4493B"/>
    <w:rsid w:val="00F44BE5"/>
    <w:rsid w:val="00F44CA8"/>
    <w:rsid w:val="00F44CC8"/>
    <w:rsid w:val="00F44DB8"/>
    <w:rsid w:val="00F4515D"/>
    <w:rsid w:val="00F45327"/>
    <w:rsid w:val="00F456A2"/>
    <w:rsid w:val="00F45700"/>
    <w:rsid w:val="00F4597E"/>
    <w:rsid w:val="00F45A1F"/>
    <w:rsid w:val="00F45B06"/>
    <w:rsid w:val="00F45B7E"/>
    <w:rsid w:val="00F45B86"/>
    <w:rsid w:val="00F45BC2"/>
    <w:rsid w:val="00F45C43"/>
    <w:rsid w:val="00F465B1"/>
    <w:rsid w:val="00F467C8"/>
    <w:rsid w:val="00F46856"/>
    <w:rsid w:val="00F472EB"/>
    <w:rsid w:val="00F4760C"/>
    <w:rsid w:val="00F478B6"/>
    <w:rsid w:val="00F478EC"/>
    <w:rsid w:val="00F47932"/>
    <w:rsid w:val="00F47A03"/>
    <w:rsid w:val="00F47CF8"/>
    <w:rsid w:val="00F47DD5"/>
    <w:rsid w:val="00F47F11"/>
    <w:rsid w:val="00F5030F"/>
    <w:rsid w:val="00F505C0"/>
    <w:rsid w:val="00F50A43"/>
    <w:rsid w:val="00F51032"/>
    <w:rsid w:val="00F511F7"/>
    <w:rsid w:val="00F51658"/>
    <w:rsid w:val="00F51C0E"/>
    <w:rsid w:val="00F51FF4"/>
    <w:rsid w:val="00F52085"/>
    <w:rsid w:val="00F5219B"/>
    <w:rsid w:val="00F52351"/>
    <w:rsid w:val="00F52402"/>
    <w:rsid w:val="00F525FD"/>
    <w:rsid w:val="00F52952"/>
    <w:rsid w:val="00F52A43"/>
    <w:rsid w:val="00F52B8D"/>
    <w:rsid w:val="00F52BA7"/>
    <w:rsid w:val="00F52DBB"/>
    <w:rsid w:val="00F52DBC"/>
    <w:rsid w:val="00F530FC"/>
    <w:rsid w:val="00F53454"/>
    <w:rsid w:val="00F538C5"/>
    <w:rsid w:val="00F53935"/>
    <w:rsid w:val="00F53945"/>
    <w:rsid w:val="00F53CE8"/>
    <w:rsid w:val="00F53E50"/>
    <w:rsid w:val="00F53F8B"/>
    <w:rsid w:val="00F5448B"/>
    <w:rsid w:val="00F547EA"/>
    <w:rsid w:val="00F54A11"/>
    <w:rsid w:val="00F54A67"/>
    <w:rsid w:val="00F54AEA"/>
    <w:rsid w:val="00F54D6D"/>
    <w:rsid w:val="00F54EA1"/>
    <w:rsid w:val="00F54F63"/>
    <w:rsid w:val="00F5538A"/>
    <w:rsid w:val="00F556D0"/>
    <w:rsid w:val="00F5582E"/>
    <w:rsid w:val="00F5598D"/>
    <w:rsid w:val="00F55C3A"/>
    <w:rsid w:val="00F55C84"/>
    <w:rsid w:val="00F55DE0"/>
    <w:rsid w:val="00F5611F"/>
    <w:rsid w:val="00F565C6"/>
    <w:rsid w:val="00F5669C"/>
    <w:rsid w:val="00F567D5"/>
    <w:rsid w:val="00F567DA"/>
    <w:rsid w:val="00F56C6A"/>
    <w:rsid w:val="00F56EE4"/>
    <w:rsid w:val="00F56EF1"/>
    <w:rsid w:val="00F573FE"/>
    <w:rsid w:val="00F5757D"/>
    <w:rsid w:val="00F57A39"/>
    <w:rsid w:val="00F57CDA"/>
    <w:rsid w:val="00F57FDB"/>
    <w:rsid w:val="00F6007A"/>
    <w:rsid w:val="00F600C3"/>
    <w:rsid w:val="00F606FE"/>
    <w:rsid w:val="00F60C46"/>
    <w:rsid w:val="00F60D27"/>
    <w:rsid w:val="00F61474"/>
    <w:rsid w:val="00F61676"/>
    <w:rsid w:val="00F61933"/>
    <w:rsid w:val="00F61CDE"/>
    <w:rsid w:val="00F622A5"/>
    <w:rsid w:val="00F62339"/>
    <w:rsid w:val="00F625B7"/>
    <w:rsid w:val="00F625E4"/>
    <w:rsid w:val="00F62609"/>
    <w:rsid w:val="00F6272C"/>
    <w:rsid w:val="00F62866"/>
    <w:rsid w:val="00F62CCB"/>
    <w:rsid w:val="00F62CF1"/>
    <w:rsid w:val="00F630B9"/>
    <w:rsid w:val="00F631A8"/>
    <w:rsid w:val="00F633CA"/>
    <w:rsid w:val="00F634B3"/>
    <w:rsid w:val="00F635DC"/>
    <w:rsid w:val="00F64192"/>
    <w:rsid w:val="00F64203"/>
    <w:rsid w:val="00F642A4"/>
    <w:rsid w:val="00F64698"/>
    <w:rsid w:val="00F64AF0"/>
    <w:rsid w:val="00F64C19"/>
    <w:rsid w:val="00F64EAF"/>
    <w:rsid w:val="00F64F7C"/>
    <w:rsid w:val="00F651FE"/>
    <w:rsid w:val="00F65270"/>
    <w:rsid w:val="00F6560C"/>
    <w:rsid w:val="00F65727"/>
    <w:rsid w:val="00F65768"/>
    <w:rsid w:val="00F65E7F"/>
    <w:rsid w:val="00F66318"/>
    <w:rsid w:val="00F6680D"/>
    <w:rsid w:val="00F66A01"/>
    <w:rsid w:val="00F66E34"/>
    <w:rsid w:val="00F66ED9"/>
    <w:rsid w:val="00F670A3"/>
    <w:rsid w:val="00F6767E"/>
    <w:rsid w:val="00F67869"/>
    <w:rsid w:val="00F67937"/>
    <w:rsid w:val="00F679C1"/>
    <w:rsid w:val="00F67B88"/>
    <w:rsid w:val="00F67CFB"/>
    <w:rsid w:val="00F67D3D"/>
    <w:rsid w:val="00F67DE4"/>
    <w:rsid w:val="00F67E02"/>
    <w:rsid w:val="00F67F53"/>
    <w:rsid w:val="00F67FAF"/>
    <w:rsid w:val="00F7062F"/>
    <w:rsid w:val="00F70B11"/>
    <w:rsid w:val="00F70B94"/>
    <w:rsid w:val="00F70C8E"/>
    <w:rsid w:val="00F70CD0"/>
    <w:rsid w:val="00F70D25"/>
    <w:rsid w:val="00F70F2C"/>
    <w:rsid w:val="00F71205"/>
    <w:rsid w:val="00F71296"/>
    <w:rsid w:val="00F712CB"/>
    <w:rsid w:val="00F713EC"/>
    <w:rsid w:val="00F71BC3"/>
    <w:rsid w:val="00F71D3B"/>
    <w:rsid w:val="00F7202A"/>
    <w:rsid w:val="00F720B4"/>
    <w:rsid w:val="00F7254E"/>
    <w:rsid w:val="00F7299D"/>
    <w:rsid w:val="00F72A5B"/>
    <w:rsid w:val="00F72BBE"/>
    <w:rsid w:val="00F736F4"/>
    <w:rsid w:val="00F7395A"/>
    <w:rsid w:val="00F73F77"/>
    <w:rsid w:val="00F74011"/>
    <w:rsid w:val="00F7410A"/>
    <w:rsid w:val="00F74127"/>
    <w:rsid w:val="00F74213"/>
    <w:rsid w:val="00F7459C"/>
    <w:rsid w:val="00F7473B"/>
    <w:rsid w:val="00F747AD"/>
    <w:rsid w:val="00F74A37"/>
    <w:rsid w:val="00F74C64"/>
    <w:rsid w:val="00F74D68"/>
    <w:rsid w:val="00F74FF0"/>
    <w:rsid w:val="00F75015"/>
    <w:rsid w:val="00F750CD"/>
    <w:rsid w:val="00F7576C"/>
    <w:rsid w:val="00F75809"/>
    <w:rsid w:val="00F76846"/>
    <w:rsid w:val="00F76863"/>
    <w:rsid w:val="00F76A23"/>
    <w:rsid w:val="00F76DCB"/>
    <w:rsid w:val="00F7717E"/>
    <w:rsid w:val="00F77388"/>
    <w:rsid w:val="00F7771C"/>
    <w:rsid w:val="00F77B87"/>
    <w:rsid w:val="00F77CE7"/>
    <w:rsid w:val="00F77DD3"/>
    <w:rsid w:val="00F77EAB"/>
    <w:rsid w:val="00F77F63"/>
    <w:rsid w:val="00F77FF4"/>
    <w:rsid w:val="00F80109"/>
    <w:rsid w:val="00F80166"/>
    <w:rsid w:val="00F80191"/>
    <w:rsid w:val="00F8027C"/>
    <w:rsid w:val="00F803C4"/>
    <w:rsid w:val="00F806EF"/>
    <w:rsid w:val="00F807E8"/>
    <w:rsid w:val="00F80998"/>
    <w:rsid w:val="00F809B8"/>
    <w:rsid w:val="00F80A26"/>
    <w:rsid w:val="00F80C6E"/>
    <w:rsid w:val="00F80D54"/>
    <w:rsid w:val="00F80E75"/>
    <w:rsid w:val="00F81061"/>
    <w:rsid w:val="00F819A0"/>
    <w:rsid w:val="00F81AD8"/>
    <w:rsid w:val="00F81DCA"/>
    <w:rsid w:val="00F81E5A"/>
    <w:rsid w:val="00F81F9E"/>
    <w:rsid w:val="00F82098"/>
    <w:rsid w:val="00F820D9"/>
    <w:rsid w:val="00F82464"/>
    <w:rsid w:val="00F82611"/>
    <w:rsid w:val="00F82856"/>
    <w:rsid w:val="00F82C23"/>
    <w:rsid w:val="00F82F18"/>
    <w:rsid w:val="00F8300C"/>
    <w:rsid w:val="00F830AF"/>
    <w:rsid w:val="00F833A8"/>
    <w:rsid w:val="00F833C5"/>
    <w:rsid w:val="00F834CC"/>
    <w:rsid w:val="00F835CB"/>
    <w:rsid w:val="00F837A2"/>
    <w:rsid w:val="00F8392B"/>
    <w:rsid w:val="00F83AAA"/>
    <w:rsid w:val="00F83C60"/>
    <w:rsid w:val="00F83D69"/>
    <w:rsid w:val="00F83EE8"/>
    <w:rsid w:val="00F84002"/>
    <w:rsid w:val="00F845AC"/>
    <w:rsid w:val="00F84797"/>
    <w:rsid w:val="00F847B7"/>
    <w:rsid w:val="00F847FB"/>
    <w:rsid w:val="00F84BB0"/>
    <w:rsid w:val="00F84CDA"/>
    <w:rsid w:val="00F84CE4"/>
    <w:rsid w:val="00F84CFA"/>
    <w:rsid w:val="00F84DE6"/>
    <w:rsid w:val="00F84F1D"/>
    <w:rsid w:val="00F8505C"/>
    <w:rsid w:val="00F8527C"/>
    <w:rsid w:val="00F8532D"/>
    <w:rsid w:val="00F859A2"/>
    <w:rsid w:val="00F85BAF"/>
    <w:rsid w:val="00F85F7E"/>
    <w:rsid w:val="00F86768"/>
    <w:rsid w:val="00F86E54"/>
    <w:rsid w:val="00F86E5C"/>
    <w:rsid w:val="00F87651"/>
    <w:rsid w:val="00F87991"/>
    <w:rsid w:val="00F87A01"/>
    <w:rsid w:val="00F87B48"/>
    <w:rsid w:val="00F87C97"/>
    <w:rsid w:val="00F87DFE"/>
    <w:rsid w:val="00F87E34"/>
    <w:rsid w:val="00F87E51"/>
    <w:rsid w:val="00F902EC"/>
    <w:rsid w:val="00F904BB"/>
    <w:rsid w:val="00F913A8"/>
    <w:rsid w:val="00F918DC"/>
    <w:rsid w:val="00F91B93"/>
    <w:rsid w:val="00F91E13"/>
    <w:rsid w:val="00F91ECA"/>
    <w:rsid w:val="00F9204B"/>
    <w:rsid w:val="00F92553"/>
    <w:rsid w:val="00F9296F"/>
    <w:rsid w:val="00F929D4"/>
    <w:rsid w:val="00F92A2C"/>
    <w:rsid w:val="00F92AE6"/>
    <w:rsid w:val="00F92C4F"/>
    <w:rsid w:val="00F92ECC"/>
    <w:rsid w:val="00F9372E"/>
    <w:rsid w:val="00F937DE"/>
    <w:rsid w:val="00F937EE"/>
    <w:rsid w:val="00F93AF2"/>
    <w:rsid w:val="00F93CE7"/>
    <w:rsid w:val="00F93F04"/>
    <w:rsid w:val="00F93F65"/>
    <w:rsid w:val="00F94293"/>
    <w:rsid w:val="00F942CE"/>
    <w:rsid w:val="00F9433C"/>
    <w:rsid w:val="00F944D5"/>
    <w:rsid w:val="00F94593"/>
    <w:rsid w:val="00F945FD"/>
    <w:rsid w:val="00F9464F"/>
    <w:rsid w:val="00F94821"/>
    <w:rsid w:val="00F94BCE"/>
    <w:rsid w:val="00F94BFC"/>
    <w:rsid w:val="00F94C15"/>
    <w:rsid w:val="00F94D31"/>
    <w:rsid w:val="00F951F6"/>
    <w:rsid w:val="00F9578D"/>
    <w:rsid w:val="00F95795"/>
    <w:rsid w:val="00F96798"/>
    <w:rsid w:val="00F96902"/>
    <w:rsid w:val="00F96961"/>
    <w:rsid w:val="00F9697D"/>
    <w:rsid w:val="00F96A0A"/>
    <w:rsid w:val="00F96BDF"/>
    <w:rsid w:val="00F96C10"/>
    <w:rsid w:val="00F96CB0"/>
    <w:rsid w:val="00F97008"/>
    <w:rsid w:val="00F97198"/>
    <w:rsid w:val="00F9721B"/>
    <w:rsid w:val="00F97328"/>
    <w:rsid w:val="00F97549"/>
    <w:rsid w:val="00F978F2"/>
    <w:rsid w:val="00F97E22"/>
    <w:rsid w:val="00F97E86"/>
    <w:rsid w:val="00F97EE2"/>
    <w:rsid w:val="00F97F72"/>
    <w:rsid w:val="00FA0048"/>
    <w:rsid w:val="00FA005C"/>
    <w:rsid w:val="00FA03EC"/>
    <w:rsid w:val="00FA05B1"/>
    <w:rsid w:val="00FA08E6"/>
    <w:rsid w:val="00FA0D78"/>
    <w:rsid w:val="00FA0DA0"/>
    <w:rsid w:val="00FA0F76"/>
    <w:rsid w:val="00FA12D5"/>
    <w:rsid w:val="00FA144C"/>
    <w:rsid w:val="00FA1898"/>
    <w:rsid w:val="00FA19E1"/>
    <w:rsid w:val="00FA1A9F"/>
    <w:rsid w:val="00FA1AB6"/>
    <w:rsid w:val="00FA1CE8"/>
    <w:rsid w:val="00FA1EAB"/>
    <w:rsid w:val="00FA22B3"/>
    <w:rsid w:val="00FA2376"/>
    <w:rsid w:val="00FA271E"/>
    <w:rsid w:val="00FA2A6B"/>
    <w:rsid w:val="00FA2B3C"/>
    <w:rsid w:val="00FA2C24"/>
    <w:rsid w:val="00FA2EAF"/>
    <w:rsid w:val="00FA3038"/>
    <w:rsid w:val="00FA321A"/>
    <w:rsid w:val="00FA371F"/>
    <w:rsid w:val="00FA3DB4"/>
    <w:rsid w:val="00FA3E39"/>
    <w:rsid w:val="00FA3FA4"/>
    <w:rsid w:val="00FA4626"/>
    <w:rsid w:val="00FA4654"/>
    <w:rsid w:val="00FA491E"/>
    <w:rsid w:val="00FA4AEF"/>
    <w:rsid w:val="00FA4C5B"/>
    <w:rsid w:val="00FA5008"/>
    <w:rsid w:val="00FA500C"/>
    <w:rsid w:val="00FA50E0"/>
    <w:rsid w:val="00FA5266"/>
    <w:rsid w:val="00FA5456"/>
    <w:rsid w:val="00FA55FA"/>
    <w:rsid w:val="00FA58DB"/>
    <w:rsid w:val="00FA5A56"/>
    <w:rsid w:val="00FA5BB1"/>
    <w:rsid w:val="00FA5DED"/>
    <w:rsid w:val="00FA5E24"/>
    <w:rsid w:val="00FA61E6"/>
    <w:rsid w:val="00FA63F0"/>
    <w:rsid w:val="00FA68C1"/>
    <w:rsid w:val="00FA6927"/>
    <w:rsid w:val="00FA6E6B"/>
    <w:rsid w:val="00FA6F4C"/>
    <w:rsid w:val="00FA6FB2"/>
    <w:rsid w:val="00FA7544"/>
    <w:rsid w:val="00FA75FD"/>
    <w:rsid w:val="00FA77EF"/>
    <w:rsid w:val="00FA7F2C"/>
    <w:rsid w:val="00FB0016"/>
    <w:rsid w:val="00FB00E5"/>
    <w:rsid w:val="00FB016B"/>
    <w:rsid w:val="00FB0293"/>
    <w:rsid w:val="00FB0569"/>
    <w:rsid w:val="00FB0BF0"/>
    <w:rsid w:val="00FB10FA"/>
    <w:rsid w:val="00FB1705"/>
    <w:rsid w:val="00FB181D"/>
    <w:rsid w:val="00FB1A13"/>
    <w:rsid w:val="00FB1B42"/>
    <w:rsid w:val="00FB1F68"/>
    <w:rsid w:val="00FB20F9"/>
    <w:rsid w:val="00FB2191"/>
    <w:rsid w:val="00FB2197"/>
    <w:rsid w:val="00FB221F"/>
    <w:rsid w:val="00FB2636"/>
    <w:rsid w:val="00FB2738"/>
    <w:rsid w:val="00FB298E"/>
    <w:rsid w:val="00FB2D16"/>
    <w:rsid w:val="00FB2DDD"/>
    <w:rsid w:val="00FB30A0"/>
    <w:rsid w:val="00FB3314"/>
    <w:rsid w:val="00FB3463"/>
    <w:rsid w:val="00FB3A60"/>
    <w:rsid w:val="00FB3A86"/>
    <w:rsid w:val="00FB3FAE"/>
    <w:rsid w:val="00FB44E2"/>
    <w:rsid w:val="00FB4C23"/>
    <w:rsid w:val="00FB4CFA"/>
    <w:rsid w:val="00FB4E81"/>
    <w:rsid w:val="00FB50B5"/>
    <w:rsid w:val="00FB50FB"/>
    <w:rsid w:val="00FB51B3"/>
    <w:rsid w:val="00FB524D"/>
    <w:rsid w:val="00FB548B"/>
    <w:rsid w:val="00FB5579"/>
    <w:rsid w:val="00FB56AE"/>
    <w:rsid w:val="00FB5A8B"/>
    <w:rsid w:val="00FB5AAF"/>
    <w:rsid w:val="00FB5AEC"/>
    <w:rsid w:val="00FB5BB2"/>
    <w:rsid w:val="00FB5BFF"/>
    <w:rsid w:val="00FB5F53"/>
    <w:rsid w:val="00FB604F"/>
    <w:rsid w:val="00FB6181"/>
    <w:rsid w:val="00FB618A"/>
    <w:rsid w:val="00FB62A6"/>
    <w:rsid w:val="00FB6341"/>
    <w:rsid w:val="00FB638E"/>
    <w:rsid w:val="00FB645D"/>
    <w:rsid w:val="00FB64EB"/>
    <w:rsid w:val="00FB65A5"/>
    <w:rsid w:val="00FB6764"/>
    <w:rsid w:val="00FB6E97"/>
    <w:rsid w:val="00FB6FBF"/>
    <w:rsid w:val="00FB7124"/>
    <w:rsid w:val="00FB7259"/>
    <w:rsid w:val="00FB727A"/>
    <w:rsid w:val="00FB74AA"/>
    <w:rsid w:val="00FB7D21"/>
    <w:rsid w:val="00FB7E96"/>
    <w:rsid w:val="00FC0181"/>
    <w:rsid w:val="00FC0283"/>
    <w:rsid w:val="00FC029F"/>
    <w:rsid w:val="00FC0555"/>
    <w:rsid w:val="00FC05E8"/>
    <w:rsid w:val="00FC0632"/>
    <w:rsid w:val="00FC07FF"/>
    <w:rsid w:val="00FC0952"/>
    <w:rsid w:val="00FC0E37"/>
    <w:rsid w:val="00FC0EF9"/>
    <w:rsid w:val="00FC1062"/>
    <w:rsid w:val="00FC1129"/>
    <w:rsid w:val="00FC153C"/>
    <w:rsid w:val="00FC16FF"/>
    <w:rsid w:val="00FC1707"/>
    <w:rsid w:val="00FC172A"/>
    <w:rsid w:val="00FC1845"/>
    <w:rsid w:val="00FC1A00"/>
    <w:rsid w:val="00FC1A1C"/>
    <w:rsid w:val="00FC1AF7"/>
    <w:rsid w:val="00FC1B20"/>
    <w:rsid w:val="00FC1F88"/>
    <w:rsid w:val="00FC2342"/>
    <w:rsid w:val="00FC24FE"/>
    <w:rsid w:val="00FC27C9"/>
    <w:rsid w:val="00FC29C0"/>
    <w:rsid w:val="00FC2D87"/>
    <w:rsid w:val="00FC2F50"/>
    <w:rsid w:val="00FC2FD9"/>
    <w:rsid w:val="00FC354A"/>
    <w:rsid w:val="00FC37F7"/>
    <w:rsid w:val="00FC3D75"/>
    <w:rsid w:val="00FC3DB3"/>
    <w:rsid w:val="00FC4633"/>
    <w:rsid w:val="00FC47C4"/>
    <w:rsid w:val="00FC48B2"/>
    <w:rsid w:val="00FC50D7"/>
    <w:rsid w:val="00FC519B"/>
    <w:rsid w:val="00FC5367"/>
    <w:rsid w:val="00FC5387"/>
    <w:rsid w:val="00FC593F"/>
    <w:rsid w:val="00FC5A43"/>
    <w:rsid w:val="00FC5C2D"/>
    <w:rsid w:val="00FC5E5B"/>
    <w:rsid w:val="00FC60E8"/>
    <w:rsid w:val="00FC612E"/>
    <w:rsid w:val="00FC62DF"/>
    <w:rsid w:val="00FC6343"/>
    <w:rsid w:val="00FC646D"/>
    <w:rsid w:val="00FC66EF"/>
    <w:rsid w:val="00FC67BA"/>
    <w:rsid w:val="00FC6C6D"/>
    <w:rsid w:val="00FC6EA1"/>
    <w:rsid w:val="00FC6F3C"/>
    <w:rsid w:val="00FC6FC5"/>
    <w:rsid w:val="00FC724C"/>
    <w:rsid w:val="00FC7371"/>
    <w:rsid w:val="00FC76A3"/>
    <w:rsid w:val="00FC78CC"/>
    <w:rsid w:val="00FC78EF"/>
    <w:rsid w:val="00FC7A2D"/>
    <w:rsid w:val="00FC7C5A"/>
    <w:rsid w:val="00FD06C9"/>
    <w:rsid w:val="00FD0925"/>
    <w:rsid w:val="00FD0D1D"/>
    <w:rsid w:val="00FD0E92"/>
    <w:rsid w:val="00FD12C6"/>
    <w:rsid w:val="00FD14FB"/>
    <w:rsid w:val="00FD1612"/>
    <w:rsid w:val="00FD1835"/>
    <w:rsid w:val="00FD1B4D"/>
    <w:rsid w:val="00FD2338"/>
    <w:rsid w:val="00FD29B9"/>
    <w:rsid w:val="00FD2A52"/>
    <w:rsid w:val="00FD2B6C"/>
    <w:rsid w:val="00FD2D16"/>
    <w:rsid w:val="00FD2EDC"/>
    <w:rsid w:val="00FD2F55"/>
    <w:rsid w:val="00FD3069"/>
    <w:rsid w:val="00FD3076"/>
    <w:rsid w:val="00FD348D"/>
    <w:rsid w:val="00FD35BF"/>
    <w:rsid w:val="00FD39C3"/>
    <w:rsid w:val="00FD3DAD"/>
    <w:rsid w:val="00FD3F09"/>
    <w:rsid w:val="00FD3FAB"/>
    <w:rsid w:val="00FD41CA"/>
    <w:rsid w:val="00FD423D"/>
    <w:rsid w:val="00FD44A0"/>
    <w:rsid w:val="00FD4564"/>
    <w:rsid w:val="00FD4CE5"/>
    <w:rsid w:val="00FD5038"/>
    <w:rsid w:val="00FD54A2"/>
    <w:rsid w:val="00FD56F1"/>
    <w:rsid w:val="00FD59B9"/>
    <w:rsid w:val="00FD5B80"/>
    <w:rsid w:val="00FD5DD0"/>
    <w:rsid w:val="00FD6325"/>
    <w:rsid w:val="00FD65BB"/>
    <w:rsid w:val="00FD6AF1"/>
    <w:rsid w:val="00FD6BF6"/>
    <w:rsid w:val="00FD6DAF"/>
    <w:rsid w:val="00FD6E9F"/>
    <w:rsid w:val="00FD711A"/>
    <w:rsid w:val="00FD7666"/>
    <w:rsid w:val="00FD7747"/>
    <w:rsid w:val="00FD7D1A"/>
    <w:rsid w:val="00FE0076"/>
    <w:rsid w:val="00FE0122"/>
    <w:rsid w:val="00FE0147"/>
    <w:rsid w:val="00FE01F7"/>
    <w:rsid w:val="00FE05D0"/>
    <w:rsid w:val="00FE06EB"/>
    <w:rsid w:val="00FE0802"/>
    <w:rsid w:val="00FE0908"/>
    <w:rsid w:val="00FE0ABD"/>
    <w:rsid w:val="00FE10F3"/>
    <w:rsid w:val="00FE1104"/>
    <w:rsid w:val="00FE1144"/>
    <w:rsid w:val="00FE136C"/>
    <w:rsid w:val="00FE16A1"/>
    <w:rsid w:val="00FE19F6"/>
    <w:rsid w:val="00FE1B1B"/>
    <w:rsid w:val="00FE1E58"/>
    <w:rsid w:val="00FE1F74"/>
    <w:rsid w:val="00FE1F9F"/>
    <w:rsid w:val="00FE212D"/>
    <w:rsid w:val="00FE22ED"/>
    <w:rsid w:val="00FE2AFB"/>
    <w:rsid w:val="00FE2F79"/>
    <w:rsid w:val="00FE2FE6"/>
    <w:rsid w:val="00FE316A"/>
    <w:rsid w:val="00FE33A3"/>
    <w:rsid w:val="00FE3725"/>
    <w:rsid w:val="00FE3743"/>
    <w:rsid w:val="00FE390F"/>
    <w:rsid w:val="00FE3AA9"/>
    <w:rsid w:val="00FE3BCA"/>
    <w:rsid w:val="00FE42E6"/>
    <w:rsid w:val="00FE476E"/>
    <w:rsid w:val="00FE4827"/>
    <w:rsid w:val="00FE495E"/>
    <w:rsid w:val="00FE4D52"/>
    <w:rsid w:val="00FE4E30"/>
    <w:rsid w:val="00FE5185"/>
    <w:rsid w:val="00FE529E"/>
    <w:rsid w:val="00FE5829"/>
    <w:rsid w:val="00FE58D1"/>
    <w:rsid w:val="00FE5A32"/>
    <w:rsid w:val="00FE5B2A"/>
    <w:rsid w:val="00FE5B8E"/>
    <w:rsid w:val="00FE5BA3"/>
    <w:rsid w:val="00FE61FF"/>
    <w:rsid w:val="00FE6362"/>
    <w:rsid w:val="00FE65C5"/>
    <w:rsid w:val="00FE6909"/>
    <w:rsid w:val="00FE6D1C"/>
    <w:rsid w:val="00FE755F"/>
    <w:rsid w:val="00FE761F"/>
    <w:rsid w:val="00FE76C4"/>
    <w:rsid w:val="00FE77B0"/>
    <w:rsid w:val="00FE77BE"/>
    <w:rsid w:val="00FE7A2A"/>
    <w:rsid w:val="00FE7A44"/>
    <w:rsid w:val="00FE7FA1"/>
    <w:rsid w:val="00FF0064"/>
    <w:rsid w:val="00FF017A"/>
    <w:rsid w:val="00FF079B"/>
    <w:rsid w:val="00FF0967"/>
    <w:rsid w:val="00FF0CDB"/>
    <w:rsid w:val="00FF13A5"/>
    <w:rsid w:val="00FF13AA"/>
    <w:rsid w:val="00FF1674"/>
    <w:rsid w:val="00FF1837"/>
    <w:rsid w:val="00FF1853"/>
    <w:rsid w:val="00FF18C9"/>
    <w:rsid w:val="00FF1A67"/>
    <w:rsid w:val="00FF1B96"/>
    <w:rsid w:val="00FF1D90"/>
    <w:rsid w:val="00FF214B"/>
    <w:rsid w:val="00FF21F9"/>
    <w:rsid w:val="00FF2233"/>
    <w:rsid w:val="00FF2584"/>
    <w:rsid w:val="00FF273C"/>
    <w:rsid w:val="00FF28E0"/>
    <w:rsid w:val="00FF2918"/>
    <w:rsid w:val="00FF2951"/>
    <w:rsid w:val="00FF2AB4"/>
    <w:rsid w:val="00FF2ABB"/>
    <w:rsid w:val="00FF2BB4"/>
    <w:rsid w:val="00FF2D02"/>
    <w:rsid w:val="00FF34E3"/>
    <w:rsid w:val="00FF39F6"/>
    <w:rsid w:val="00FF3BB5"/>
    <w:rsid w:val="00FF3D3C"/>
    <w:rsid w:val="00FF429A"/>
    <w:rsid w:val="00FF459D"/>
    <w:rsid w:val="00FF45BF"/>
    <w:rsid w:val="00FF48C3"/>
    <w:rsid w:val="00FF4985"/>
    <w:rsid w:val="00FF4A5C"/>
    <w:rsid w:val="00FF4CC3"/>
    <w:rsid w:val="00FF50F0"/>
    <w:rsid w:val="00FF54BA"/>
    <w:rsid w:val="00FF55F6"/>
    <w:rsid w:val="00FF565C"/>
    <w:rsid w:val="00FF5793"/>
    <w:rsid w:val="00FF5BEF"/>
    <w:rsid w:val="00FF5EE2"/>
    <w:rsid w:val="00FF60B7"/>
    <w:rsid w:val="00FF6305"/>
    <w:rsid w:val="00FF6325"/>
    <w:rsid w:val="00FF63D4"/>
    <w:rsid w:val="00FF671C"/>
    <w:rsid w:val="00FF6BD0"/>
    <w:rsid w:val="00FF7340"/>
    <w:rsid w:val="00FF73CC"/>
    <w:rsid w:val="00FF7435"/>
    <w:rsid w:val="00FF7A0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C30D1BC"/>
  <w15:docId w15:val="{5164D551-58EC-47EE-92F8-1A8B50F25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pPr>
        <w:spacing w:line="320" w:lineRule="exact"/>
        <w:jc w:val="both"/>
      </w:pPr>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iPriority="0" w:unhideWhenUsed="1"/>
    <w:lsdException w:name="header" w:locked="1" w:semiHidden="1" w:uiPriority="0" w:unhideWhenUsed="1"/>
    <w:lsdException w:name="footer" w:locked="1" w:semiHidden="1" w:unhideWhenUsed="1"/>
    <w:lsdException w:name="index heading" w:locked="1" w:semiHidden="1" w:uiPriority="0" w:unhideWhenUsed="1"/>
    <w:lsdException w:name="caption" w:lock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iPriority="0"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nhideWhenUsed="1"/>
    <w:lsdException w:name="Hyperlink" w:locked="1" w:semiHidden="1" w:unhideWhenUsed="1"/>
    <w:lsdException w:name="FollowedHyperlink" w:locked="1" w:semiHidden="1" w:unhideWhenUsed="1"/>
    <w:lsdException w:name="Strong" w:locked="1" w:uiPriority="0" w:qFormat="1"/>
    <w:lsdException w:name="Emphasis" w:locked="1" w:uiPriority="20" w:qFormat="1"/>
    <w:lsdException w:name="Document Map" w:locked="1" w:semiHidden="1" w:uiPriority="0"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iPriority="0"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rsid w:val="006E7A93"/>
    <w:rPr>
      <w:rFonts w:ascii="Times New Roman" w:eastAsia="標楷體" w:hAnsi="Times New Roman"/>
      <w:kern w:val="2"/>
      <w:sz w:val="24"/>
      <w:szCs w:val="24"/>
    </w:rPr>
  </w:style>
  <w:style w:type="paragraph" w:styleId="1">
    <w:name w:val="heading 1"/>
    <w:aliases w:val="標題 a"/>
    <w:basedOn w:val="a2"/>
    <w:link w:val="110"/>
    <w:qFormat/>
    <w:rsid w:val="00F478B6"/>
    <w:pPr>
      <w:numPr>
        <w:numId w:val="1"/>
      </w:numPr>
      <w:tabs>
        <w:tab w:val="left" w:pos="360"/>
      </w:tabs>
      <w:spacing w:beforeLines="50" w:afterLines="50"/>
      <w:ind w:left="0" w:firstLine="0"/>
      <w:outlineLvl w:val="0"/>
    </w:pPr>
    <w:rPr>
      <w:kern w:val="52"/>
      <w:sz w:val="20"/>
      <w:szCs w:val="20"/>
    </w:rPr>
  </w:style>
  <w:style w:type="paragraph" w:styleId="2">
    <w:name w:val="heading 2"/>
    <w:aliases w:val="標題 2 字元1,標題 2 字元 字元"/>
    <w:basedOn w:val="a2"/>
    <w:link w:val="21"/>
    <w:qFormat/>
    <w:rsid w:val="00F478B6"/>
    <w:pPr>
      <w:numPr>
        <w:ilvl w:val="1"/>
        <w:numId w:val="1"/>
      </w:numPr>
      <w:ind w:left="200" w:hangingChars="200" w:hanging="200"/>
      <w:outlineLvl w:val="1"/>
    </w:pPr>
    <w:rPr>
      <w:kern w:val="0"/>
      <w:sz w:val="20"/>
      <w:szCs w:val="20"/>
    </w:rPr>
  </w:style>
  <w:style w:type="paragraph" w:styleId="3">
    <w:name w:val="heading 3"/>
    <w:basedOn w:val="a2"/>
    <w:link w:val="30"/>
    <w:qFormat/>
    <w:rsid w:val="00F478B6"/>
    <w:pPr>
      <w:numPr>
        <w:ilvl w:val="2"/>
        <w:numId w:val="1"/>
      </w:numPr>
      <w:ind w:left="200" w:hangingChars="200" w:hanging="200"/>
      <w:outlineLvl w:val="2"/>
    </w:pPr>
    <w:rPr>
      <w:kern w:val="0"/>
      <w:sz w:val="20"/>
      <w:szCs w:val="20"/>
    </w:rPr>
  </w:style>
  <w:style w:type="paragraph" w:styleId="4">
    <w:name w:val="heading 4"/>
    <w:basedOn w:val="a2"/>
    <w:link w:val="40"/>
    <w:qFormat/>
    <w:rsid w:val="00F478B6"/>
    <w:pPr>
      <w:numPr>
        <w:ilvl w:val="3"/>
        <w:numId w:val="1"/>
      </w:numPr>
      <w:tabs>
        <w:tab w:val="left" w:pos="1200"/>
      </w:tabs>
      <w:ind w:left="270" w:hangingChars="270" w:hanging="270"/>
      <w:outlineLvl w:val="3"/>
    </w:pPr>
  </w:style>
  <w:style w:type="paragraph" w:styleId="5">
    <w:name w:val="heading 5"/>
    <w:basedOn w:val="a2"/>
    <w:link w:val="50"/>
    <w:qFormat/>
    <w:rsid w:val="00F478B6"/>
    <w:pPr>
      <w:numPr>
        <w:ilvl w:val="4"/>
        <w:numId w:val="1"/>
      </w:numPr>
      <w:ind w:left="130" w:hangingChars="130" w:hanging="130"/>
      <w:outlineLvl w:val="4"/>
    </w:pPr>
  </w:style>
  <w:style w:type="paragraph" w:styleId="6">
    <w:name w:val="heading 6"/>
    <w:basedOn w:val="a2"/>
    <w:link w:val="60"/>
    <w:qFormat/>
    <w:rsid w:val="00F478B6"/>
    <w:pPr>
      <w:numPr>
        <w:ilvl w:val="5"/>
        <w:numId w:val="1"/>
      </w:numPr>
      <w:ind w:left="190" w:hangingChars="190" w:hanging="190"/>
      <w:outlineLvl w:val="5"/>
    </w:pPr>
  </w:style>
  <w:style w:type="paragraph" w:styleId="7">
    <w:name w:val="heading 7"/>
    <w:basedOn w:val="a2"/>
    <w:link w:val="70"/>
    <w:qFormat/>
    <w:rsid w:val="00F478B6"/>
    <w:pPr>
      <w:numPr>
        <w:ilvl w:val="6"/>
        <w:numId w:val="1"/>
      </w:numPr>
      <w:ind w:left="140" w:hangingChars="140" w:hanging="140"/>
      <w:outlineLvl w:val="6"/>
    </w:pPr>
  </w:style>
  <w:style w:type="paragraph" w:styleId="8">
    <w:name w:val="heading 8"/>
    <w:basedOn w:val="a2"/>
    <w:link w:val="80"/>
    <w:qFormat/>
    <w:rsid w:val="00F478B6"/>
    <w:pPr>
      <w:numPr>
        <w:ilvl w:val="7"/>
        <w:numId w:val="1"/>
      </w:numPr>
      <w:ind w:left="210" w:hangingChars="210" w:hanging="210"/>
      <w:outlineLvl w:val="7"/>
    </w:pPr>
  </w:style>
  <w:style w:type="paragraph" w:styleId="9">
    <w:name w:val="heading 9"/>
    <w:basedOn w:val="a2"/>
    <w:link w:val="90"/>
    <w:qFormat/>
    <w:rsid w:val="00F478B6"/>
    <w:pPr>
      <w:numPr>
        <w:ilvl w:val="8"/>
        <w:numId w:val="1"/>
      </w:numPr>
      <w:ind w:left="120" w:hangingChars="120" w:hanging="120"/>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0">
    <w:name w:val="標題 1 字元1"/>
    <w:aliases w:val="標題 a 字元"/>
    <w:link w:val="1"/>
    <w:locked/>
    <w:rsid w:val="00F478B6"/>
    <w:rPr>
      <w:rFonts w:ascii="Times New Roman" w:eastAsia="標楷體" w:hAnsi="Times New Roman"/>
      <w:kern w:val="52"/>
    </w:rPr>
  </w:style>
  <w:style w:type="character" w:customStyle="1" w:styleId="21">
    <w:name w:val="標題 2 字元"/>
    <w:aliases w:val="標題 2 字元1 字元,標題 2 字元 字元 字元"/>
    <w:link w:val="2"/>
    <w:locked/>
    <w:rsid w:val="00F478B6"/>
    <w:rPr>
      <w:rFonts w:ascii="Times New Roman" w:eastAsia="標楷體" w:hAnsi="Times New Roman"/>
    </w:rPr>
  </w:style>
  <w:style w:type="character" w:customStyle="1" w:styleId="30">
    <w:name w:val="標題 3 字元"/>
    <w:link w:val="3"/>
    <w:locked/>
    <w:rsid w:val="00F478B6"/>
    <w:rPr>
      <w:rFonts w:ascii="Times New Roman" w:eastAsia="標楷體" w:hAnsi="Times New Roman"/>
    </w:rPr>
  </w:style>
  <w:style w:type="character" w:customStyle="1" w:styleId="40">
    <w:name w:val="標題 4 字元"/>
    <w:link w:val="4"/>
    <w:locked/>
    <w:rsid w:val="00F478B6"/>
    <w:rPr>
      <w:rFonts w:ascii="Times New Roman" w:eastAsia="標楷體" w:hAnsi="Times New Roman"/>
      <w:kern w:val="2"/>
      <w:sz w:val="24"/>
      <w:szCs w:val="24"/>
    </w:rPr>
  </w:style>
  <w:style w:type="character" w:customStyle="1" w:styleId="50">
    <w:name w:val="標題 5 字元"/>
    <w:link w:val="5"/>
    <w:locked/>
    <w:rsid w:val="00F478B6"/>
    <w:rPr>
      <w:rFonts w:ascii="Times New Roman" w:eastAsia="標楷體" w:hAnsi="Times New Roman"/>
      <w:kern w:val="2"/>
      <w:sz w:val="24"/>
      <w:szCs w:val="24"/>
    </w:rPr>
  </w:style>
  <w:style w:type="character" w:customStyle="1" w:styleId="60">
    <w:name w:val="標題 6 字元"/>
    <w:link w:val="6"/>
    <w:locked/>
    <w:rsid w:val="00F478B6"/>
    <w:rPr>
      <w:rFonts w:ascii="Times New Roman" w:eastAsia="標楷體" w:hAnsi="Times New Roman"/>
      <w:kern w:val="2"/>
      <w:sz w:val="24"/>
      <w:szCs w:val="24"/>
    </w:rPr>
  </w:style>
  <w:style w:type="character" w:customStyle="1" w:styleId="70">
    <w:name w:val="標題 7 字元"/>
    <w:link w:val="7"/>
    <w:locked/>
    <w:rsid w:val="00F478B6"/>
    <w:rPr>
      <w:rFonts w:ascii="Times New Roman" w:eastAsia="標楷體" w:hAnsi="Times New Roman"/>
      <w:kern w:val="2"/>
      <w:sz w:val="24"/>
      <w:szCs w:val="24"/>
    </w:rPr>
  </w:style>
  <w:style w:type="character" w:customStyle="1" w:styleId="80">
    <w:name w:val="標題 8 字元"/>
    <w:link w:val="8"/>
    <w:locked/>
    <w:rsid w:val="00F478B6"/>
    <w:rPr>
      <w:rFonts w:ascii="Times New Roman" w:eastAsia="標楷體" w:hAnsi="Times New Roman"/>
      <w:kern w:val="2"/>
      <w:sz w:val="24"/>
      <w:szCs w:val="24"/>
    </w:rPr>
  </w:style>
  <w:style w:type="character" w:customStyle="1" w:styleId="90">
    <w:name w:val="標題 9 字元"/>
    <w:link w:val="9"/>
    <w:locked/>
    <w:rsid w:val="00F478B6"/>
    <w:rPr>
      <w:rFonts w:ascii="Times New Roman" w:eastAsia="標楷體" w:hAnsi="Times New Roman"/>
      <w:kern w:val="2"/>
      <w:sz w:val="24"/>
      <w:szCs w:val="24"/>
    </w:rPr>
  </w:style>
  <w:style w:type="character" w:customStyle="1" w:styleId="Heading1Char">
    <w:name w:val="Heading 1 Char"/>
    <w:aliases w:val="標題 a Char"/>
    <w:uiPriority w:val="99"/>
    <w:locked/>
    <w:rsid w:val="00FE61FF"/>
    <w:rPr>
      <w:rFonts w:ascii="Arial" w:eastAsia="標楷體" w:hAnsi="標楷體" w:cs="Arial"/>
      <w:spacing w:val="6"/>
      <w:sz w:val="32"/>
      <w:szCs w:val="32"/>
      <w:shd w:val="clear" w:color="auto" w:fill="E6E6E6"/>
    </w:rPr>
  </w:style>
  <w:style w:type="character" w:customStyle="1" w:styleId="Heading2Char">
    <w:name w:val="Heading 2 Char"/>
    <w:aliases w:val="標題 2 字元1 Char,標題 2 字元 字元 Char"/>
    <w:locked/>
    <w:rsid w:val="00FE61FF"/>
    <w:rPr>
      <w:rFonts w:ascii="Cambria" w:eastAsia="標楷體" w:hAnsi="標楷體" w:cs="Cambria"/>
      <w:b/>
      <w:bCs/>
      <w:sz w:val="28"/>
      <w:szCs w:val="28"/>
    </w:rPr>
  </w:style>
  <w:style w:type="character" w:customStyle="1" w:styleId="Heading3Char">
    <w:name w:val="Heading 3 Char"/>
    <w:uiPriority w:val="99"/>
    <w:locked/>
    <w:rsid w:val="00FE61FF"/>
    <w:rPr>
      <w:rFonts w:ascii="Cambria" w:hAnsi="Cambria" w:cs="Cambria"/>
      <w:b/>
      <w:bCs/>
      <w:kern w:val="2"/>
      <w:sz w:val="36"/>
      <w:szCs w:val="36"/>
    </w:rPr>
  </w:style>
  <w:style w:type="paragraph" w:styleId="a6">
    <w:name w:val="Title"/>
    <w:basedOn w:val="a2"/>
    <w:next w:val="a2"/>
    <w:link w:val="a7"/>
    <w:uiPriority w:val="10"/>
    <w:qFormat/>
    <w:rsid w:val="00F478B6"/>
    <w:pPr>
      <w:spacing w:beforeLines="50" w:afterLines="50"/>
      <w:jc w:val="center"/>
      <w:outlineLvl w:val="0"/>
    </w:pPr>
    <w:rPr>
      <w:b/>
      <w:bCs/>
      <w:kern w:val="0"/>
      <w:sz w:val="32"/>
      <w:szCs w:val="32"/>
    </w:rPr>
  </w:style>
  <w:style w:type="character" w:customStyle="1" w:styleId="a7">
    <w:name w:val="標題 字元"/>
    <w:link w:val="a6"/>
    <w:uiPriority w:val="10"/>
    <w:locked/>
    <w:rsid w:val="00F478B6"/>
    <w:rPr>
      <w:rFonts w:ascii="Times New Roman" w:eastAsia="標楷體" w:hAnsi="Times New Roman" w:cs="Times New Roman"/>
      <w:b/>
      <w:bCs/>
      <w:sz w:val="32"/>
      <w:szCs w:val="32"/>
    </w:rPr>
  </w:style>
  <w:style w:type="table" w:styleId="Web3">
    <w:name w:val="Table Web 3"/>
    <w:basedOn w:val="a4"/>
    <w:uiPriority w:val="99"/>
    <w:rsid w:val="00F478B6"/>
    <w:pPr>
      <w:widowControl w:val="0"/>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13">
    <w:name w:val="Table Classic 1"/>
    <w:basedOn w:val="a4"/>
    <w:uiPriority w:val="99"/>
    <w:rsid w:val="00F478B6"/>
    <w:pPr>
      <w:widowControl w:val="0"/>
    </w:pPr>
    <w:rPr>
      <w:rFonts w:ascii="Times New Roman" w:hAnsi="Times New Roman"/>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8">
    <w:name w:val="List Continue"/>
    <w:basedOn w:val="a2"/>
    <w:uiPriority w:val="99"/>
    <w:rsid w:val="00F478B6"/>
    <w:pPr>
      <w:ind w:firstLineChars="200" w:firstLine="200"/>
    </w:pPr>
  </w:style>
  <w:style w:type="paragraph" w:styleId="22">
    <w:name w:val="List Continue 2"/>
    <w:basedOn w:val="a2"/>
    <w:uiPriority w:val="99"/>
    <w:rsid w:val="00F478B6"/>
    <w:pPr>
      <w:ind w:leftChars="200" w:left="200" w:firstLineChars="200" w:firstLine="200"/>
    </w:pPr>
  </w:style>
  <w:style w:type="paragraph" w:styleId="31">
    <w:name w:val="List Continue 3"/>
    <w:basedOn w:val="a2"/>
    <w:uiPriority w:val="99"/>
    <w:rsid w:val="00F478B6"/>
    <w:pPr>
      <w:ind w:leftChars="400" w:left="400" w:firstLineChars="200" w:firstLine="200"/>
    </w:pPr>
  </w:style>
  <w:style w:type="paragraph" w:styleId="41">
    <w:name w:val="List Continue 4"/>
    <w:basedOn w:val="a2"/>
    <w:uiPriority w:val="99"/>
    <w:rsid w:val="00F478B6"/>
    <w:pPr>
      <w:ind w:leftChars="600" w:left="600" w:firstLineChars="200" w:firstLine="200"/>
    </w:pPr>
  </w:style>
  <w:style w:type="paragraph" w:styleId="51">
    <w:name w:val="List Continue 5"/>
    <w:basedOn w:val="a2"/>
    <w:uiPriority w:val="99"/>
    <w:rsid w:val="00F478B6"/>
    <w:pPr>
      <w:ind w:leftChars="800" w:left="800" w:firstLineChars="200" w:firstLine="200"/>
    </w:pPr>
  </w:style>
  <w:style w:type="paragraph" w:styleId="a9">
    <w:name w:val="List"/>
    <w:basedOn w:val="a2"/>
    <w:uiPriority w:val="99"/>
    <w:rsid w:val="00F478B6"/>
    <w:pPr>
      <w:ind w:left="200" w:hangingChars="200" w:hanging="200"/>
    </w:pPr>
  </w:style>
  <w:style w:type="paragraph" w:styleId="23">
    <w:name w:val="List 2"/>
    <w:basedOn w:val="a2"/>
    <w:uiPriority w:val="99"/>
    <w:rsid w:val="00F478B6"/>
    <w:pPr>
      <w:ind w:leftChars="200" w:left="400" w:hangingChars="200" w:hanging="200"/>
    </w:pPr>
  </w:style>
  <w:style w:type="paragraph" w:styleId="32">
    <w:name w:val="List 3"/>
    <w:basedOn w:val="a2"/>
    <w:uiPriority w:val="99"/>
    <w:rsid w:val="00F478B6"/>
    <w:pPr>
      <w:ind w:leftChars="400" w:left="600" w:hangingChars="200" w:hanging="200"/>
    </w:pPr>
  </w:style>
  <w:style w:type="paragraph" w:styleId="33">
    <w:name w:val="List Number 3"/>
    <w:basedOn w:val="a2"/>
    <w:uiPriority w:val="99"/>
    <w:rsid w:val="00F478B6"/>
    <w:pPr>
      <w:tabs>
        <w:tab w:val="num" w:pos="1321"/>
      </w:tabs>
      <w:ind w:leftChars="600" w:left="1321" w:hangingChars="200" w:hanging="360"/>
    </w:pPr>
  </w:style>
  <w:style w:type="paragraph" w:styleId="42">
    <w:name w:val="List Number 4"/>
    <w:basedOn w:val="a2"/>
    <w:uiPriority w:val="99"/>
    <w:rsid w:val="00F478B6"/>
    <w:pPr>
      <w:tabs>
        <w:tab w:val="num" w:pos="1801"/>
      </w:tabs>
      <w:ind w:leftChars="800" w:left="1801" w:hangingChars="200" w:hanging="360"/>
    </w:pPr>
  </w:style>
  <w:style w:type="paragraph" w:styleId="52">
    <w:name w:val="List Number 5"/>
    <w:basedOn w:val="a2"/>
    <w:uiPriority w:val="99"/>
    <w:rsid w:val="00F478B6"/>
    <w:pPr>
      <w:tabs>
        <w:tab w:val="num" w:pos="2281"/>
      </w:tabs>
      <w:ind w:leftChars="1000" w:left="2281" w:hangingChars="200" w:hanging="360"/>
    </w:pPr>
  </w:style>
  <w:style w:type="paragraph" w:styleId="24">
    <w:name w:val="List Number 2"/>
    <w:basedOn w:val="a2"/>
    <w:uiPriority w:val="99"/>
    <w:rsid w:val="00F478B6"/>
    <w:pPr>
      <w:tabs>
        <w:tab w:val="num" w:pos="841"/>
      </w:tabs>
      <w:ind w:leftChars="200" w:left="400" w:hangingChars="200" w:hanging="200"/>
    </w:pPr>
  </w:style>
  <w:style w:type="paragraph" w:customStyle="1" w:styleId="aa">
    <w:name w:val="樣式 清單號碼 +"/>
    <w:basedOn w:val="ab"/>
    <w:uiPriority w:val="99"/>
    <w:rsid w:val="00F478B6"/>
    <w:pPr>
      <w:ind w:left="200" w:hangingChars="200" w:hanging="200"/>
    </w:pPr>
    <w:rPr>
      <w:kern w:val="0"/>
    </w:rPr>
  </w:style>
  <w:style w:type="paragraph" w:styleId="ab">
    <w:name w:val="List Number"/>
    <w:basedOn w:val="a2"/>
    <w:uiPriority w:val="99"/>
    <w:rsid w:val="00F478B6"/>
    <w:pPr>
      <w:tabs>
        <w:tab w:val="num" w:pos="0"/>
      </w:tabs>
      <w:ind w:left="360"/>
    </w:pPr>
  </w:style>
  <w:style w:type="paragraph" w:styleId="43">
    <w:name w:val="List 4"/>
    <w:basedOn w:val="a2"/>
    <w:uiPriority w:val="99"/>
    <w:rsid w:val="00F478B6"/>
    <w:pPr>
      <w:ind w:leftChars="600" w:left="800" w:hangingChars="200" w:hanging="200"/>
    </w:pPr>
  </w:style>
  <w:style w:type="paragraph" w:styleId="53">
    <w:name w:val="List 5"/>
    <w:basedOn w:val="a2"/>
    <w:uiPriority w:val="99"/>
    <w:rsid w:val="00F478B6"/>
    <w:pPr>
      <w:ind w:leftChars="800" w:left="1000" w:hangingChars="200" w:hanging="200"/>
    </w:pPr>
  </w:style>
  <w:style w:type="paragraph" w:styleId="ac">
    <w:name w:val="List Bullet"/>
    <w:basedOn w:val="a2"/>
    <w:autoRedefine/>
    <w:uiPriority w:val="99"/>
    <w:rsid w:val="00F478B6"/>
    <w:pPr>
      <w:ind w:left="200" w:hangingChars="200" w:hanging="200"/>
    </w:pPr>
  </w:style>
  <w:style w:type="paragraph" w:styleId="25">
    <w:name w:val="List Bullet 2"/>
    <w:basedOn w:val="a2"/>
    <w:autoRedefine/>
    <w:uiPriority w:val="99"/>
    <w:rsid w:val="00F478B6"/>
    <w:pPr>
      <w:ind w:leftChars="200" w:left="960" w:hangingChars="200" w:hanging="480"/>
    </w:pPr>
  </w:style>
  <w:style w:type="paragraph" w:styleId="34">
    <w:name w:val="List Bullet 3"/>
    <w:basedOn w:val="a2"/>
    <w:autoRedefine/>
    <w:uiPriority w:val="99"/>
    <w:rsid w:val="00F478B6"/>
    <w:pPr>
      <w:ind w:leftChars="400" w:left="600" w:hangingChars="200" w:hanging="200"/>
    </w:pPr>
  </w:style>
  <w:style w:type="paragraph" w:styleId="44">
    <w:name w:val="List Bullet 4"/>
    <w:basedOn w:val="a2"/>
    <w:autoRedefine/>
    <w:uiPriority w:val="99"/>
    <w:rsid w:val="00F478B6"/>
    <w:pPr>
      <w:ind w:leftChars="600" w:left="800" w:hangingChars="200" w:hanging="200"/>
    </w:pPr>
  </w:style>
  <w:style w:type="paragraph" w:styleId="54">
    <w:name w:val="List Bullet 5"/>
    <w:basedOn w:val="a2"/>
    <w:autoRedefine/>
    <w:uiPriority w:val="99"/>
    <w:rsid w:val="00F478B6"/>
    <w:pPr>
      <w:ind w:leftChars="800" w:left="2400" w:hangingChars="200" w:hanging="480"/>
    </w:pPr>
  </w:style>
  <w:style w:type="paragraph" w:styleId="ad">
    <w:name w:val="Body Text"/>
    <w:basedOn w:val="a2"/>
    <w:link w:val="ae"/>
    <w:rsid w:val="00F478B6"/>
    <w:pPr>
      <w:ind w:leftChars="400" w:left="400"/>
    </w:pPr>
    <w:rPr>
      <w:kern w:val="0"/>
      <w:sz w:val="20"/>
      <w:szCs w:val="20"/>
    </w:rPr>
  </w:style>
  <w:style w:type="character" w:customStyle="1" w:styleId="ae">
    <w:name w:val="本文 字元"/>
    <w:link w:val="ad"/>
    <w:locked/>
    <w:rsid w:val="00F478B6"/>
    <w:rPr>
      <w:rFonts w:ascii="Times New Roman" w:eastAsia="標楷體" w:hAnsi="Times New Roman" w:cs="Times New Roman"/>
      <w:sz w:val="24"/>
      <w:szCs w:val="24"/>
    </w:rPr>
  </w:style>
  <w:style w:type="paragraph" w:styleId="af">
    <w:name w:val="Normal Indent"/>
    <w:aliases w:val="一段,一段落"/>
    <w:basedOn w:val="a2"/>
    <w:uiPriority w:val="99"/>
    <w:rsid w:val="00F478B6"/>
    <w:pPr>
      <w:ind w:leftChars="200" w:left="480"/>
    </w:pPr>
  </w:style>
  <w:style w:type="paragraph" w:styleId="26">
    <w:name w:val="Body Text 2"/>
    <w:basedOn w:val="a2"/>
    <w:link w:val="27"/>
    <w:rsid w:val="00F478B6"/>
    <w:pPr>
      <w:ind w:leftChars="600" w:left="600"/>
    </w:pPr>
    <w:rPr>
      <w:kern w:val="0"/>
      <w:sz w:val="20"/>
      <w:szCs w:val="20"/>
    </w:rPr>
  </w:style>
  <w:style w:type="character" w:customStyle="1" w:styleId="27">
    <w:name w:val="本文 2 字元"/>
    <w:link w:val="26"/>
    <w:locked/>
    <w:rsid w:val="00F478B6"/>
    <w:rPr>
      <w:rFonts w:ascii="Times New Roman" w:eastAsia="標楷體" w:hAnsi="Times New Roman" w:cs="Times New Roman"/>
      <w:sz w:val="24"/>
      <w:szCs w:val="24"/>
    </w:rPr>
  </w:style>
  <w:style w:type="paragraph" w:styleId="35">
    <w:name w:val="Body Text 3"/>
    <w:basedOn w:val="a2"/>
    <w:link w:val="36"/>
    <w:rsid w:val="00F478B6"/>
    <w:pPr>
      <w:ind w:leftChars="800" w:left="800"/>
    </w:pPr>
    <w:rPr>
      <w:kern w:val="0"/>
      <w:sz w:val="20"/>
      <w:szCs w:val="20"/>
    </w:rPr>
  </w:style>
  <w:style w:type="character" w:customStyle="1" w:styleId="36">
    <w:name w:val="本文 3 字元"/>
    <w:link w:val="35"/>
    <w:locked/>
    <w:rsid w:val="00F478B6"/>
    <w:rPr>
      <w:rFonts w:ascii="Times New Roman" w:eastAsia="標楷體" w:hAnsi="Times New Roman" w:cs="Times New Roman"/>
      <w:sz w:val="24"/>
      <w:szCs w:val="24"/>
    </w:rPr>
  </w:style>
  <w:style w:type="paragraph" w:styleId="af0">
    <w:name w:val="Body Text First Indent"/>
    <w:basedOn w:val="ad"/>
    <w:link w:val="af1"/>
    <w:uiPriority w:val="99"/>
    <w:rsid w:val="00F478B6"/>
    <w:pPr>
      <w:ind w:leftChars="1000" w:left="1000"/>
    </w:pPr>
  </w:style>
  <w:style w:type="character" w:customStyle="1" w:styleId="af1">
    <w:name w:val="本文第一層縮排 字元"/>
    <w:link w:val="af0"/>
    <w:uiPriority w:val="99"/>
    <w:locked/>
    <w:rsid w:val="00F478B6"/>
    <w:rPr>
      <w:rFonts w:ascii="Times New Roman" w:eastAsia="標楷體" w:hAnsi="Times New Roman" w:cs="Times New Roman"/>
      <w:sz w:val="24"/>
      <w:szCs w:val="24"/>
    </w:rPr>
  </w:style>
  <w:style w:type="table" w:styleId="af2">
    <w:name w:val="Table Grid"/>
    <w:basedOn w:val="a4"/>
    <w:uiPriority w:val="59"/>
    <w:rsid w:val="00F478B6"/>
    <w:pPr>
      <w:widowControl w:val="0"/>
      <w:snapToGrid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樣式 清單號碼 +1"/>
    <w:basedOn w:val="ab"/>
    <w:uiPriority w:val="99"/>
    <w:rsid w:val="00F478B6"/>
    <w:pPr>
      <w:ind w:left="200" w:hangingChars="200" w:hanging="200"/>
    </w:pPr>
    <w:rPr>
      <w:kern w:val="0"/>
    </w:rPr>
  </w:style>
  <w:style w:type="paragraph" w:styleId="af3">
    <w:name w:val="Signature"/>
    <w:basedOn w:val="a2"/>
    <w:link w:val="af4"/>
    <w:uiPriority w:val="99"/>
    <w:rsid w:val="00F478B6"/>
    <w:pPr>
      <w:jc w:val="right"/>
    </w:pPr>
    <w:rPr>
      <w:kern w:val="0"/>
      <w:sz w:val="20"/>
      <w:szCs w:val="20"/>
    </w:rPr>
  </w:style>
  <w:style w:type="character" w:customStyle="1" w:styleId="af4">
    <w:name w:val="簽名 字元"/>
    <w:link w:val="af3"/>
    <w:uiPriority w:val="99"/>
    <w:locked/>
    <w:rsid w:val="00F478B6"/>
    <w:rPr>
      <w:rFonts w:ascii="Times New Roman" w:eastAsia="標楷體" w:hAnsi="Times New Roman" w:cs="Times New Roman"/>
      <w:sz w:val="24"/>
      <w:szCs w:val="24"/>
    </w:rPr>
  </w:style>
  <w:style w:type="paragraph" w:styleId="af5">
    <w:name w:val="header"/>
    <w:basedOn w:val="a2"/>
    <w:link w:val="af6"/>
    <w:rsid w:val="00F478B6"/>
    <w:pPr>
      <w:tabs>
        <w:tab w:val="center" w:pos="4153"/>
        <w:tab w:val="right" w:pos="8306"/>
      </w:tabs>
    </w:pPr>
    <w:rPr>
      <w:kern w:val="0"/>
      <w:sz w:val="20"/>
      <w:szCs w:val="20"/>
    </w:rPr>
  </w:style>
  <w:style w:type="character" w:customStyle="1" w:styleId="af6">
    <w:name w:val="頁首 字元"/>
    <w:link w:val="af5"/>
    <w:locked/>
    <w:rsid w:val="00F478B6"/>
    <w:rPr>
      <w:rFonts w:ascii="Times New Roman" w:eastAsia="標楷體" w:hAnsi="Times New Roman" w:cs="Times New Roman"/>
      <w:sz w:val="20"/>
      <w:szCs w:val="20"/>
    </w:rPr>
  </w:style>
  <w:style w:type="character" w:customStyle="1" w:styleId="HeaderChar">
    <w:name w:val="Header Char"/>
    <w:uiPriority w:val="99"/>
    <w:locked/>
    <w:rsid w:val="00FE61FF"/>
    <w:rPr>
      <w:kern w:val="2"/>
    </w:rPr>
  </w:style>
  <w:style w:type="paragraph" w:styleId="af7">
    <w:name w:val="footer"/>
    <w:basedOn w:val="a2"/>
    <w:link w:val="af8"/>
    <w:uiPriority w:val="99"/>
    <w:rsid w:val="00F478B6"/>
    <w:pPr>
      <w:tabs>
        <w:tab w:val="center" w:pos="4153"/>
        <w:tab w:val="right" w:pos="8306"/>
      </w:tabs>
    </w:pPr>
    <w:rPr>
      <w:kern w:val="0"/>
      <w:sz w:val="20"/>
      <w:szCs w:val="20"/>
    </w:rPr>
  </w:style>
  <w:style w:type="character" w:customStyle="1" w:styleId="af8">
    <w:name w:val="頁尾 字元"/>
    <w:link w:val="af7"/>
    <w:uiPriority w:val="99"/>
    <w:locked/>
    <w:rsid w:val="00F478B6"/>
    <w:rPr>
      <w:rFonts w:ascii="Times New Roman" w:eastAsia="標楷體" w:hAnsi="Times New Roman" w:cs="Times New Roman"/>
      <w:sz w:val="20"/>
      <w:szCs w:val="20"/>
    </w:rPr>
  </w:style>
  <w:style w:type="character" w:customStyle="1" w:styleId="FooterChar">
    <w:name w:val="Footer Char"/>
    <w:locked/>
    <w:rsid w:val="00FE61FF"/>
    <w:rPr>
      <w:kern w:val="2"/>
    </w:rPr>
  </w:style>
  <w:style w:type="paragraph" w:customStyle="1" w:styleId="15">
    <w:name w:val="樣式1"/>
    <w:basedOn w:val="31"/>
    <w:uiPriority w:val="99"/>
    <w:rsid w:val="00F478B6"/>
  </w:style>
  <w:style w:type="paragraph" w:styleId="af9">
    <w:name w:val="Balloon Text"/>
    <w:basedOn w:val="a2"/>
    <w:link w:val="afa"/>
    <w:rsid w:val="00F478B6"/>
    <w:rPr>
      <w:rFonts w:ascii="Arial" w:eastAsia="新細明體" w:hAnsi="Arial" w:cs="Arial"/>
      <w:kern w:val="0"/>
      <w:sz w:val="18"/>
      <w:szCs w:val="18"/>
    </w:rPr>
  </w:style>
  <w:style w:type="character" w:customStyle="1" w:styleId="afa">
    <w:name w:val="註解方塊文字 字元"/>
    <w:link w:val="af9"/>
    <w:locked/>
    <w:rsid w:val="00F478B6"/>
    <w:rPr>
      <w:rFonts w:ascii="Arial" w:eastAsia="新細明體" w:hAnsi="Arial" w:cs="Arial"/>
      <w:sz w:val="18"/>
      <w:szCs w:val="18"/>
    </w:rPr>
  </w:style>
  <w:style w:type="paragraph" w:customStyle="1" w:styleId="afb">
    <w:name w:val="發文日期"/>
    <w:basedOn w:val="a2"/>
    <w:uiPriority w:val="99"/>
    <w:rsid w:val="00F478B6"/>
    <w:pPr>
      <w:spacing w:line="300" w:lineRule="exact"/>
      <w:jc w:val="left"/>
    </w:pPr>
  </w:style>
  <w:style w:type="paragraph" w:styleId="Web">
    <w:name w:val="Normal (Web)"/>
    <w:basedOn w:val="a2"/>
    <w:link w:val="Web0"/>
    <w:uiPriority w:val="99"/>
    <w:rsid w:val="00F478B6"/>
    <w:pPr>
      <w:spacing w:before="100" w:beforeAutospacing="1" w:after="100" w:afterAutospacing="1"/>
      <w:jc w:val="left"/>
    </w:pPr>
    <w:rPr>
      <w:rFonts w:ascii="Arial Unicode MS" w:eastAsia="新細明體" w:hAnsi="Arial Unicode MS" w:cs="Arial Unicode MS"/>
      <w:kern w:val="0"/>
    </w:rPr>
  </w:style>
  <w:style w:type="character" w:customStyle="1" w:styleId="Web0">
    <w:name w:val="內文 (Web) 字元"/>
    <w:link w:val="Web"/>
    <w:uiPriority w:val="99"/>
    <w:rsid w:val="00D21CE8"/>
    <w:rPr>
      <w:rFonts w:ascii="Arial Unicode MS" w:hAnsi="Arial Unicode MS" w:cs="Arial Unicode MS"/>
      <w:sz w:val="24"/>
      <w:szCs w:val="24"/>
    </w:rPr>
  </w:style>
  <w:style w:type="character" w:styleId="afc">
    <w:name w:val="page number"/>
    <w:basedOn w:val="a3"/>
    <w:rsid w:val="00F478B6"/>
  </w:style>
  <w:style w:type="paragraph" w:customStyle="1" w:styleId="16">
    <w:name w:val="字元1"/>
    <w:basedOn w:val="a2"/>
    <w:autoRedefine/>
    <w:uiPriority w:val="99"/>
    <w:rsid w:val="00F478B6"/>
    <w:pPr>
      <w:spacing w:after="160" w:line="240" w:lineRule="exact"/>
      <w:jc w:val="left"/>
    </w:pPr>
    <w:rPr>
      <w:rFonts w:ascii="Verdana" w:eastAsia="新細明體" w:hAnsi="Verdana" w:cs="Verdana"/>
      <w:color w:val="222288"/>
      <w:kern w:val="0"/>
      <w:sz w:val="20"/>
      <w:szCs w:val="20"/>
      <w:lang w:eastAsia="zh-CN"/>
    </w:rPr>
  </w:style>
  <w:style w:type="paragraph" w:styleId="afd">
    <w:name w:val="Date"/>
    <w:basedOn w:val="a2"/>
    <w:next w:val="a2"/>
    <w:link w:val="afe"/>
    <w:uiPriority w:val="99"/>
    <w:rsid w:val="00F478B6"/>
    <w:pPr>
      <w:jc w:val="right"/>
    </w:pPr>
    <w:rPr>
      <w:rFonts w:eastAsia="新細明體"/>
      <w:kern w:val="0"/>
      <w:sz w:val="20"/>
      <w:szCs w:val="20"/>
    </w:rPr>
  </w:style>
  <w:style w:type="character" w:customStyle="1" w:styleId="afe">
    <w:name w:val="日期 字元"/>
    <w:link w:val="afd"/>
    <w:uiPriority w:val="99"/>
    <w:locked/>
    <w:rsid w:val="00F478B6"/>
    <w:rPr>
      <w:rFonts w:ascii="Times New Roman" w:eastAsia="新細明體" w:hAnsi="Times New Roman" w:cs="Times New Roman"/>
      <w:sz w:val="24"/>
      <w:szCs w:val="24"/>
    </w:rPr>
  </w:style>
  <w:style w:type="paragraph" w:styleId="28">
    <w:name w:val="Body Text Indent 2"/>
    <w:basedOn w:val="a2"/>
    <w:link w:val="29"/>
    <w:rsid w:val="00F478B6"/>
    <w:pPr>
      <w:spacing w:after="120" w:line="480" w:lineRule="auto"/>
      <w:ind w:leftChars="200" w:left="480"/>
    </w:pPr>
    <w:rPr>
      <w:kern w:val="0"/>
      <w:sz w:val="20"/>
      <w:szCs w:val="20"/>
    </w:rPr>
  </w:style>
  <w:style w:type="character" w:customStyle="1" w:styleId="29">
    <w:name w:val="本文縮排 2 字元"/>
    <w:link w:val="28"/>
    <w:locked/>
    <w:rsid w:val="00F478B6"/>
    <w:rPr>
      <w:rFonts w:ascii="Times New Roman" w:eastAsia="標楷體" w:hAnsi="Times New Roman" w:cs="Times New Roman"/>
      <w:sz w:val="24"/>
      <w:szCs w:val="24"/>
    </w:rPr>
  </w:style>
  <w:style w:type="paragraph" w:styleId="aff">
    <w:name w:val="Body Text Indent"/>
    <w:basedOn w:val="a2"/>
    <w:link w:val="aff0"/>
    <w:uiPriority w:val="99"/>
    <w:rsid w:val="00F478B6"/>
    <w:pPr>
      <w:spacing w:after="120"/>
      <w:ind w:leftChars="200" w:left="480"/>
    </w:pPr>
    <w:rPr>
      <w:kern w:val="0"/>
      <w:sz w:val="20"/>
      <w:szCs w:val="20"/>
    </w:rPr>
  </w:style>
  <w:style w:type="character" w:customStyle="1" w:styleId="aff0">
    <w:name w:val="本文縮排 字元"/>
    <w:link w:val="aff"/>
    <w:uiPriority w:val="99"/>
    <w:locked/>
    <w:rsid w:val="00F478B6"/>
    <w:rPr>
      <w:rFonts w:ascii="Times New Roman" w:eastAsia="標楷體" w:hAnsi="Times New Roman" w:cs="Times New Roman"/>
      <w:sz w:val="24"/>
      <w:szCs w:val="24"/>
    </w:rPr>
  </w:style>
  <w:style w:type="paragraph" w:styleId="HTML">
    <w:name w:val="HTML Preformatted"/>
    <w:basedOn w:val="a2"/>
    <w:link w:val="HTML0"/>
    <w:rsid w:val="00F478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細明體" w:eastAsia="細明體" w:hAnsi="細明體" w:cs="細明體"/>
      <w:kern w:val="0"/>
    </w:rPr>
  </w:style>
  <w:style w:type="character" w:customStyle="1" w:styleId="HTML0">
    <w:name w:val="HTML 預設格式 字元"/>
    <w:link w:val="HTML"/>
    <w:locked/>
    <w:rsid w:val="00F478B6"/>
    <w:rPr>
      <w:rFonts w:ascii="細明體" w:eastAsia="細明體" w:hAnsi="細明體" w:cs="細明體"/>
      <w:kern w:val="0"/>
      <w:sz w:val="24"/>
      <w:szCs w:val="24"/>
    </w:rPr>
  </w:style>
  <w:style w:type="character" w:customStyle="1" w:styleId="HTMLPreformattedChar">
    <w:name w:val="HTML Preformatted Char"/>
    <w:uiPriority w:val="99"/>
    <w:locked/>
    <w:rsid w:val="009D54E5"/>
    <w:rPr>
      <w:rFonts w:ascii="細明體" w:eastAsia="細明體" w:hAnsi="Courier New" w:cs="細明體"/>
      <w:kern w:val="0"/>
      <w:sz w:val="20"/>
      <w:szCs w:val="20"/>
    </w:rPr>
  </w:style>
  <w:style w:type="character" w:customStyle="1" w:styleId="style4style3style14">
    <w:name w:val="style4 style3 style14"/>
    <w:basedOn w:val="a3"/>
    <w:uiPriority w:val="99"/>
    <w:rsid w:val="00F478B6"/>
  </w:style>
  <w:style w:type="paragraph" w:customStyle="1" w:styleId="12">
    <w:name w:val="1."/>
    <w:basedOn w:val="a2"/>
    <w:uiPriority w:val="99"/>
    <w:rsid w:val="00F478B6"/>
    <w:pPr>
      <w:numPr>
        <w:numId w:val="2"/>
      </w:numPr>
      <w:jc w:val="left"/>
    </w:pPr>
    <w:rPr>
      <w:rFonts w:eastAsia="新細明體"/>
    </w:rPr>
  </w:style>
  <w:style w:type="paragraph" w:styleId="37">
    <w:name w:val="Body Text Indent 3"/>
    <w:basedOn w:val="a2"/>
    <w:link w:val="38"/>
    <w:rsid w:val="00F478B6"/>
    <w:pPr>
      <w:spacing w:after="120"/>
      <w:ind w:leftChars="200" w:left="480"/>
    </w:pPr>
    <w:rPr>
      <w:kern w:val="0"/>
      <w:sz w:val="16"/>
      <w:szCs w:val="16"/>
    </w:rPr>
  </w:style>
  <w:style w:type="character" w:customStyle="1" w:styleId="38">
    <w:name w:val="本文縮排 3 字元"/>
    <w:link w:val="37"/>
    <w:locked/>
    <w:rsid w:val="00F478B6"/>
    <w:rPr>
      <w:rFonts w:ascii="Times New Roman" w:eastAsia="標楷體" w:hAnsi="Times New Roman" w:cs="Times New Roman"/>
      <w:sz w:val="16"/>
      <w:szCs w:val="16"/>
    </w:rPr>
  </w:style>
  <w:style w:type="paragraph" w:styleId="aff1">
    <w:name w:val="endnote text"/>
    <w:basedOn w:val="a2"/>
    <w:link w:val="aff2"/>
    <w:uiPriority w:val="99"/>
    <w:semiHidden/>
    <w:rsid w:val="00F478B6"/>
    <w:pPr>
      <w:adjustRightInd w:val="0"/>
      <w:jc w:val="left"/>
    </w:pPr>
    <w:rPr>
      <w:rFonts w:ascii="細明體" w:eastAsia="細明體" w:cs="細明體"/>
      <w:kern w:val="0"/>
      <w:sz w:val="20"/>
      <w:szCs w:val="20"/>
    </w:rPr>
  </w:style>
  <w:style w:type="character" w:customStyle="1" w:styleId="aff2">
    <w:name w:val="章節附註文字 字元"/>
    <w:link w:val="aff1"/>
    <w:uiPriority w:val="99"/>
    <w:locked/>
    <w:rsid w:val="00F478B6"/>
    <w:rPr>
      <w:rFonts w:ascii="細明體" w:eastAsia="細明體" w:hAnsi="Times New Roman" w:cs="細明體"/>
      <w:kern w:val="0"/>
      <w:sz w:val="20"/>
      <w:szCs w:val="20"/>
    </w:rPr>
  </w:style>
  <w:style w:type="paragraph" w:styleId="aff3">
    <w:name w:val="Note Heading"/>
    <w:basedOn w:val="a2"/>
    <w:next w:val="a2"/>
    <w:link w:val="aff4"/>
    <w:uiPriority w:val="99"/>
    <w:rsid w:val="00F478B6"/>
    <w:pPr>
      <w:jc w:val="center"/>
    </w:pPr>
    <w:rPr>
      <w:kern w:val="0"/>
      <w:sz w:val="20"/>
      <w:szCs w:val="20"/>
    </w:rPr>
  </w:style>
  <w:style w:type="character" w:customStyle="1" w:styleId="aff4">
    <w:name w:val="註釋標題 字元"/>
    <w:link w:val="aff3"/>
    <w:uiPriority w:val="99"/>
    <w:locked/>
    <w:rsid w:val="00F478B6"/>
    <w:rPr>
      <w:rFonts w:ascii="Times New Roman" w:eastAsia="標楷體" w:hAnsi="Times New Roman" w:cs="Times New Roman"/>
      <w:sz w:val="24"/>
      <w:szCs w:val="24"/>
    </w:rPr>
  </w:style>
  <w:style w:type="paragraph" w:styleId="aff5">
    <w:name w:val="Closing"/>
    <w:basedOn w:val="a2"/>
    <w:link w:val="aff6"/>
    <w:uiPriority w:val="99"/>
    <w:rsid w:val="00F478B6"/>
    <w:pPr>
      <w:ind w:leftChars="1800" w:left="100"/>
    </w:pPr>
    <w:rPr>
      <w:kern w:val="0"/>
      <w:sz w:val="20"/>
      <w:szCs w:val="20"/>
    </w:rPr>
  </w:style>
  <w:style w:type="character" w:customStyle="1" w:styleId="aff6">
    <w:name w:val="結語 字元"/>
    <w:link w:val="aff5"/>
    <w:uiPriority w:val="99"/>
    <w:locked/>
    <w:rsid w:val="00F478B6"/>
    <w:rPr>
      <w:rFonts w:ascii="Times New Roman" w:eastAsia="標楷體" w:hAnsi="Times New Roman" w:cs="Times New Roman"/>
      <w:sz w:val="24"/>
      <w:szCs w:val="24"/>
    </w:rPr>
  </w:style>
  <w:style w:type="paragraph" w:customStyle="1" w:styleId="aff7">
    <w:name w:val="附件"/>
    <w:basedOn w:val="ad"/>
    <w:link w:val="aff8"/>
    <w:uiPriority w:val="99"/>
    <w:rsid w:val="00F478B6"/>
    <w:pPr>
      <w:ind w:leftChars="0" w:left="0"/>
    </w:pPr>
    <w:rPr>
      <w:rFonts w:ascii="標楷體" w:hAnsi="標楷體" w:cs="標楷體"/>
      <w:kern w:val="2"/>
      <w:sz w:val="32"/>
      <w:szCs w:val="32"/>
    </w:rPr>
  </w:style>
  <w:style w:type="character" w:customStyle="1" w:styleId="aff8">
    <w:name w:val="附件 字元"/>
    <w:link w:val="aff7"/>
    <w:uiPriority w:val="99"/>
    <w:locked/>
    <w:rsid w:val="00F1372C"/>
    <w:rPr>
      <w:rFonts w:ascii="標楷體" w:eastAsia="標楷體" w:hAnsi="標楷體" w:cs="標楷體"/>
      <w:kern w:val="2"/>
      <w:sz w:val="32"/>
      <w:szCs w:val="32"/>
      <w:lang w:val="en-US" w:eastAsia="zh-TW"/>
    </w:rPr>
  </w:style>
  <w:style w:type="character" w:styleId="aff9">
    <w:name w:val="Hyperlink"/>
    <w:uiPriority w:val="99"/>
    <w:rsid w:val="00F478B6"/>
    <w:rPr>
      <w:color w:val="0000FF"/>
      <w:u w:val="single"/>
    </w:rPr>
  </w:style>
  <w:style w:type="paragraph" w:customStyle="1" w:styleId="210">
    <w:name w:val="本文 21"/>
    <w:basedOn w:val="a2"/>
    <w:uiPriority w:val="99"/>
    <w:rsid w:val="00F478B6"/>
    <w:pPr>
      <w:adjustRightInd w:val="0"/>
      <w:ind w:left="1255" w:hanging="753"/>
      <w:textAlignment w:val="baseline"/>
    </w:pPr>
  </w:style>
  <w:style w:type="character" w:styleId="affa">
    <w:name w:val="Strong"/>
    <w:qFormat/>
    <w:rsid w:val="00F478B6"/>
    <w:rPr>
      <w:b/>
      <w:bCs/>
    </w:rPr>
  </w:style>
  <w:style w:type="character" w:customStyle="1" w:styleId="style11">
    <w:name w:val="style11"/>
    <w:uiPriority w:val="99"/>
    <w:rsid w:val="00F478B6"/>
    <w:rPr>
      <w:rFonts w:ascii="Arial" w:hAnsi="Arial" w:cs="Arial"/>
    </w:rPr>
  </w:style>
  <w:style w:type="character" w:customStyle="1" w:styleId="style41">
    <w:name w:val="style41"/>
    <w:uiPriority w:val="99"/>
    <w:rsid w:val="00F478B6"/>
    <w:rPr>
      <w:color w:val="FF0000"/>
    </w:rPr>
  </w:style>
  <w:style w:type="character" w:customStyle="1" w:styleId="style51">
    <w:name w:val="style51"/>
    <w:uiPriority w:val="99"/>
    <w:rsid w:val="00F478B6"/>
    <w:rPr>
      <w:color w:val="0000FF"/>
    </w:rPr>
  </w:style>
  <w:style w:type="paragraph" w:styleId="affb">
    <w:name w:val="Plain Text"/>
    <w:aliases w:val="一般文字 字元 字元"/>
    <w:basedOn w:val="a2"/>
    <w:link w:val="affc"/>
    <w:uiPriority w:val="99"/>
    <w:rsid w:val="00F478B6"/>
    <w:pPr>
      <w:jc w:val="left"/>
    </w:pPr>
    <w:rPr>
      <w:rFonts w:ascii="細明體" w:eastAsia="細明體" w:hAnsi="Courier New" w:cs="細明體"/>
      <w:kern w:val="0"/>
      <w:sz w:val="20"/>
      <w:szCs w:val="20"/>
    </w:rPr>
  </w:style>
  <w:style w:type="character" w:customStyle="1" w:styleId="affc">
    <w:name w:val="純文字 字元"/>
    <w:aliases w:val="一般文字 字元 字元 字元"/>
    <w:link w:val="affb"/>
    <w:uiPriority w:val="99"/>
    <w:locked/>
    <w:rsid w:val="00F478B6"/>
    <w:rPr>
      <w:rFonts w:ascii="細明體" w:eastAsia="細明體" w:hAnsi="Courier New" w:cs="細明體"/>
      <w:sz w:val="20"/>
      <w:szCs w:val="20"/>
    </w:rPr>
  </w:style>
  <w:style w:type="character" w:styleId="affd">
    <w:name w:val="Emphasis"/>
    <w:uiPriority w:val="20"/>
    <w:qFormat/>
    <w:rsid w:val="00F478B6"/>
    <w:rPr>
      <w:color w:val="auto"/>
    </w:rPr>
  </w:style>
  <w:style w:type="paragraph" w:styleId="affe">
    <w:name w:val="TOC Heading"/>
    <w:basedOn w:val="1"/>
    <w:next w:val="a2"/>
    <w:uiPriority w:val="39"/>
    <w:qFormat/>
    <w:rsid w:val="00F478B6"/>
    <w:pPr>
      <w:keepNext/>
      <w:keepLines/>
      <w:numPr>
        <w:numId w:val="0"/>
      </w:numPr>
      <w:spacing w:beforeLines="0" w:afterLines="0" w:line="276" w:lineRule="auto"/>
      <w:outlineLvl w:val="9"/>
    </w:pPr>
    <w:rPr>
      <w:rFonts w:ascii="Cambria" w:eastAsia="新細明體" w:hAnsi="Cambria" w:cs="Cambria"/>
      <w:b/>
      <w:bCs/>
      <w:color w:val="365F91"/>
      <w:kern w:val="0"/>
      <w:sz w:val="28"/>
      <w:szCs w:val="28"/>
    </w:rPr>
  </w:style>
  <w:style w:type="paragraph" w:styleId="2a">
    <w:name w:val="toc 2"/>
    <w:basedOn w:val="a2"/>
    <w:next w:val="a2"/>
    <w:autoRedefine/>
    <w:uiPriority w:val="39"/>
    <w:qFormat/>
    <w:rsid w:val="00F478B6"/>
    <w:pPr>
      <w:spacing w:after="100" w:line="276" w:lineRule="auto"/>
      <w:ind w:left="220"/>
      <w:jc w:val="left"/>
    </w:pPr>
    <w:rPr>
      <w:rFonts w:ascii="Calibri" w:hAnsi="Calibri" w:cs="Calibri"/>
      <w:kern w:val="0"/>
    </w:rPr>
  </w:style>
  <w:style w:type="paragraph" w:styleId="17">
    <w:name w:val="toc 1"/>
    <w:basedOn w:val="a2"/>
    <w:next w:val="a2"/>
    <w:autoRedefine/>
    <w:uiPriority w:val="39"/>
    <w:qFormat/>
    <w:rsid w:val="00F478B6"/>
    <w:pPr>
      <w:spacing w:after="100" w:line="276" w:lineRule="auto"/>
      <w:jc w:val="left"/>
    </w:pPr>
    <w:rPr>
      <w:rFonts w:ascii="Calibri" w:hAnsi="Calibri" w:cs="Calibri"/>
      <w:kern w:val="0"/>
      <w:sz w:val="28"/>
      <w:szCs w:val="28"/>
    </w:rPr>
  </w:style>
  <w:style w:type="paragraph" w:styleId="39">
    <w:name w:val="toc 3"/>
    <w:basedOn w:val="a2"/>
    <w:next w:val="a2"/>
    <w:autoRedefine/>
    <w:uiPriority w:val="39"/>
    <w:qFormat/>
    <w:rsid w:val="00F478B6"/>
    <w:pPr>
      <w:spacing w:after="100" w:line="276" w:lineRule="auto"/>
      <w:ind w:left="440"/>
      <w:jc w:val="left"/>
    </w:pPr>
    <w:rPr>
      <w:rFonts w:ascii="Calibri" w:hAnsi="Calibri" w:cs="Calibri"/>
      <w:kern w:val="0"/>
      <w:sz w:val="22"/>
      <w:szCs w:val="22"/>
    </w:rPr>
  </w:style>
  <w:style w:type="paragraph" w:styleId="afff">
    <w:name w:val="List Paragraph"/>
    <w:aliases w:val="12 20"/>
    <w:basedOn w:val="a2"/>
    <w:link w:val="afff0"/>
    <w:uiPriority w:val="34"/>
    <w:qFormat/>
    <w:rsid w:val="00F478B6"/>
    <w:pPr>
      <w:ind w:leftChars="200" w:left="480"/>
      <w:jc w:val="left"/>
    </w:pPr>
    <w:rPr>
      <w:rFonts w:eastAsia="新細明體"/>
    </w:rPr>
  </w:style>
  <w:style w:type="character" w:customStyle="1" w:styleId="txt11">
    <w:name w:val="txt11"/>
    <w:uiPriority w:val="99"/>
    <w:rsid w:val="00F478B6"/>
    <w:rPr>
      <w:rFonts w:ascii="s?" w:hAnsi="s?" w:cs="s?"/>
      <w:spacing w:val="316"/>
      <w:sz w:val="19"/>
      <w:szCs w:val="19"/>
    </w:rPr>
  </w:style>
  <w:style w:type="paragraph" w:customStyle="1" w:styleId="021">
    <w:name w:val="021"/>
    <w:basedOn w:val="a2"/>
    <w:rsid w:val="00F478B6"/>
    <w:pPr>
      <w:spacing w:before="100" w:beforeAutospacing="1" w:after="100" w:afterAutospacing="1"/>
      <w:jc w:val="left"/>
    </w:pPr>
    <w:rPr>
      <w:rFonts w:ascii="Arial Unicode MS" w:eastAsia="新細明體" w:hAnsi="Arial Unicode MS" w:cs="Arial Unicode MS"/>
      <w:kern w:val="0"/>
    </w:rPr>
  </w:style>
  <w:style w:type="paragraph" w:customStyle="1" w:styleId="022">
    <w:name w:val="022"/>
    <w:basedOn w:val="a2"/>
    <w:uiPriority w:val="99"/>
    <w:rsid w:val="00F478B6"/>
    <w:pPr>
      <w:spacing w:before="100" w:beforeAutospacing="1" w:after="100" w:afterAutospacing="1"/>
      <w:jc w:val="left"/>
    </w:pPr>
    <w:rPr>
      <w:rFonts w:ascii="Arial Unicode MS" w:eastAsia="新細明體" w:hAnsi="Arial Unicode MS" w:cs="Arial Unicode MS"/>
      <w:kern w:val="0"/>
    </w:rPr>
  </w:style>
  <w:style w:type="paragraph" w:customStyle="1" w:styleId="023">
    <w:name w:val="023"/>
    <w:basedOn w:val="a2"/>
    <w:uiPriority w:val="99"/>
    <w:rsid w:val="00F478B6"/>
    <w:pPr>
      <w:spacing w:before="100" w:beforeAutospacing="1" w:after="100" w:afterAutospacing="1"/>
      <w:jc w:val="left"/>
    </w:pPr>
    <w:rPr>
      <w:rFonts w:ascii="Arial Unicode MS" w:eastAsia="新細明體" w:hAnsi="Arial Unicode MS" w:cs="Arial Unicode MS"/>
      <w:kern w:val="0"/>
    </w:rPr>
  </w:style>
  <w:style w:type="paragraph" w:customStyle="1" w:styleId="0220">
    <w:name w:val="0220"/>
    <w:basedOn w:val="a2"/>
    <w:uiPriority w:val="99"/>
    <w:rsid w:val="00F478B6"/>
    <w:pPr>
      <w:numPr>
        <w:numId w:val="3"/>
      </w:numPr>
      <w:spacing w:before="100" w:beforeAutospacing="1" w:after="100" w:afterAutospacing="1"/>
      <w:ind w:left="0" w:firstLine="0"/>
      <w:jc w:val="left"/>
    </w:pPr>
    <w:rPr>
      <w:rFonts w:ascii="Arial Unicode MS" w:eastAsia="新細明體" w:hAnsi="Arial Unicode MS" w:cs="Arial Unicode MS"/>
      <w:kern w:val="0"/>
    </w:rPr>
  </w:style>
  <w:style w:type="paragraph" w:customStyle="1" w:styleId="022-2">
    <w:name w:val="022-2"/>
    <w:basedOn w:val="a2"/>
    <w:uiPriority w:val="99"/>
    <w:rsid w:val="00F478B6"/>
    <w:pPr>
      <w:spacing w:before="100" w:beforeAutospacing="1" w:after="100" w:afterAutospacing="1"/>
      <w:jc w:val="left"/>
    </w:pPr>
    <w:rPr>
      <w:rFonts w:ascii="Arial Unicode MS" w:eastAsia="新細明體" w:hAnsi="Arial Unicode MS" w:cs="Arial Unicode MS"/>
      <w:kern w:val="0"/>
    </w:rPr>
  </w:style>
  <w:style w:type="paragraph" w:customStyle="1" w:styleId="25pt">
    <w:name w:val="樣式 說明 + 行距:  固定行高 25 pt"/>
    <w:basedOn w:val="a2"/>
    <w:rsid w:val="00F478B6"/>
    <w:pPr>
      <w:spacing w:line="500" w:lineRule="exact"/>
      <w:ind w:left="953" w:hanging="635"/>
      <w:jc w:val="left"/>
    </w:pPr>
    <w:rPr>
      <w:rFonts w:ascii="Arial" w:hAnsi="Arial" w:cs="Arial"/>
      <w:sz w:val="32"/>
      <w:szCs w:val="32"/>
    </w:rPr>
  </w:style>
  <w:style w:type="paragraph" w:styleId="afff1">
    <w:name w:val="caption"/>
    <w:basedOn w:val="a2"/>
    <w:next w:val="a2"/>
    <w:uiPriority w:val="99"/>
    <w:qFormat/>
    <w:rsid w:val="00F478B6"/>
    <w:pPr>
      <w:adjustRightInd w:val="0"/>
      <w:spacing w:before="120" w:after="120" w:line="360" w:lineRule="atLeast"/>
      <w:jc w:val="left"/>
      <w:textAlignment w:val="baseline"/>
    </w:pPr>
    <w:rPr>
      <w:rFonts w:eastAsia="新細明體"/>
      <w:kern w:val="0"/>
    </w:rPr>
  </w:style>
  <w:style w:type="paragraph" w:customStyle="1" w:styleId="link">
    <w:name w:val="link"/>
    <w:basedOn w:val="a2"/>
    <w:uiPriority w:val="99"/>
    <w:rsid w:val="00F478B6"/>
    <w:pPr>
      <w:spacing w:line="480" w:lineRule="exact"/>
    </w:pPr>
    <w:rPr>
      <w:rFonts w:ascii="標楷體" w:hAnsi="標楷體" w:cs="標楷體"/>
      <w:b/>
      <w:bCs/>
      <w:sz w:val="32"/>
      <w:szCs w:val="32"/>
    </w:rPr>
  </w:style>
  <w:style w:type="paragraph" w:customStyle="1" w:styleId="con">
    <w:name w:val="con"/>
    <w:basedOn w:val="a6"/>
    <w:uiPriority w:val="99"/>
    <w:rsid w:val="00F478B6"/>
    <w:pPr>
      <w:spacing w:beforeLines="0" w:afterLines="0"/>
    </w:pPr>
    <w:rPr>
      <w:rFonts w:ascii="Cambria" w:eastAsia="新細明體" w:hAnsi="Cambria" w:cs="Cambria"/>
    </w:rPr>
  </w:style>
  <w:style w:type="paragraph" w:customStyle="1" w:styleId="xl46">
    <w:name w:val="xl46"/>
    <w:basedOn w:val="a2"/>
    <w:uiPriority w:val="99"/>
    <w:rsid w:val="00F478B6"/>
    <w:pPr>
      <w:pBdr>
        <w:left w:val="single" w:sz="8" w:space="0" w:color="auto"/>
        <w:right w:val="single" w:sz="4" w:space="0" w:color="auto"/>
      </w:pBdr>
      <w:spacing w:before="100" w:beforeAutospacing="1" w:after="100" w:afterAutospacing="1"/>
      <w:jc w:val="center"/>
      <w:textAlignment w:val="center"/>
    </w:pPr>
    <w:rPr>
      <w:rFonts w:ascii="全真中仿宋" w:eastAsia="全真中仿宋" w:cs="全真中仿宋"/>
      <w:kern w:val="0"/>
    </w:rPr>
  </w:style>
  <w:style w:type="paragraph" w:customStyle="1" w:styleId="afff2">
    <w:name w:val="一、"/>
    <w:basedOn w:val="a2"/>
    <w:uiPriority w:val="99"/>
    <w:rsid w:val="00F478B6"/>
    <w:pPr>
      <w:spacing w:line="360" w:lineRule="auto"/>
      <w:ind w:leftChars="200" w:left="200"/>
      <w:jc w:val="left"/>
    </w:pPr>
    <w:rPr>
      <w:rFonts w:ascii="標楷體" w:hAnsi="標楷體" w:cs="標楷體"/>
      <w:kern w:val="0"/>
    </w:rPr>
  </w:style>
  <w:style w:type="paragraph" w:styleId="afff3">
    <w:name w:val="annotation text"/>
    <w:basedOn w:val="a2"/>
    <w:link w:val="afff4"/>
    <w:semiHidden/>
    <w:rsid w:val="00F478B6"/>
    <w:pPr>
      <w:jc w:val="left"/>
    </w:pPr>
    <w:rPr>
      <w:rFonts w:eastAsia="新細明體"/>
      <w:kern w:val="0"/>
      <w:sz w:val="20"/>
      <w:szCs w:val="20"/>
    </w:rPr>
  </w:style>
  <w:style w:type="character" w:customStyle="1" w:styleId="afff4">
    <w:name w:val="註解文字 字元"/>
    <w:link w:val="afff3"/>
    <w:locked/>
    <w:rsid w:val="00F478B6"/>
    <w:rPr>
      <w:rFonts w:ascii="Times New Roman" w:eastAsia="新細明體" w:hAnsi="Times New Roman" w:cs="Times New Roman"/>
      <w:sz w:val="20"/>
      <w:szCs w:val="20"/>
    </w:rPr>
  </w:style>
  <w:style w:type="paragraph" w:customStyle="1" w:styleId="afff5">
    <w:name w:val="黃慶蓮"/>
    <w:basedOn w:val="a2"/>
    <w:uiPriority w:val="99"/>
    <w:rsid w:val="00F478B6"/>
    <w:pPr>
      <w:overflowPunct w:val="0"/>
      <w:autoSpaceDE w:val="0"/>
      <w:autoSpaceDN w:val="0"/>
      <w:adjustRightInd w:val="0"/>
      <w:textAlignment w:val="baseline"/>
    </w:pPr>
    <w:rPr>
      <w:rFonts w:ascii="細明體" w:eastAsia="細明體" w:cs="細明體"/>
      <w:kern w:val="0"/>
    </w:rPr>
  </w:style>
  <w:style w:type="paragraph" w:styleId="afff6">
    <w:name w:val="Block Text"/>
    <w:basedOn w:val="a2"/>
    <w:uiPriority w:val="99"/>
    <w:rsid w:val="00F478B6"/>
    <w:pPr>
      <w:ind w:left="113" w:right="113"/>
      <w:jc w:val="center"/>
    </w:pPr>
    <w:rPr>
      <w:color w:val="000000"/>
    </w:rPr>
  </w:style>
  <w:style w:type="paragraph" w:customStyle="1" w:styleId="Default">
    <w:name w:val="Default"/>
    <w:rsid w:val="00F478B6"/>
    <w:pPr>
      <w:widowControl w:val="0"/>
      <w:autoSpaceDE w:val="0"/>
      <w:autoSpaceDN w:val="0"/>
      <w:adjustRightInd w:val="0"/>
    </w:pPr>
    <w:rPr>
      <w:rFonts w:ascii="標楷體U...." w:eastAsia="標楷體U...." w:hAnsi="Times New Roman" w:cs="標楷體U...."/>
      <w:color w:val="000000"/>
      <w:sz w:val="24"/>
      <w:szCs w:val="24"/>
    </w:rPr>
  </w:style>
  <w:style w:type="paragraph" w:customStyle="1" w:styleId="afff7">
    <w:name w:val="說明"/>
    <w:basedOn w:val="aff"/>
    <w:rsid w:val="00F478B6"/>
    <w:pPr>
      <w:spacing w:after="0" w:line="640" w:lineRule="exact"/>
      <w:ind w:leftChars="0" w:left="952" w:hanging="952"/>
      <w:jc w:val="left"/>
    </w:pPr>
    <w:rPr>
      <w:rFonts w:ascii="Arial" w:hAnsi="Arial" w:cs="Arial"/>
      <w:sz w:val="32"/>
      <w:szCs w:val="32"/>
    </w:rPr>
  </w:style>
  <w:style w:type="character" w:styleId="afff8">
    <w:name w:val="Book Title"/>
    <w:uiPriority w:val="99"/>
    <w:qFormat/>
    <w:rsid w:val="00F478B6"/>
    <w:rPr>
      <w:b/>
      <w:bCs/>
      <w:smallCaps/>
      <w:spacing w:val="5"/>
    </w:rPr>
  </w:style>
  <w:style w:type="paragraph" w:customStyle="1" w:styleId="a0">
    <w:name w:val="標題一"/>
    <w:basedOn w:val="a2"/>
    <w:uiPriority w:val="99"/>
    <w:rsid w:val="00F478B6"/>
    <w:pPr>
      <w:numPr>
        <w:numId w:val="4"/>
      </w:numPr>
      <w:spacing w:line="480" w:lineRule="auto"/>
      <w:jc w:val="left"/>
    </w:pPr>
    <w:rPr>
      <w:rFonts w:ascii="Calibri" w:eastAsia="新細明體" w:hAnsi="Calibri" w:cs="Calibri"/>
      <w:sz w:val="36"/>
      <w:szCs w:val="36"/>
    </w:rPr>
  </w:style>
  <w:style w:type="paragraph" w:customStyle="1" w:styleId="afff9">
    <w:name w:val="標題二"/>
    <w:basedOn w:val="a2"/>
    <w:link w:val="afffa"/>
    <w:uiPriority w:val="99"/>
    <w:rsid w:val="00F478B6"/>
    <w:pPr>
      <w:spacing w:line="480" w:lineRule="auto"/>
      <w:jc w:val="left"/>
    </w:pPr>
    <w:rPr>
      <w:rFonts w:ascii="Calibri" w:eastAsia="新細明體" w:hAnsi="Calibri" w:cs="Calibri"/>
      <w:kern w:val="0"/>
      <w:sz w:val="20"/>
      <w:szCs w:val="20"/>
    </w:rPr>
  </w:style>
  <w:style w:type="character" w:customStyle="1" w:styleId="afffa">
    <w:name w:val="標題二 字元"/>
    <w:link w:val="afff9"/>
    <w:uiPriority w:val="99"/>
    <w:locked/>
    <w:rsid w:val="00F478B6"/>
    <w:rPr>
      <w:rFonts w:ascii="Calibri" w:eastAsia="新細明體" w:hAnsi="Calibri" w:cs="Calibri"/>
    </w:rPr>
  </w:style>
  <w:style w:type="paragraph" w:customStyle="1" w:styleId="18">
    <w:name w:val="字元1 字元 字元 字元 字元 字元 字元"/>
    <w:basedOn w:val="a2"/>
    <w:uiPriority w:val="99"/>
    <w:rsid w:val="00F478B6"/>
    <w:pPr>
      <w:spacing w:after="160" w:line="240" w:lineRule="exact"/>
      <w:jc w:val="left"/>
    </w:pPr>
    <w:rPr>
      <w:rFonts w:ascii="Tahoma" w:hAnsi="Tahoma" w:cs="Tahoma"/>
      <w:kern w:val="0"/>
      <w:sz w:val="20"/>
      <w:szCs w:val="20"/>
      <w:lang w:eastAsia="en-US"/>
    </w:rPr>
  </w:style>
  <w:style w:type="character" w:customStyle="1" w:styleId="apple-style-span">
    <w:name w:val="apple-style-span"/>
    <w:basedOn w:val="a3"/>
    <w:uiPriority w:val="99"/>
    <w:rsid w:val="00F478B6"/>
  </w:style>
  <w:style w:type="character" w:customStyle="1" w:styleId="necessary">
    <w:name w:val="necessary"/>
    <w:basedOn w:val="a3"/>
    <w:uiPriority w:val="99"/>
    <w:rsid w:val="00F478B6"/>
  </w:style>
  <w:style w:type="paragraph" w:customStyle="1" w:styleId="afffb">
    <w:name w:val="令.條"/>
    <w:basedOn w:val="a2"/>
    <w:uiPriority w:val="99"/>
    <w:rsid w:val="00F478B6"/>
    <w:pPr>
      <w:adjustRightInd w:val="0"/>
      <w:spacing w:line="440" w:lineRule="exact"/>
      <w:ind w:left="500" w:hangingChars="500" w:hanging="500"/>
      <w:textAlignment w:val="baseline"/>
    </w:pPr>
    <w:rPr>
      <w:kern w:val="0"/>
      <w:sz w:val="28"/>
      <w:szCs w:val="28"/>
    </w:rPr>
  </w:style>
  <w:style w:type="paragraph" w:customStyle="1" w:styleId="2b">
    <w:name w:val="令頭2"/>
    <w:basedOn w:val="a2"/>
    <w:uiPriority w:val="99"/>
    <w:rsid w:val="00F478B6"/>
    <w:pPr>
      <w:adjustRightInd w:val="0"/>
      <w:spacing w:beforeLines="50" w:afterLines="50" w:line="440" w:lineRule="exact"/>
      <w:textAlignment w:val="baseline"/>
    </w:pPr>
    <w:rPr>
      <w:kern w:val="0"/>
      <w:sz w:val="32"/>
      <w:szCs w:val="32"/>
    </w:rPr>
  </w:style>
  <w:style w:type="paragraph" w:customStyle="1" w:styleId="19">
    <w:name w:val="令.項1"/>
    <w:basedOn w:val="a2"/>
    <w:uiPriority w:val="99"/>
    <w:rsid w:val="00F478B6"/>
    <w:pPr>
      <w:adjustRightInd w:val="0"/>
      <w:spacing w:line="440" w:lineRule="exact"/>
      <w:ind w:leftChars="700" w:left="800" w:hangingChars="100" w:hanging="100"/>
      <w:textAlignment w:val="baseline"/>
    </w:pPr>
    <w:rPr>
      <w:kern w:val="0"/>
      <w:sz w:val="28"/>
      <w:szCs w:val="28"/>
    </w:rPr>
  </w:style>
  <w:style w:type="character" w:customStyle="1" w:styleId="postbody1">
    <w:name w:val="postbody1"/>
    <w:uiPriority w:val="99"/>
    <w:rsid w:val="00F478B6"/>
    <w:rPr>
      <w:sz w:val="21"/>
      <w:szCs w:val="21"/>
    </w:rPr>
  </w:style>
  <w:style w:type="paragraph" w:customStyle="1" w:styleId="xl35">
    <w:name w:val="xl35"/>
    <w:basedOn w:val="a2"/>
    <w:uiPriority w:val="99"/>
    <w:rsid w:val="00F478B6"/>
    <w:pPr>
      <w:pBdr>
        <w:left w:val="single" w:sz="4" w:space="0" w:color="auto"/>
        <w:right w:val="single" w:sz="8" w:space="0" w:color="auto"/>
      </w:pBdr>
      <w:spacing w:before="100" w:beforeAutospacing="1" w:after="100" w:afterAutospacing="1"/>
      <w:jc w:val="center"/>
      <w:textAlignment w:val="center"/>
    </w:pPr>
    <w:rPr>
      <w:rFonts w:ascii="新細明體" w:eastAsia="新細明體" w:hAnsi="新細明體" w:cs="新細明體"/>
      <w:kern w:val="0"/>
      <w:sz w:val="20"/>
      <w:szCs w:val="20"/>
    </w:rPr>
  </w:style>
  <w:style w:type="paragraph" w:customStyle="1" w:styleId="para">
    <w:name w:val="para"/>
    <w:basedOn w:val="a2"/>
    <w:uiPriority w:val="99"/>
    <w:rsid w:val="00F478B6"/>
    <w:pPr>
      <w:spacing w:before="120" w:after="120" w:line="375" w:lineRule="atLeast"/>
      <w:ind w:firstLine="480"/>
      <w:jc w:val="left"/>
    </w:pPr>
    <w:rPr>
      <w:rFonts w:ascii="新細明體" w:eastAsia="新細明體" w:hAnsi="新細明體" w:cs="新細明體"/>
      <w:kern w:val="0"/>
      <w:sz w:val="23"/>
      <w:szCs w:val="23"/>
    </w:rPr>
  </w:style>
  <w:style w:type="character" w:customStyle="1" w:styleId="afffc">
    <w:name w:val="字元 字元"/>
    <w:uiPriority w:val="99"/>
    <w:locked/>
    <w:rsid w:val="00F478B6"/>
    <w:rPr>
      <w:rFonts w:ascii="標楷體" w:eastAsia="標楷體" w:hAnsi="標楷體" w:cs="標楷體"/>
      <w:kern w:val="2"/>
      <w:sz w:val="24"/>
      <w:szCs w:val="24"/>
      <w:lang w:val="en-US" w:eastAsia="zh-TW"/>
    </w:rPr>
  </w:style>
  <w:style w:type="paragraph" w:customStyle="1" w:styleId="afffd">
    <w:name w:val="內文 + 標楷體"/>
    <w:aliases w:val="12 點,黑色,左右對齊,行距:  最小行高 18 pt"/>
    <w:basedOn w:val="a2"/>
    <w:link w:val="afffe"/>
    <w:uiPriority w:val="99"/>
    <w:rsid w:val="00F478B6"/>
    <w:pPr>
      <w:tabs>
        <w:tab w:val="num" w:pos="480"/>
      </w:tabs>
      <w:adjustRightInd w:val="0"/>
      <w:spacing w:line="360" w:lineRule="atLeast"/>
      <w:ind w:left="480" w:hanging="480"/>
      <w:textAlignment w:val="baseline"/>
    </w:pPr>
    <w:rPr>
      <w:rFonts w:ascii="標楷體" w:hAnsi="Calibri" w:cs="標楷體"/>
      <w:color w:val="000000"/>
      <w:kern w:val="0"/>
    </w:rPr>
  </w:style>
  <w:style w:type="character" w:customStyle="1" w:styleId="afffe">
    <w:name w:val="內文 + 標楷體 字元"/>
    <w:aliases w:val="12 點 字元,黑色 字元,左右對齊 字元,行距:  最小行高 18 pt 字元"/>
    <w:link w:val="afffd"/>
    <w:uiPriority w:val="99"/>
    <w:locked/>
    <w:rsid w:val="00F478B6"/>
    <w:rPr>
      <w:rFonts w:ascii="標楷體" w:eastAsia="標楷體" w:cs="標楷體"/>
      <w:color w:val="000000"/>
      <w:kern w:val="0"/>
      <w:sz w:val="24"/>
      <w:szCs w:val="24"/>
    </w:rPr>
  </w:style>
  <w:style w:type="paragraph" w:styleId="affff">
    <w:name w:val="Salutation"/>
    <w:basedOn w:val="a2"/>
    <w:next w:val="a2"/>
    <w:link w:val="affff0"/>
    <w:rsid w:val="00F478B6"/>
    <w:pPr>
      <w:jc w:val="left"/>
    </w:pPr>
    <w:rPr>
      <w:rFonts w:eastAsia="新細明體"/>
      <w:kern w:val="0"/>
      <w:sz w:val="20"/>
      <w:szCs w:val="20"/>
    </w:rPr>
  </w:style>
  <w:style w:type="character" w:customStyle="1" w:styleId="affff0">
    <w:name w:val="問候 字元"/>
    <w:link w:val="affff"/>
    <w:locked/>
    <w:rsid w:val="00F478B6"/>
    <w:rPr>
      <w:rFonts w:ascii="Times New Roman" w:eastAsia="新細明體" w:hAnsi="Times New Roman" w:cs="Times New Roman"/>
      <w:sz w:val="20"/>
      <w:szCs w:val="20"/>
    </w:rPr>
  </w:style>
  <w:style w:type="character" w:customStyle="1" w:styleId="SalutationChar">
    <w:name w:val="Salutation Char"/>
    <w:uiPriority w:val="99"/>
    <w:locked/>
    <w:rsid w:val="0026349A"/>
    <w:rPr>
      <w:rFonts w:ascii="標楷體" w:eastAsia="標楷體" w:hAnsi="標楷體" w:cs="標楷體"/>
      <w:sz w:val="20"/>
      <w:szCs w:val="20"/>
    </w:rPr>
  </w:style>
  <w:style w:type="character" w:customStyle="1" w:styleId="230">
    <w:name w:val="字元 字元23"/>
    <w:uiPriority w:val="99"/>
    <w:rsid w:val="00F478B6"/>
    <w:rPr>
      <w:rFonts w:eastAsia="標楷體"/>
      <w:kern w:val="52"/>
      <w:sz w:val="24"/>
      <w:szCs w:val="24"/>
    </w:rPr>
  </w:style>
  <w:style w:type="character" w:customStyle="1" w:styleId="220">
    <w:name w:val="字元 字元22"/>
    <w:uiPriority w:val="99"/>
    <w:rsid w:val="00F478B6"/>
    <w:rPr>
      <w:rFonts w:eastAsia="標楷體"/>
      <w:kern w:val="2"/>
      <w:sz w:val="24"/>
      <w:szCs w:val="24"/>
    </w:rPr>
  </w:style>
  <w:style w:type="character" w:customStyle="1" w:styleId="211">
    <w:name w:val="字元 字元21"/>
    <w:uiPriority w:val="99"/>
    <w:rsid w:val="00F478B6"/>
    <w:rPr>
      <w:rFonts w:eastAsia="標楷體"/>
      <w:kern w:val="2"/>
      <w:sz w:val="24"/>
      <w:szCs w:val="24"/>
    </w:rPr>
  </w:style>
  <w:style w:type="character" w:customStyle="1" w:styleId="190">
    <w:name w:val="字元 字元19"/>
    <w:uiPriority w:val="99"/>
    <w:rsid w:val="00F478B6"/>
    <w:rPr>
      <w:rFonts w:eastAsia="標楷體"/>
      <w:kern w:val="2"/>
      <w:sz w:val="24"/>
      <w:szCs w:val="24"/>
    </w:rPr>
  </w:style>
  <w:style w:type="character" w:customStyle="1" w:styleId="180">
    <w:name w:val="字元 字元18"/>
    <w:uiPriority w:val="99"/>
    <w:rsid w:val="00F478B6"/>
    <w:rPr>
      <w:rFonts w:eastAsia="標楷體"/>
      <w:kern w:val="2"/>
      <w:sz w:val="24"/>
      <w:szCs w:val="24"/>
    </w:rPr>
  </w:style>
  <w:style w:type="character" w:customStyle="1" w:styleId="200">
    <w:name w:val="字元 字元20"/>
    <w:uiPriority w:val="99"/>
    <w:rsid w:val="00F478B6"/>
    <w:rPr>
      <w:rFonts w:eastAsia="標楷體"/>
      <w:kern w:val="2"/>
      <w:sz w:val="24"/>
      <w:szCs w:val="24"/>
    </w:rPr>
  </w:style>
  <w:style w:type="paragraph" w:customStyle="1" w:styleId="1a">
    <w:name w:val="字元 字元 字元 字元 字元1 字元 字元 字元 字元 字元 字元 字元 字元 字元 字元 字元 字元 字元 字元 字元 字元 字元"/>
    <w:basedOn w:val="a2"/>
    <w:uiPriority w:val="99"/>
    <w:semiHidden/>
    <w:rsid w:val="00F478B6"/>
    <w:pPr>
      <w:spacing w:after="160" w:line="240" w:lineRule="exact"/>
      <w:jc w:val="left"/>
    </w:pPr>
    <w:rPr>
      <w:rFonts w:ascii="Tahoma" w:eastAsia="新細明體" w:hAnsi="Tahoma" w:cs="Tahoma"/>
      <w:kern w:val="0"/>
      <w:sz w:val="20"/>
      <w:szCs w:val="20"/>
      <w:lang w:eastAsia="en-US"/>
    </w:rPr>
  </w:style>
  <w:style w:type="paragraph" w:customStyle="1" w:styleId="112">
    <w:name w:val="樣式 標題 1 + (拉丁) 標楷體 (中文) 標楷體 12 點 非粗體 行距:  單行間距"/>
    <w:basedOn w:val="1"/>
    <w:uiPriority w:val="99"/>
    <w:rsid w:val="00F478B6"/>
    <w:pPr>
      <w:keepNext/>
      <w:numPr>
        <w:numId w:val="0"/>
      </w:numPr>
      <w:spacing w:beforeLines="0" w:afterLines="0"/>
      <w:jc w:val="left"/>
    </w:pPr>
    <w:rPr>
      <w:rFonts w:ascii="標楷體" w:hAnsi="標楷體" w:cs="標楷體"/>
      <w:sz w:val="40"/>
      <w:szCs w:val="40"/>
    </w:rPr>
  </w:style>
  <w:style w:type="paragraph" w:customStyle="1" w:styleId="affff1">
    <w:name w:val="a"/>
    <w:basedOn w:val="a2"/>
    <w:rsid w:val="00F478B6"/>
    <w:pPr>
      <w:spacing w:before="120" w:after="120"/>
      <w:ind w:left="624" w:hanging="624"/>
      <w:jc w:val="left"/>
    </w:pPr>
    <w:rPr>
      <w:rFonts w:eastAsia="新細明體"/>
      <w:sz w:val="32"/>
      <w:szCs w:val="32"/>
    </w:rPr>
  </w:style>
  <w:style w:type="paragraph" w:customStyle="1" w:styleId="affff2">
    <w:name w:val="(  )"/>
    <w:basedOn w:val="a2"/>
    <w:uiPriority w:val="99"/>
    <w:rsid w:val="00F478B6"/>
    <w:pPr>
      <w:tabs>
        <w:tab w:val="num" w:pos="1801"/>
      </w:tabs>
      <w:ind w:leftChars="800" w:left="1801" w:hangingChars="200" w:hanging="360"/>
      <w:jc w:val="left"/>
    </w:pPr>
    <w:rPr>
      <w:rFonts w:ascii="標楷體" w:cs="標楷體"/>
    </w:rPr>
  </w:style>
  <w:style w:type="paragraph" w:customStyle="1" w:styleId="1b">
    <w:name w:val="無間距1"/>
    <w:rsid w:val="00F478B6"/>
    <w:pPr>
      <w:widowControl w:val="0"/>
      <w:jc w:val="center"/>
    </w:pPr>
    <w:rPr>
      <w:rFonts w:cs="Calibri"/>
      <w:kern w:val="2"/>
      <w:sz w:val="24"/>
      <w:szCs w:val="24"/>
    </w:rPr>
  </w:style>
  <w:style w:type="paragraph" w:customStyle="1" w:styleId="111">
    <w:name w:val="字元11"/>
    <w:basedOn w:val="a2"/>
    <w:uiPriority w:val="99"/>
    <w:semiHidden/>
    <w:rsid w:val="00B65429"/>
    <w:pPr>
      <w:spacing w:after="160" w:line="240" w:lineRule="exact"/>
      <w:jc w:val="left"/>
    </w:pPr>
    <w:rPr>
      <w:rFonts w:ascii="Tahoma" w:eastAsia="新細明體" w:hAnsi="Tahoma" w:cs="Tahoma"/>
      <w:kern w:val="0"/>
      <w:sz w:val="20"/>
      <w:szCs w:val="20"/>
      <w:lang w:eastAsia="en-US"/>
    </w:rPr>
  </w:style>
  <w:style w:type="paragraph" w:customStyle="1" w:styleId="1c">
    <w:name w:val="清單段落1"/>
    <w:basedOn w:val="a2"/>
    <w:uiPriority w:val="99"/>
    <w:rsid w:val="00B65429"/>
    <w:pPr>
      <w:ind w:leftChars="200" w:left="480"/>
      <w:jc w:val="left"/>
    </w:pPr>
    <w:rPr>
      <w:rFonts w:ascii="Calibri" w:eastAsia="新細明體" w:hAnsi="Calibri" w:cs="Calibri"/>
    </w:rPr>
  </w:style>
  <w:style w:type="character" w:styleId="affff3">
    <w:name w:val="FollowedHyperlink"/>
    <w:uiPriority w:val="99"/>
    <w:rsid w:val="00B65429"/>
    <w:rPr>
      <w:color w:val="800080"/>
      <w:u w:val="single"/>
    </w:rPr>
  </w:style>
  <w:style w:type="paragraph" w:customStyle="1" w:styleId="font5">
    <w:name w:val="font5"/>
    <w:basedOn w:val="a2"/>
    <w:rsid w:val="00B65429"/>
    <w:pPr>
      <w:spacing w:before="100" w:beforeAutospacing="1" w:after="100" w:afterAutospacing="1"/>
      <w:jc w:val="left"/>
    </w:pPr>
    <w:rPr>
      <w:rFonts w:ascii="新細明體" w:eastAsia="新細明體" w:hAnsi="新細明體" w:cs="新細明體"/>
      <w:kern w:val="0"/>
      <w:sz w:val="18"/>
      <w:szCs w:val="18"/>
    </w:rPr>
  </w:style>
  <w:style w:type="paragraph" w:customStyle="1" w:styleId="xl65">
    <w:name w:val="xl65"/>
    <w:basedOn w:val="a2"/>
    <w:uiPriority w:val="99"/>
    <w:rsid w:val="00B6542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eastAsia="新細明體" w:hAnsi="新細明體" w:cs="新細明體"/>
      <w:kern w:val="0"/>
    </w:rPr>
  </w:style>
  <w:style w:type="paragraph" w:customStyle="1" w:styleId="xl66">
    <w:name w:val="xl66"/>
    <w:basedOn w:val="a2"/>
    <w:rsid w:val="00B6542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eastAsia="新細明體" w:hAnsi="新細明體" w:cs="新細明體"/>
      <w:kern w:val="0"/>
    </w:rPr>
  </w:style>
  <w:style w:type="paragraph" w:customStyle="1" w:styleId="xl67">
    <w:name w:val="xl67"/>
    <w:basedOn w:val="a2"/>
    <w:rsid w:val="00B6542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pPr>
    <w:rPr>
      <w:rFonts w:ascii="新細明體" w:eastAsia="新細明體" w:hAnsi="新細明體" w:cs="新細明體"/>
      <w:kern w:val="0"/>
    </w:rPr>
  </w:style>
  <w:style w:type="paragraph" w:customStyle="1" w:styleId="xl68">
    <w:name w:val="xl68"/>
    <w:basedOn w:val="a2"/>
    <w:rsid w:val="00B6542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pPr>
    <w:rPr>
      <w:rFonts w:ascii="新細明體" w:eastAsia="新細明體" w:hAnsi="新細明體" w:cs="新細明體"/>
      <w:kern w:val="0"/>
    </w:rPr>
  </w:style>
  <w:style w:type="paragraph" w:customStyle="1" w:styleId="xl69">
    <w:name w:val="xl69"/>
    <w:basedOn w:val="a2"/>
    <w:rsid w:val="00B65429"/>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jc w:val="center"/>
    </w:pPr>
    <w:rPr>
      <w:rFonts w:ascii="新細明體" w:eastAsia="新細明體" w:hAnsi="新細明體" w:cs="新細明體"/>
      <w:kern w:val="0"/>
    </w:rPr>
  </w:style>
  <w:style w:type="paragraph" w:customStyle="1" w:styleId="xl70">
    <w:name w:val="xl70"/>
    <w:basedOn w:val="a2"/>
    <w:rsid w:val="00B65429"/>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jc w:val="center"/>
    </w:pPr>
    <w:rPr>
      <w:rFonts w:ascii="新細明體" w:eastAsia="新細明體" w:hAnsi="新細明體" w:cs="新細明體"/>
      <w:kern w:val="0"/>
    </w:rPr>
  </w:style>
  <w:style w:type="paragraph" w:customStyle="1" w:styleId="xl71">
    <w:name w:val="xl71"/>
    <w:basedOn w:val="a2"/>
    <w:rsid w:val="00B65429"/>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jc w:val="left"/>
    </w:pPr>
    <w:rPr>
      <w:rFonts w:ascii="新細明體" w:eastAsia="新細明體" w:hAnsi="新細明體" w:cs="新細明體"/>
      <w:kern w:val="0"/>
    </w:rPr>
  </w:style>
  <w:style w:type="paragraph" w:customStyle="1" w:styleId="xl72">
    <w:name w:val="xl72"/>
    <w:basedOn w:val="a2"/>
    <w:rsid w:val="00B65429"/>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jc w:val="center"/>
    </w:pPr>
    <w:rPr>
      <w:rFonts w:ascii="新細明體" w:eastAsia="新細明體" w:hAnsi="新細明體" w:cs="新細明體"/>
      <w:kern w:val="0"/>
    </w:rPr>
  </w:style>
  <w:style w:type="paragraph" w:customStyle="1" w:styleId="xl73">
    <w:name w:val="xl73"/>
    <w:basedOn w:val="a2"/>
    <w:rsid w:val="00B65429"/>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jc w:val="center"/>
    </w:pPr>
    <w:rPr>
      <w:rFonts w:ascii="新細明體" w:eastAsia="新細明體" w:hAnsi="新細明體" w:cs="新細明體"/>
      <w:kern w:val="0"/>
    </w:rPr>
  </w:style>
  <w:style w:type="paragraph" w:customStyle="1" w:styleId="xl74">
    <w:name w:val="xl74"/>
    <w:basedOn w:val="a2"/>
    <w:rsid w:val="00B65429"/>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jc w:val="left"/>
    </w:pPr>
    <w:rPr>
      <w:rFonts w:ascii="新細明體" w:eastAsia="新細明體" w:hAnsi="新細明體" w:cs="新細明體"/>
      <w:kern w:val="0"/>
    </w:rPr>
  </w:style>
  <w:style w:type="paragraph" w:customStyle="1" w:styleId="ListParagraph1">
    <w:name w:val="List Paragraph1"/>
    <w:basedOn w:val="a2"/>
    <w:uiPriority w:val="99"/>
    <w:rsid w:val="00506371"/>
    <w:pPr>
      <w:ind w:leftChars="200" w:left="480"/>
      <w:jc w:val="left"/>
    </w:pPr>
    <w:rPr>
      <w:rFonts w:ascii="Calibri" w:eastAsia="新細明體" w:hAnsi="Calibri" w:cs="Calibri"/>
    </w:rPr>
  </w:style>
  <w:style w:type="character" w:customStyle="1" w:styleId="googqs-tidbit1">
    <w:name w:val="goog_qs-tidbit1"/>
    <w:uiPriority w:val="99"/>
    <w:rsid w:val="002D1034"/>
  </w:style>
  <w:style w:type="paragraph" w:customStyle="1" w:styleId="113">
    <w:name w:val="清單段落11"/>
    <w:basedOn w:val="a2"/>
    <w:uiPriority w:val="99"/>
    <w:rsid w:val="00AD08A1"/>
    <w:pPr>
      <w:ind w:leftChars="200" w:left="480"/>
      <w:jc w:val="left"/>
    </w:pPr>
    <w:rPr>
      <w:rFonts w:ascii="Calibri" w:eastAsia="新細明體" w:hAnsi="Calibri" w:cs="Calibri"/>
    </w:rPr>
  </w:style>
  <w:style w:type="character" w:customStyle="1" w:styleId="1d">
    <w:name w:val="標題 1 字元"/>
    <w:aliases w:val="標題 a 字元1"/>
    <w:rsid w:val="00FE61FF"/>
    <w:rPr>
      <w:rFonts w:ascii="Cambria" w:eastAsia="新細明體" w:hAnsi="Cambria" w:cs="Cambria"/>
      <w:b/>
      <w:bCs/>
      <w:kern w:val="52"/>
      <w:sz w:val="52"/>
      <w:szCs w:val="52"/>
    </w:rPr>
  </w:style>
  <w:style w:type="paragraph" w:customStyle="1" w:styleId="2c">
    <w:name w:val="無間距2"/>
    <w:uiPriority w:val="99"/>
    <w:rsid w:val="00FE61FF"/>
    <w:pPr>
      <w:widowControl w:val="0"/>
    </w:pPr>
    <w:rPr>
      <w:rFonts w:ascii="Times New Roman" w:hAnsi="Times New Roman"/>
      <w:kern w:val="2"/>
      <w:sz w:val="24"/>
      <w:szCs w:val="24"/>
    </w:rPr>
  </w:style>
  <w:style w:type="paragraph" w:customStyle="1" w:styleId="1e">
    <w:name w:val="目錄標題1"/>
    <w:basedOn w:val="1"/>
    <w:next w:val="a2"/>
    <w:uiPriority w:val="99"/>
    <w:rsid w:val="00FE61FF"/>
    <w:pPr>
      <w:keepNext/>
      <w:keepLines/>
      <w:numPr>
        <w:numId w:val="0"/>
      </w:numPr>
      <w:spacing w:beforeLines="0" w:afterLines="25" w:line="276" w:lineRule="auto"/>
      <w:jc w:val="left"/>
      <w:outlineLvl w:val="9"/>
    </w:pPr>
    <w:rPr>
      <w:rFonts w:ascii="Cambria" w:eastAsia="新細明體" w:hAnsi="Cambria" w:cs="Cambria"/>
      <w:b/>
      <w:bCs/>
      <w:color w:val="365F91"/>
      <w:kern w:val="0"/>
      <w:sz w:val="28"/>
      <w:szCs w:val="28"/>
    </w:rPr>
  </w:style>
  <w:style w:type="paragraph" w:customStyle="1" w:styleId="xl75">
    <w:name w:val="xl75"/>
    <w:basedOn w:val="a2"/>
    <w:rsid w:val="00FE61FF"/>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細明體" w:eastAsia="新細明體" w:hAnsi="新細明體" w:cs="新細明體"/>
      <w:color w:val="000000"/>
      <w:kern w:val="0"/>
    </w:rPr>
  </w:style>
  <w:style w:type="paragraph" w:customStyle="1" w:styleId="xl76">
    <w:name w:val="xl76"/>
    <w:basedOn w:val="a2"/>
    <w:rsid w:val="00FE61F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eastAsia="新細明體" w:hAnsi="新細明體" w:cs="新細明體"/>
      <w:color w:val="000000"/>
      <w:kern w:val="0"/>
    </w:rPr>
  </w:style>
  <w:style w:type="paragraph" w:customStyle="1" w:styleId="xl77">
    <w:name w:val="xl77"/>
    <w:basedOn w:val="a2"/>
    <w:rsid w:val="00FE61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eastAsia="新細明體" w:hAnsi="新細明體" w:cs="新細明體"/>
      <w:color w:val="000000"/>
      <w:kern w:val="0"/>
      <w:sz w:val="22"/>
      <w:szCs w:val="22"/>
    </w:rPr>
  </w:style>
  <w:style w:type="paragraph" w:customStyle="1" w:styleId="xl78">
    <w:name w:val="xl78"/>
    <w:basedOn w:val="a2"/>
    <w:rsid w:val="00FE61FF"/>
    <w:pPr>
      <w:pBdr>
        <w:top w:val="single" w:sz="4" w:space="0" w:color="auto"/>
      </w:pBdr>
      <w:spacing w:before="100" w:beforeAutospacing="1" w:after="100" w:afterAutospacing="1"/>
      <w:jc w:val="center"/>
    </w:pPr>
    <w:rPr>
      <w:rFonts w:ascii="新細明體" w:eastAsia="新細明體" w:hAnsi="新細明體" w:cs="新細明體"/>
      <w:kern w:val="0"/>
    </w:rPr>
  </w:style>
  <w:style w:type="paragraph" w:customStyle="1" w:styleId="xl79">
    <w:name w:val="xl79"/>
    <w:basedOn w:val="a2"/>
    <w:rsid w:val="00FE61F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eastAsia="新細明體" w:hAnsi="新細明體" w:cs="新細明體"/>
      <w:color w:val="000000"/>
      <w:kern w:val="0"/>
    </w:rPr>
  </w:style>
  <w:style w:type="paragraph" w:customStyle="1" w:styleId="xl80">
    <w:name w:val="xl80"/>
    <w:basedOn w:val="a2"/>
    <w:rsid w:val="00FE61FF"/>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細明體" w:eastAsia="新細明體" w:hAnsi="新細明體" w:cs="新細明體"/>
      <w:color w:val="000000"/>
      <w:kern w:val="0"/>
    </w:rPr>
  </w:style>
  <w:style w:type="paragraph" w:customStyle="1" w:styleId="xl81">
    <w:name w:val="xl81"/>
    <w:basedOn w:val="a2"/>
    <w:rsid w:val="00FE61F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eastAsia="新細明體" w:hAnsi="新細明體" w:cs="新細明體"/>
      <w:color w:val="000000"/>
      <w:kern w:val="0"/>
    </w:rPr>
  </w:style>
  <w:style w:type="paragraph" w:customStyle="1" w:styleId="xl82">
    <w:name w:val="xl82"/>
    <w:basedOn w:val="a2"/>
    <w:rsid w:val="00FE61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eastAsia="新細明體" w:hAnsi="新細明體" w:cs="新細明體"/>
      <w:color w:val="000000"/>
      <w:kern w:val="0"/>
      <w:sz w:val="22"/>
      <w:szCs w:val="22"/>
    </w:rPr>
  </w:style>
  <w:style w:type="paragraph" w:customStyle="1" w:styleId="xl83">
    <w:name w:val="xl83"/>
    <w:basedOn w:val="a2"/>
    <w:rsid w:val="00FE61F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eastAsia="新細明體" w:hAnsi="新細明體" w:cs="新細明體"/>
      <w:color w:val="000000"/>
      <w:kern w:val="0"/>
    </w:rPr>
  </w:style>
  <w:style w:type="paragraph" w:customStyle="1" w:styleId="xl84">
    <w:name w:val="xl84"/>
    <w:basedOn w:val="a2"/>
    <w:rsid w:val="00FE61FF"/>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細明體" w:eastAsia="新細明體" w:hAnsi="新細明體" w:cs="新細明體"/>
      <w:b/>
      <w:bCs/>
      <w:color w:val="FF0000"/>
      <w:kern w:val="0"/>
    </w:rPr>
  </w:style>
  <w:style w:type="paragraph" w:customStyle="1" w:styleId="xl85">
    <w:name w:val="xl85"/>
    <w:basedOn w:val="a2"/>
    <w:rsid w:val="00FE61F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eastAsia="新細明體" w:hAnsi="新細明體" w:cs="新細明體"/>
      <w:b/>
      <w:bCs/>
      <w:color w:val="FF0000"/>
      <w:kern w:val="0"/>
    </w:rPr>
  </w:style>
  <w:style w:type="paragraph" w:customStyle="1" w:styleId="xl86">
    <w:name w:val="xl86"/>
    <w:basedOn w:val="a2"/>
    <w:rsid w:val="00FE61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eastAsia="新細明體" w:hAnsi="新細明體" w:cs="新細明體"/>
      <w:b/>
      <w:bCs/>
      <w:color w:val="FF0000"/>
      <w:kern w:val="0"/>
      <w:sz w:val="22"/>
      <w:szCs w:val="22"/>
    </w:rPr>
  </w:style>
  <w:style w:type="paragraph" w:customStyle="1" w:styleId="xl87">
    <w:name w:val="xl87"/>
    <w:basedOn w:val="a2"/>
    <w:rsid w:val="00FE61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eastAsia="新細明體" w:hAnsi="新細明體" w:cs="新細明體"/>
      <w:b/>
      <w:bCs/>
      <w:color w:val="FF0000"/>
      <w:kern w:val="0"/>
      <w:sz w:val="22"/>
      <w:szCs w:val="22"/>
    </w:rPr>
  </w:style>
  <w:style w:type="paragraph" w:customStyle="1" w:styleId="xl88">
    <w:name w:val="xl88"/>
    <w:basedOn w:val="a2"/>
    <w:rsid w:val="00FE61FF"/>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細明體" w:eastAsia="新細明體" w:hAnsi="新細明體" w:cs="新細明體"/>
      <w:b/>
      <w:bCs/>
      <w:color w:val="FF0000"/>
      <w:kern w:val="0"/>
    </w:rPr>
  </w:style>
  <w:style w:type="paragraph" w:customStyle="1" w:styleId="xl89">
    <w:name w:val="xl89"/>
    <w:basedOn w:val="a2"/>
    <w:rsid w:val="00FE61F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eastAsia="新細明體" w:hAnsi="新細明體" w:cs="新細明體"/>
      <w:b/>
      <w:bCs/>
      <w:color w:val="FF0000"/>
      <w:kern w:val="0"/>
    </w:rPr>
  </w:style>
  <w:style w:type="paragraph" w:customStyle="1" w:styleId="xl90">
    <w:name w:val="xl90"/>
    <w:basedOn w:val="a2"/>
    <w:rsid w:val="00FE61F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eastAsia="新細明體" w:hAnsi="新細明體" w:cs="新細明體"/>
      <w:b/>
      <w:bCs/>
      <w:color w:val="FF0000"/>
      <w:kern w:val="0"/>
      <w:sz w:val="22"/>
      <w:szCs w:val="22"/>
    </w:rPr>
  </w:style>
  <w:style w:type="paragraph" w:customStyle="1" w:styleId="xl91">
    <w:name w:val="xl91"/>
    <w:basedOn w:val="a2"/>
    <w:rsid w:val="00FE61F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eastAsia="新細明體" w:hAnsi="新細明體" w:cs="新細明體"/>
      <w:b/>
      <w:bCs/>
      <w:color w:val="FF0000"/>
      <w:kern w:val="0"/>
    </w:rPr>
  </w:style>
  <w:style w:type="paragraph" w:customStyle="1" w:styleId="xl92">
    <w:name w:val="xl92"/>
    <w:basedOn w:val="a2"/>
    <w:rsid w:val="00FE61F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eastAsia="新細明體" w:hAnsi="新細明體" w:cs="新細明體"/>
      <w:b/>
      <w:bCs/>
      <w:color w:val="FF0000"/>
      <w:kern w:val="0"/>
    </w:rPr>
  </w:style>
  <w:style w:type="paragraph" w:customStyle="1" w:styleId="xl93">
    <w:name w:val="xl93"/>
    <w:basedOn w:val="a2"/>
    <w:rsid w:val="00FE61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eastAsia="新細明體" w:hAnsi="新細明體" w:cs="新細明體"/>
      <w:b/>
      <w:bCs/>
      <w:color w:val="FF0000"/>
      <w:kern w:val="0"/>
      <w:sz w:val="22"/>
      <w:szCs w:val="22"/>
    </w:rPr>
  </w:style>
  <w:style w:type="paragraph" w:customStyle="1" w:styleId="xl94">
    <w:name w:val="xl94"/>
    <w:basedOn w:val="a2"/>
    <w:rsid w:val="00FE61FF"/>
    <w:pPr>
      <w:spacing w:before="100" w:beforeAutospacing="1" w:after="100" w:afterAutospacing="1"/>
      <w:jc w:val="left"/>
    </w:pPr>
    <w:rPr>
      <w:rFonts w:ascii="新細明體" w:eastAsia="新細明體" w:hAnsi="新細明體" w:cs="新細明體"/>
      <w:b/>
      <w:bCs/>
      <w:color w:val="FF0000"/>
      <w:kern w:val="0"/>
    </w:rPr>
  </w:style>
  <w:style w:type="paragraph" w:customStyle="1" w:styleId="xl95">
    <w:name w:val="xl95"/>
    <w:basedOn w:val="a2"/>
    <w:rsid w:val="00FE61FF"/>
    <w:pPr>
      <w:pBdr>
        <w:bottom w:val="single" w:sz="4" w:space="0" w:color="auto"/>
      </w:pBdr>
      <w:spacing w:before="100" w:beforeAutospacing="1" w:after="100" w:afterAutospacing="1"/>
      <w:jc w:val="center"/>
    </w:pPr>
    <w:rPr>
      <w:rFonts w:ascii="新細明體" w:eastAsia="新細明體" w:hAnsi="新細明體" w:cs="新細明體"/>
      <w:b/>
      <w:bCs/>
      <w:kern w:val="0"/>
      <w:sz w:val="28"/>
      <w:szCs w:val="28"/>
    </w:rPr>
  </w:style>
  <w:style w:type="character" w:customStyle="1" w:styleId="usercontent">
    <w:name w:val="usercontent"/>
    <w:basedOn w:val="a3"/>
    <w:uiPriority w:val="99"/>
    <w:rsid w:val="001B4150"/>
  </w:style>
  <w:style w:type="character" w:customStyle="1" w:styleId="memotext31">
    <w:name w:val="memo_text31"/>
    <w:uiPriority w:val="99"/>
    <w:rsid w:val="00DE5AD2"/>
    <w:rPr>
      <w:color w:val="000000"/>
      <w:sz w:val="24"/>
      <w:szCs w:val="24"/>
    </w:rPr>
  </w:style>
  <w:style w:type="paragraph" w:styleId="affff4">
    <w:name w:val="No Spacing"/>
    <w:link w:val="affff5"/>
    <w:uiPriority w:val="1"/>
    <w:qFormat/>
    <w:rsid w:val="00880DC1"/>
    <w:pPr>
      <w:widowControl w:val="0"/>
    </w:pPr>
    <w:rPr>
      <w:rFonts w:ascii="Times New Roman" w:hAnsi="Times New Roman"/>
      <w:sz w:val="24"/>
      <w:szCs w:val="24"/>
    </w:rPr>
  </w:style>
  <w:style w:type="character" w:customStyle="1" w:styleId="affff5">
    <w:name w:val="無間距 字元"/>
    <w:link w:val="affff4"/>
    <w:uiPriority w:val="1"/>
    <w:locked/>
    <w:rsid w:val="00BB298D"/>
    <w:rPr>
      <w:rFonts w:ascii="Times New Roman" w:hAnsi="Times New Roman" w:cs="Times New Roman"/>
      <w:sz w:val="24"/>
      <w:szCs w:val="24"/>
    </w:rPr>
  </w:style>
  <w:style w:type="paragraph" w:customStyle="1" w:styleId="affff6">
    <w:name w:val="表中"/>
    <w:basedOn w:val="a2"/>
    <w:uiPriority w:val="99"/>
    <w:rsid w:val="00880DC1"/>
    <w:pPr>
      <w:spacing w:line="400" w:lineRule="exact"/>
      <w:jc w:val="center"/>
    </w:pPr>
    <w:rPr>
      <w:sz w:val="28"/>
      <w:szCs w:val="28"/>
    </w:rPr>
  </w:style>
  <w:style w:type="paragraph" w:customStyle="1" w:styleId="a">
    <w:name w:val="說明條列"/>
    <w:basedOn w:val="a2"/>
    <w:uiPriority w:val="99"/>
    <w:rsid w:val="00880DC1"/>
    <w:pPr>
      <w:numPr>
        <w:numId w:val="5"/>
      </w:numPr>
      <w:spacing w:line="480" w:lineRule="exact"/>
      <w:ind w:left="891" w:hanging="607"/>
    </w:pPr>
    <w:rPr>
      <w:rFonts w:ascii="標楷體" w:cs="標楷體"/>
      <w:sz w:val="30"/>
      <w:szCs w:val="30"/>
    </w:rPr>
  </w:style>
  <w:style w:type="paragraph" w:customStyle="1" w:styleId="0221">
    <w:name w:val="0221"/>
    <w:basedOn w:val="a2"/>
    <w:uiPriority w:val="99"/>
    <w:rsid w:val="00880DC1"/>
    <w:pPr>
      <w:spacing w:before="100" w:beforeAutospacing="1" w:after="100" w:afterAutospacing="1"/>
      <w:jc w:val="left"/>
    </w:pPr>
    <w:rPr>
      <w:rFonts w:ascii="新細明體" w:eastAsia="新細明體" w:hAnsi="新細明體" w:cs="新細明體"/>
      <w:kern w:val="0"/>
    </w:rPr>
  </w:style>
  <w:style w:type="character" w:styleId="affff7">
    <w:name w:val="Placeholder Text"/>
    <w:uiPriority w:val="99"/>
    <w:semiHidden/>
    <w:rsid w:val="00880DC1"/>
    <w:rPr>
      <w:color w:val="808080"/>
    </w:rPr>
  </w:style>
  <w:style w:type="character" w:customStyle="1" w:styleId="dialogtext1">
    <w:name w:val="dialog_text1"/>
    <w:uiPriority w:val="99"/>
    <w:rsid w:val="00880DC1"/>
    <w:rPr>
      <w:rFonts w:ascii="s?u" w:hAnsi="s?u" w:cs="s?u"/>
      <w:color w:val="000000"/>
      <w:sz w:val="22"/>
      <w:szCs w:val="22"/>
    </w:rPr>
  </w:style>
  <w:style w:type="table" w:customStyle="1" w:styleId="1f">
    <w:name w:val="表格格線1"/>
    <w:uiPriority w:val="39"/>
    <w:rsid w:val="00880DC1"/>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表格格線2"/>
    <w:uiPriority w:val="99"/>
    <w:rsid w:val="00880DC1"/>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a">
    <w:name w:val="表格格線3"/>
    <w:uiPriority w:val="99"/>
    <w:rsid w:val="00880DC1"/>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表格格線4"/>
    <w:uiPriority w:val="99"/>
    <w:rsid w:val="00880DC1"/>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表格格線5"/>
    <w:uiPriority w:val="99"/>
    <w:rsid w:val="00880DC1"/>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0">
    <w:name w:val="字元 字元1"/>
    <w:locked/>
    <w:rsid w:val="00456B92"/>
    <w:rPr>
      <w:kern w:val="2"/>
    </w:rPr>
  </w:style>
  <w:style w:type="paragraph" w:customStyle="1" w:styleId="2e">
    <w:name w:val="清單段落2"/>
    <w:basedOn w:val="a2"/>
    <w:uiPriority w:val="99"/>
    <w:rsid w:val="00456B92"/>
    <w:pPr>
      <w:ind w:leftChars="200" w:left="480"/>
      <w:jc w:val="left"/>
    </w:pPr>
    <w:rPr>
      <w:rFonts w:eastAsia="新細明體"/>
    </w:rPr>
  </w:style>
  <w:style w:type="paragraph" w:customStyle="1" w:styleId="3b">
    <w:name w:val="清單段落3"/>
    <w:basedOn w:val="a2"/>
    <w:uiPriority w:val="99"/>
    <w:rsid w:val="006317F6"/>
    <w:pPr>
      <w:ind w:leftChars="200" w:left="480"/>
      <w:jc w:val="left"/>
    </w:pPr>
    <w:rPr>
      <w:rFonts w:eastAsia="新細明體"/>
    </w:rPr>
  </w:style>
  <w:style w:type="table" w:customStyle="1" w:styleId="61">
    <w:name w:val="表格格線6"/>
    <w:uiPriority w:val="99"/>
    <w:rsid w:val="00D4651D"/>
    <w:pPr>
      <w:widowControl w:val="0"/>
      <w:snapToGrid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表格格線7"/>
    <w:uiPriority w:val="99"/>
    <w:rsid w:val="006B7365"/>
    <w:pPr>
      <w:widowControl w:val="0"/>
      <w:snapToGrid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表格格線8"/>
    <w:uiPriority w:val="99"/>
    <w:rsid w:val="006B7365"/>
    <w:pPr>
      <w:widowControl w:val="0"/>
      <w:snapToGrid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31">
    <w:name w:val="031"/>
    <w:basedOn w:val="a2"/>
    <w:uiPriority w:val="99"/>
    <w:rsid w:val="00D3451B"/>
    <w:pPr>
      <w:spacing w:before="100" w:beforeAutospacing="1" w:after="100" w:afterAutospacing="1"/>
      <w:jc w:val="left"/>
    </w:pPr>
    <w:rPr>
      <w:rFonts w:ascii="新細明體" w:eastAsia="新細明體" w:hAnsi="新細明體" w:cs="新細明體"/>
      <w:kern w:val="0"/>
    </w:rPr>
  </w:style>
  <w:style w:type="paragraph" w:customStyle="1" w:styleId="L01">
    <w:name w:val="L01"/>
    <w:next w:val="a2"/>
    <w:rsid w:val="00D3451B"/>
    <w:pPr>
      <w:numPr>
        <w:numId w:val="6"/>
      </w:numPr>
      <w:spacing w:beforeLines="50" w:line="360" w:lineRule="atLeast"/>
      <w:ind w:left="960"/>
    </w:pPr>
    <w:rPr>
      <w:rFonts w:ascii="Times New Roman" w:eastAsia="標楷體" w:hAnsi="Times New Roman"/>
      <w:kern w:val="2"/>
      <w:sz w:val="24"/>
      <w:szCs w:val="24"/>
    </w:rPr>
  </w:style>
  <w:style w:type="paragraph" w:customStyle="1" w:styleId="L02">
    <w:name w:val="L02"/>
    <w:next w:val="a2"/>
    <w:rsid w:val="00D3451B"/>
    <w:pPr>
      <w:numPr>
        <w:ilvl w:val="1"/>
        <w:numId w:val="6"/>
      </w:numPr>
      <w:spacing w:line="360" w:lineRule="atLeast"/>
    </w:pPr>
    <w:rPr>
      <w:rFonts w:ascii="Times New Roman" w:eastAsia="標楷體" w:hAnsi="Times New Roman"/>
      <w:kern w:val="2"/>
      <w:sz w:val="24"/>
      <w:szCs w:val="24"/>
    </w:rPr>
  </w:style>
  <w:style w:type="paragraph" w:customStyle="1" w:styleId="L03">
    <w:name w:val="L03"/>
    <w:next w:val="a2"/>
    <w:rsid w:val="00D3451B"/>
    <w:pPr>
      <w:tabs>
        <w:tab w:val="num" w:pos="680"/>
      </w:tabs>
      <w:spacing w:line="360" w:lineRule="atLeast"/>
      <w:ind w:left="680" w:hanging="80"/>
    </w:pPr>
    <w:rPr>
      <w:rFonts w:ascii="Times New Roman" w:eastAsia="標楷體" w:hAnsi="Times New Roman"/>
      <w:kern w:val="2"/>
      <w:sz w:val="24"/>
      <w:szCs w:val="24"/>
    </w:rPr>
  </w:style>
  <w:style w:type="paragraph" w:customStyle="1" w:styleId="L04">
    <w:name w:val="L04"/>
    <w:next w:val="a2"/>
    <w:rsid w:val="00D3451B"/>
    <w:pPr>
      <w:tabs>
        <w:tab w:val="num" w:pos="1200"/>
      </w:tabs>
      <w:spacing w:line="360" w:lineRule="atLeast"/>
      <w:ind w:left="1200" w:hanging="80"/>
    </w:pPr>
    <w:rPr>
      <w:rFonts w:ascii="Times New Roman" w:eastAsia="標楷體" w:hAnsi="Times New Roman"/>
      <w:kern w:val="2"/>
      <w:sz w:val="24"/>
      <w:szCs w:val="24"/>
    </w:rPr>
  </w:style>
  <w:style w:type="paragraph" w:customStyle="1" w:styleId="L05">
    <w:name w:val="L05"/>
    <w:next w:val="a2"/>
    <w:rsid w:val="00D3451B"/>
    <w:pPr>
      <w:tabs>
        <w:tab w:val="num" w:pos="1440"/>
      </w:tabs>
      <w:spacing w:line="360" w:lineRule="atLeast"/>
      <w:ind w:left="1440" w:hanging="80"/>
    </w:pPr>
    <w:rPr>
      <w:rFonts w:ascii="Times New Roman" w:eastAsia="標楷體" w:hAnsi="Times New Roman"/>
      <w:kern w:val="2"/>
      <w:sz w:val="24"/>
      <w:szCs w:val="24"/>
    </w:rPr>
  </w:style>
  <w:style w:type="table" w:customStyle="1" w:styleId="91">
    <w:name w:val="表格格線9"/>
    <w:uiPriority w:val="99"/>
    <w:rsid w:val="00556274"/>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1">
    <w:name w:val="題一"/>
    <w:basedOn w:val="1"/>
    <w:uiPriority w:val="99"/>
    <w:rsid w:val="00BB298D"/>
    <w:pPr>
      <w:keepNext/>
      <w:numPr>
        <w:numId w:val="7"/>
      </w:numPr>
      <w:tabs>
        <w:tab w:val="clear" w:pos="360"/>
        <w:tab w:val="num" w:pos="2281"/>
      </w:tabs>
      <w:spacing w:beforeLines="0" w:afterLines="0"/>
      <w:jc w:val="left"/>
    </w:pPr>
    <w:rPr>
      <w:rFonts w:ascii="標楷體" w:hAnsi="Arial" w:cs="標楷體"/>
      <w:sz w:val="28"/>
      <w:szCs w:val="28"/>
    </w:rPr>
  </w:style>
  <w:style w:type="paragraph" w:customStyle="1" w:styleId="20">
    <w:name w:val="標 2"/>
    <w:basedOn w:val="2"/>
    <w:uiPriority w:val="99"/>
    <w:rsid w:val="00BB298D"/>
    <w:pPr>
      <w:keepNext/>
      <w:numPr>
        <w:numId w:val="7"/>
      </w:numPr>
      <w:tabs>
        <w:tab w:val="num" w:pos="2281"/>
      </w:tabs>
      <w:ind w:left="1055" w:firstLineChars="0" w:hanging="573"/>
      <w:jc w:val="left"/>
    </w:pPr>
    <w:rPr>
      <w:rFonts w:ascii="標楷體" w:hAnsi="Arial" w:cs="標楷體"/>
      <w:kern w:val="2"/>
      <w:sz w:val="24"/>
      <w:szCs w:val="24"/>
    </w:rPr>
  </w:style>
  <w:style w:type="paragraph" w:customStyle="1" w:styleId="120">
    <w:name w:val="12表中"/>
    <w:basedOn w:val="a2"/>
    <w:uiPriority w:val="99"/>
    <w:rsid w:val="00BB298D"/>
    <w:pPr>
      <w:adjustRightInd w:val="0"/>
      <w:jc w:val="center"/>
      <w:textAlignment w:val="baseline"/>
    </w:pPr>
    <w:rPr>
      <w:rFonts w:ascii="標楷體" w:cs="標楷體"/>
      <w:kern w:val="0"/>
    </w:rPr>
  </w:style>
  <w:style w:type="character" w:customStyle="1" w:styleId="t12000000181">
    <w:name w:val="t12000000181"/>
    <w:uiPriority w:val="99"/>
    <w:rsid w:val="00BB298D"/>
    <w:rPr>
      <w:sz w:val="24"/>
      <w:szCs w:val="24"/>
    </w:rPr>
  </w:style>
  <w:style w:type="character" w:customStyle="1" w:styleId="13pxtext051">
    <w:name w:val="13px_text_051"/>
    <w:uiPriority w:val="99"/>
    <w:rsid w:val="00BB298D"/>
    <w:rPr>
      <w:color w:val="auto"/>
      <w:spacing w:val="17"/>
      <w:sz w:val="22"/>
      <w:szCs w:val="22"/>
    </w:rPr>
  </w:style>
  <w:style w:type="paragraph" w:customStyle="1" w:styleId="k2">
    <w:name w:val="k2"/>
    <w:basedOn w:val="a2"/>
    <w:uiPriority w:val="99"/>
    <w:rsid w:val="00BB298D"/>
    <w:pPr>
      <w:ind w:left="340"/>
      <w:jc w:val="left"/>
    </w:pPr>
    <w:rPr>
      <w:rFonts w:ascii="Arial" w:hAnsi="Arial" w:cs="Arial"/>
      <w:sz w:val="26"/>
      <w:szCs w:val="26"/>
    </w:rPr>
  </w:style>
  <w:style w:type="paragraph" w:customStyle="1" w:styleId="10">
    <w:name w:val="考卷1"/>
    <w:basedOn w:val="a2"/>
    <w:autoRedefine/>
    <w:uiPriority w:val="99"/>
    <w:rsid w:val="00BB298D"/>
    <w:pPr>
      <w:numPr>
        <w:numId w:val="8"/>
      </w:numPr>
      <w:kinsoku w:val="0"/>
      <w:jc w:val="left"/>
      <w:textAlignment w:val="baseline"/>
    </w:pPr>
    <w:rPr>
      <w:rFonts w:ascii="華康仿宋體W6" w:eastAsia="華康仿宋體W6" w:hAnsi="新細明體" w:cs="華康仿宋體W6"/>
      <w:kern w:val="0"/>
      <w:sz w:val="22"/>
      <w:szCs w:val="22"/>
    </w:rPr>
  </w:style>
  <w:style w:type="paragraph" w:customStyle="1" w:styleId="11">
    <w:name w:val="段考1"/>
    <w:basedOn w:val="affb"/>
    <w:uiPriority w:val="99"/>
    <w:rsid w:val="00BB298D"/>
    <w:pPr>
      <w:numPr>
        <w:numId w:val="9"/>
      </w:numPr>
      <w:spacing w:line="300" w:lineRule="exact"/>
    </w:pPr>
    <w:rPr>
      <w:rFonts w:ascii="文鼎中黑" w:eastAsia="文鼎中黑" w:cs="文鼎中黑"/>
      <w:kern w:val="2"/>
    </w:rPr>
  </w:style>
  <w:style w:type="paragraph" w:customStyle="1" w:styleId="p1">
    <w:name w:val="p1"/>
    <w:basedOn w:val="a2"/>
    <w:uiPriority w:val="99"/>
    <w:rsid w:val="00BB298D"/>
    <w:pPr>
      <w:spacing w:before="100" w:beforeAutospacing="1" w:after="100" w:afterAutospacing="1" w:line="400" w:lineRule="atLeast"/>
      <w:ind w:left="856" w:right="856"/>
      <w:jc w:val="left"/>
    </w:pPr>
    <w:rPr>
      <w:rFonts w:ascii="新細明體" w:eastAsia="新細明體" w:hAnsi="新細明體" w:cs="新細明體"/>
      <w:color w:val="000000"/>
      <w:kern w:val="0"/>
    </w:rPr>
  </w:style>
  <w:style w:type="character" w:styleId="HTML1">
    <w:name w:val="HTML Cite"/>
    <w:uiPriority w:val="99"/>
    <w:locked/>
    <w:rsid w:val="00BB298D"/>
    <w:rPr>
      <w:i/>
      <w:iCs/>
    </w:rPr>
  </w:style>
  <w:style w:type="character" w:customStyle="1" w:styleId="style60">
    <w:name w:val="style60"/>
    <w:basedOn w:val="a3"/>
    <w:uiPriority w:val="99"/>
    <w:rsid w:val="00BB298D"/>
  </w:style>
  <w:style w:type="paragraph" w:customStyle="1" w:styleId="M">
    <w:name w:val="M 字元"/>
    <w:basedOn w:val="a2"/>
    <w:uiPriority w:val="99"/>
    <w:rsid w:val="00BB298D"/>
    <w:pPr>
      <w:adjustRightInd w:val="0"/>
      <w:spacing w:before="100" w:beforeAutospacing="1" w:after="100" w:afterAutospacing="1" w:line="400" w:lineRule="exact"/>
      <w:jc w:val="center"/>
    </w:pPr>
    <w:rPr>
      <w:rFonts w:ascii="標楷體" w:hAnsi="標楷體" w:cs="標楷體"/>
      <w:b/>
      <w:bCs/>
      <w:sz w:val="36"/>
      <w:szCs w:val="36"/>
    </w:rPr>
  </w:style>
  <w:style w:type="character" w:customStyle="1" w:styleId="M0">
    <w:name w:val="M 字元 字元"/>
    <w:uiPriority w:val="99"/>
    <w:rsid w:val="00BB298D"/>
    <w:rPr>
      <w:rFonts w:ascii="標楷體" w:eastAsia="標楷體" w:hAnsi="標楷體" w:cs="標楷體"/>
      <w:b/>
      <w:bCs/>
      <w:kern w:val="2"/>
      <w:sz w:val="36"/>
      <w:szCs w:val="36"/>
      <w:lang w:val="en-US" w:eastAsia="zh-TW"/>
    </w:rPr>
  </w:style>
  <w:style w:type="paragraph" w:customStyle="1" w:styleId="M1">
    <w:name w:val="M"/>
    <w:basedOn w:val="a2"/>
    <w:uiPriority w:val="99"/>
    <w:rsid w:val="00BB298D"/>
    <w:pPr>
      <w:adjustRightInd w:val="0"/>
      <w:spacing w:before="100" w:beforeAutospacing="1" w:after="100" w:afterAutospacing="1" w:line="400" w:lineRule="exact"/>
      <w:jc w:val="center"/>
    </w:pPr>
    <w:rPr>
      <w:rFonts w:ascii="標楷體" w:hAnsi="標楷體" w:cs="標楷體"/>
      <w:b/>
      <w:bCs/>
      <w:sz w:val="36"/>
      <w:szCs w:val="36"/>
    </w:rPr>
  </w:style>
  <w:style w:type="paragraph" w:customStyle="1" w:styleId="affff8">
    <w:name w:val="附件檔案目錄"/>
    <w:basedOn w:val="a2"/>
    <w:autoRedefine/>
    <w:uiPriority w:val="99"/>
    <w:rsid w:val="00BB298D"/>
    <w:pPr>
      <w:tabs>
        <w:tab w:val="left" w:pos="524"/>
        <w:tab w:val="left" w:pos="5024"/>
        <w:tab w:val="left" w:pos="7768"/>
      </w:tabs>
      <w:jc w:val="center"/>
    </w:pPr>
    <w:rPr>
      <w:sz w:val="36"/>
      <w:szCs w:val="36"/>
    </w:rPr>
  </w:style>
  <w:style w:type="character" w:customStyle="1" w:styleId="dis1">
    <w:name w:val="dis1"/>
    <w:basedOn w:val="a3"/>
    <w:uiPriority w:val="99"/>
    <w:rsid w:val="00BB298D"/>
  </w:style>
  <w:style w:type="character" w:customStyle="1" w:styleId="style341">
    <w:name w:val="style341"/>
    <w:uiPriority w:val="99"/>
    <w:rsid w:val="00BB298D"/>
    <w:rPr>
      <w:rFonts w:ascii="新細明體" w:eastAsia="新細明體" w:hAnsi="新細明體" w:cs="新細明體"/>
      <w:color w:val="auto"/>
      <w:sz w:val="17"/>
      <w:szCs w:val="17"/>
    </w:rPr>
  </w:style>
  <w:style w:type="paragraph" w:customStyle="1" w:styleId="xl26">
    <w:name w:val="xl26"/>
    <w:basedOn w:val="a2"/>
    <w:uiPriority w:val="99"/>
    <w:rsid w:val="00BB298D"/>
    <w:pPr>
      <w:pBdr>
        <w:bottom w:val="single" w:sz="4" w:space="0" w:color="auto"/>
      </w:pBdr>
      <w:spacing w:before="100" w:beforeAutospacing="1" w:after="100" w:afterAutospacing="1"/>
      <w:jc w:val="center"/>
      <w:textAlignment w:val="center"/>
    </w:pPr>
    <w:rPr>
      <w:rFonts w:ascii="Arial Unicode MS" w:eastAsia="新細明體" w:hAnsi="Arial Unicode MS" w:cs="Arial Unicode MS"/>
      <w:b/>
      <w:bCs/>
      <w:kern w:val="0"/>
    </w:rPr>
  </w:style>
  <w:style w:type="paragraph" w:customStyle="1" w:styleId="xl24">
    <w:name w:val="xl24"/>
    <w:basedOn w:val="a2"/>
    <w:uiPriority w:val="99"/>
    <w:rsid w:val="00BB298D"/>
    <w:pPr>
      <w:spacing w:before="100" w:beforeAutospacing="1" w:after="100" w:afterAutospacing="1"/>
      <w:jc w:val="left"/>
    </w:pPr>
    <w:rPr>
      <w:rFonts w:ascii="標楷體" w:cs="標楷體"/>
      <w:kern w:val="0"/>
    </w:rPr>
  </w:style>
  <w:style w:type="paragraph" w:customStyle="1" w:styleId="xl31">
    <w:name w:val="xl31"/>
    <w:basedOn w:val="a2"/>
    <w:uiPriority w:val="99"/>
    <w:rsid w:val="00BB298D"/>
    <w:pPr>
      <w:pBdr>
        <w:left w:val="single" w:sz="4" w:space="0" w:color="auto"/>
        <w:right w:val="single" w:sz="4" w:space="0" w:color="auto"/>
      </w:pBdr>
      <w:spacing w:before="100" w:beforeAutospacing="1" w:after="100" w:afterAutospacing="1"/>
      <w:jc w:val="center"/>
      <w:textAlignment w:val="center"/>
    </w:pPr>
    <w:rPr>
      <w:rFonts w:ascii="標楷體" w:cs="標楷體"/>
      <w:kern w:val="0"/>
      <w:sz w:val="28"/>
      <w:szCs w:val="28"/>
    </w:rPr>
  </w:style>
  <w:style w:type="paragraph" w:customStyle="1" w:styleId="affff9">
    <w:name w:val="類科表"/>
    <w:basedOn w:val="a2"/>
    <w:uiPriority w:val="99"/>
    <w:rsid w:val="00BB298D"/>
    <w:pPr>
      <w:adjustRightInd w:val="0"/>
    </w:pPr>
    <w:rPr>
      <w:rFonts w:ascii="標楷體" w:hAnsi="標楷體" w:cs="標楷體"/>
    </w:rPr>
  </w:style>
  <w:style w:type="paragraph" w:customStyle="1" w:styleId="affffa">
    <w:name w:val="一"/>
    <w:basedOn w:val="a2"/>
    <w:rsid w:val="00BB298D"/>
    <w:pPr>
      <w:adjustRightInd w:val="0"/>
      <w:spacing w:beforeLines="100" w:line="300" w:lineRule="auto"/>
      <w:ind w:leftChars="200" w:left="960" w:hangingChars="200" w:hanging="480"/>
      <w:jc w:val="left"/>
    </w:pPr>
    <w:rPr>
      <w:sz w:val="32"/>
      <w:szCs w:val="32"/>
    </w:rPr>
  </w:style>
  <w:style w:type="paragraph" w:customStyle="1" w:styleId="affffb">
    <w:name w:val="單元"/>
    <w:basedOn w:val="a2"/>
    <w:uiPriority w:val="99"/>
    <w:rsid w:val="00BB298D"/>
    <w:pPr>
      <w:jc w:val="center"/>
    </w:pPr>
    <w:rPr>
      <w:spacing w:val="60"/>
    </w:rPr>
  </w:style>
  <w:style w:type="paragraph" w:customStyle="1" w:styleId="affffc">
    <w:name w:val="圖表"/>
    <w:basedOn w:val="a2"/>
    <w:uiPriority w:val="99"/>
    <w:rsid w:val="00BB298D"/>
    <w:pPr>
      <w:adjustRightInd w:val="0"/>
      <w:ind w:left="660" w:hangingChars="275" w:hanging="660"/>
    </w:pPr>
    <w:rPr>
      <w:rFonts w:ascii="標楷體" w:hAnsi="標楷體" w:cs="標楷體"/>
    </w:rPr>
  </w:style>
  <w:style w:type="paragraph" w:customStyle="1" w:styleId="affffd">
    <w:name w:val="六、教學要點"/>
    <w:basedOn w:val="a2"/>
    <w:uiPriority w:val="99"/>
    <w:rsid w:val="00BB298D"/>
    <w:pPr>
      <w:adjustRightInd w:val="0"/>
      <w:jc w:val="left"/>
    </w:pPr>
    <w:rPr>
      <w:rFonts w:ascii="標楷體" w:hAnsi="標楷體" w:cs="標楷體"/>
    </w:rPr>
  </w:style>
  <w:style w:type="paragraph" w:customStyle="1" w:styleId="1f1">
    <w:name w:val="教學目標1"/>
    <w:basedOn w:val="a2"/>
    <w:uiPriority w:val="99"/>
    <w:rsid w:val="00BB298D"/>
    <w:pPr>
      <w:adjustRightInd w:val="0"/>
      <w:ind w:leftChars="200" w:left="660" w:hangingChars="75" w:hanging="180"/>
      <w:jc w:val="left"/>
    </w:pPr>
  </w:style>
  <w:style w:type="paragraph" w:customStyle="1" w:styleId="1f2">
    <w:name w:val="教學綱要（備註）1."/>
    <w:basedOn w:val="a2"/>
    <w:uiPriority w:val="99"/>
    <w:rsid w:val="00BB298D"/>
    <w:pPr>
      <w:adjustRightInd w:val="0"/>
      <w:ind w:left="185" w:hangingChars="77" w:hanging="185"/>
      <w:jc w:val="left"/>
    </w:pPr>
  </w:style>
  <w:style w:type="paragraph" w:customStyle="1" w:styleId="affffe">
    <w:name w:val="自設內文"/>
    <w:basedOn w:val="a2"/>
    <w:uiPriority w:val="99"/>
    <w:rsid w:val="00BB298D"/>
    <w:pPr>
      <w:adjustRightInd w:val="0"/>
      <w:spacing w:line="360" w:lineRule="auto"/>
      <w:textAlignment w:val="baseline"/>
    </w:pPr>
    <w:rPr>
      <w:rFonts w:ascii="標楷體" w:cs="標楷體"/>
      <w:kern w:val="0"/>
    </w:rPr>
  </w:style>
  <w:style w:type="paragraph" w:customStyle="1" w:styleId="afffff">
    <w:name w:val="自設內文正確"/>
    <w:basedOn w:val="a2"/>
    <w:uiPriority w:val="99"/>
    <w:rsid w:val="00BB298D"/>
    <w:pPr>
      <w:spacing w:line="360" w:lineRule="auto"/>
    </w:pPr>
    <w:rPr>
      <w:rFonts w:ascii="標楷體" w:cs="標楷體"/>
    </w:rPr>
  </w:style>
  <w:style w:type="paragraph" w:customStyle="1" w:styleId="xl34">
    <w:name w:val="xl34"/>
    <w:basedOn w:val="a2"/>
    <w:uiPriority w:val="99"/>
    <w:rsid w:val="00BB298D"/>
    <w:pPr>
      <w:pBdr>
        <w:left w:val="single" w:sz="4" w:space="0" w:color="auto"/>
        <w:right w:val="single" w:sz="4" w:space="0" w:color="auto"/>
      </w:pBdr>
      <w:spacing w:before="100" w:beforeAutospacing="1" w:after="100" w:afterAutospacing="1"/>
      <w:jc w:val="center"/>
    </w:pPr>
    <w:rPr>
      <w:rFonts w:eastAsia="新細明體"/>
      <w:kern w:val="0"/>
    </w:rPr>
  </w:style>
  <w:style w:type="paragraph" w:customStyle="1" w:styleId="font6">
    <w:name w:val="font6"/>
    <w:basedOn w:val="a2"/>
    <w:rsid w:val="00BB298D"/>
    <w:pPr>
      <w:spacing w:before="100" w:beforeAutospacing="1" w:after="100" w:afterAutospacing="1"/>
      <w:jc w:val="left"/>
    </w:pPr>
    <w:rPr>
      <w:rFonts w:eastAsia="新細明體"/>
      <w:kern w:val="0"/>
    </w:rPr>
  </w:style>
  <w:style w:type="paragraph" w:customStyle="1" w:styleId="xl25">
    <w:name w:val="xl25"/>
    <w:basedOn w:val="a2"/>
    <w:uiPriority w:val="99"/>
    <w:rsid w:val="00BB298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華康魏碑體" w:eastAsia="華康魏碑體" w:hAnsi="新細明體" w:cs="華康魏碑體"/>
      <w:kern w:val="0"/>
    </w:rPr>
  </w:style>
  <w:style w:type="paragraph" w:customStyle="1" w:styleId="xl27">
    <w:name w:val="xl27"/>
    <w:basedOn w:val="a2"/>
    <w:uiPriority w:val="99"/>
    <w:rsid w:val="00BB298D"/>
    <w:pPr>
      <w:pBdr>
        <w:top w:val="single" w:sz="4" w:space="0" w:color="auto"/>
        <w:left w:val="single" w:sz="4" w:space="9" w:color="auto"/>
        <w:bottom w:val="single" w:sz="4" w:space="0" w:color="auto"/>
        <w:right w:val="single" w:sz="4" w:space="9" w:color="auto"/>
      </w:pBdr>
      <w:spacing w:before="100" w:beforeAutospacing="1" w:after="100" w:afterAutospacing="1"/>
      <w:ind w:firstLineChars="100" w:firstLine="100"/>
      <w:jc w:val="left"/>
    </w:pPr>
    <w:rPr>
      <w:rFonts w:ascii="華康魏碑體" w:eastAsia="華康魏碑體" w:hAnsi="新細明體" w:cs="華康魏碑體"/>
      <w:kern w:val="0"/>
    </w:rPr>
  </w:style>
  <w:style w:type="paragraph" w:customStyle="1" w:styleId="xl28">
    <w:name w:val="xl28"/>
    <w:basedOn w:val="a2"/>
    <w:uiPriority w:val="99"/>
    <w:rsid w:val="00BB298D"/>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jc w:val="left"/>
    </w:pPr>
    <w:rPr>
      <w:rFonts w:ascii="華康魏碑體" w:eastAsia="華康魏碑體" w:hAnsi="新細明體" w:cs="華康魏碑體"/>
      <w:kern w:val="0"/>
    </w:rPr>
  </w:style>
  <w:style w:type="paragraph" w:customStyle="1" w:styleId="xl29">
    <w:name w:val="xl29"/>
    <w:basedOn w:val="a2"/>
    <w:uiPriority w:val="99"/>
    <w:rsid w:val="00BB298D"/>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jc w:val="left"/>
    </w:pPr>
    <w:rPr>
      <w:rFonts w:ascii="華康魏碑體" w:eastAsia="華康魏碑體" w:hAnsi="新細明體" w:cs="華康魏碑體"/>
      <w:kern w:val="0"/>
    </w:rPr>
  </w:style>
  <w:style w:type="paragraph" w:customStyle="1" w:styleId="xl30">
    <w:name w:val="xl30"/>
    <w:basedOn w:val="a2"/>
    <w:uiPriority w:val="99"/>
    <w:rsid w:val="00BB298D"/>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jc w:val="left"/>
    </w:pPr>
    <w:rPr>
      <w:rFonts w:ascii="標楷體" w:hAnsi="標楷體" w:cs="標楷體"/>
      <w:kern w:val="0"/>
    </w:rPr>
  </w:style>
  <w:style w:type="paragraph" w:customStyle="1" w:styleId="xl32">
    <w:name w:val="xl32"/>
    <w:basedOn w:val="a2"/>
    <w:uiPriority w:val="99"/>
    <w:rsid w:val="00BB298D"/>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jc w:val="left"/>
    </w:pPr>
    <w:rPr>
      <w:rFonts w:ascii="華康魏碑體" w:eastAsia="華康魏碑體" w:hAnsi="新細明體" w:cs="華康魏碑體"/>
      <w:kern w:val="0"/>
    </w:rPr>
  </w:style>
  <w:style w:type="paragraph" w:customStyle="1" w:styleId="xl33">
    <w:name w:val="xl33"/>
    <w:basedOn w:val="a2"/>
    <w:uiPriority w:val="99"/>
    <w:rsid w:val="00BB298D"/>
    <w:pPr>
      <w:pBdr>
        <w:top w:val="single" w:sz="4" w:space="0" w:color="auto"/>
        <w:left w:val="single" w:sz="4" w:space="0" w:color="auto"/>
        <w:bottom w:val="single" w:sz="4" w:space="0" w:color="auto"/>
        <w:right w:val="single" w:sz="4" w:space="9" w:color="auto"/>
      </w:pBdr>
      <w:spacing w:before="100" w:beforeAutospacing="1" w:after="100" w:afterAutospacing="1"/>
      <w:ind w:firstLineChars="100" w:firstLine="100"/>
      <w:jc w:val="right"/>
    </w:pPr>
    <w:rPr>
      <w:rFonts w:ascii="華康魏碑體" w:eastAsia="華康魏碑體" w:hAnsi="新細明體" w:cs="華康魏碑體"/>
      <w:kern w:val="0"/>
    </w:rPr>
  </w:style>
  <w:style w:type="paragraph" w:customStyle="1" w:styleId="xl36">
    <w:name w:val="xl36"/>
    <w:basedOn w:val="a2"/>
    <w:uiPriority w:val="99"/>
    <w:rsid w:val="00BB298D"/>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jc w:val="left"/>
    </w:pPr>
    <w:rPr>
      <w:rFonts w:ascii="華康魏碑體" w:eastAsia="華康魏碑體" w:hAnsi="新細明體" w:cs="華康魏碑體"/>
      <w:kern w:val="0"/>
    </w:rPr>
  </w:style>
  <w:style w:type="paragraph" w:customStyle="1" w:styleId="xl37">
    <w:name w:val="xl37"/>
    <w:basedOn w:val="a2"/>
    <w:uiPriority w:val="99"/>
    <w:rsid w:val="00BB298D"/>
    <w:pPr>
      <w:pBdr>
        <w:top w:val="single" w:sz="4" w:space="0" w:color="auto"/>
        <w:left w:val="single" w:sz="4" w:space="9" w:color="auto"/>
        <w:bottom w:val="single" w:sz="4" w:space="0" w:color="auto"/>
        <w:right w:val="single" w:sz="4" w:space="0" w:color="auto"/>
      </w:pBdr>
      <w:shd w:val="clear" w:color="auto" w:fill="FF99CC"/>
      <w:spacing w:before="100" w:beforeAutospacing="1" w:after="100" w:afterAutospacing="1"/>
      <w:ind w:firstLineChars="100" w:firstLine="100"/>
      <w:jc w:val="left"/>
    </w:pPr>
    <w:rPr>
      <w:rFonts w:ascii="華康魏碑體" w:eastAsia="華康魏碑體" w:hAnsi="新細明體" w:cs="華康魏碑體"/>
      <w:kern w:val="0"/>
    </w:rPr>
  </w:style>
  <w:style w:type="paragraph" w:customStyle="1" w:styleId="xl38">
    <w:name w:val="xl38"/>
    <w:basedOn w:val="a2"/>
    <w:uiPriority w:val="99"/>
    <w:rsid w:val="00BB298D"/>
    <w:pPr>
      <w:pBdr>
        <w:top w:val="single" w:sz="4" w:space="0" w:color="auto"/>
        <w:left w:val="single" w:sz="4" w:space="0" w:color="auto"/>
        <w:bottom w:val="single" w:sz="4" w:space="0" w:color="auto"/>
        <w:right w:val="single" w:sz="4" w:space="0" w:color="auto"/>
      </w:pBdr>
      <w:shd w:val="clear" w:color="auto" w:fill="CC99FF"/>
      <w:spacing w:before="100" w:beforeAutospacing="1" w:after="100" w:afterAutospacing="1"/>
      <w:jc w:val="left"/>
    </w:pPr>
    <w:rPr>
      <w:rFonts w:ascii="華康魏碑體" w:eastAsia="華康魏碑體" w:hAnsi="新細明體" w:cs="華康魏碑體"/>
      <w:kern w:val="0"/>
    </w:rPr>
  </w:style>
  <w:style w:type="paragraph" w:customStyle="1" w:styleId="xl39">
    <w:name w:val="xl39"/>
    <w:basedOn w:val="a2"/>
    <w:uiPriority w:val="99"/>
    <w:rsid w:val="00BB298D"/>
    <w:pPr>
      <w:pBdr>
        <w:top w:val="single" w:sz="4" w:space="0" w:color="auto"/>
        <w:left w:val="single" w:sz="4" w:space="9" w:color="auto"/>
        <w:bottom w:val="single" w:sz="4" w:space="0" w:color="auto"/>
        <w:right w:val="single" w:sz="4" w:space="0" w:color="auto"/>
      </w:pBdr>
      <w:shd w:val="clear" w:color="auto" w:fill="CC99FF"/>
      <w:spacing w:before="100" w:beforeAutospacing="1" w:after="100" w:afterAutospacing="1"/>
      <w:ind w:firstLineChars="100" w:firstLine="100"/>
      <w:jc w:val="left"/>
    </w:pPr>
    <w:rPr>
      <w:rFonts w:ascii="華康魏碑體" w:eastAsia="華康魏碑體" w:hAnsi="新細明體" w:cs="華康魏碑體"/>
      <w:kern w:val="0"/>
    </w:rPr>
  </w:style>
  <w:style w:type="paragraph" w:customStyle="1" w:styleId="xl40">
    <w:name w:val="xl40"/>
    <w:basedOn w:val="a2"/>
    <w:uiPriority w:val="99"/>
    <w:rsid w:val="00BB298D"/>
    <w:pPr>
      <w:spacing w:before="100" w:beforeAutospacing="1" w:after="100" w:afterAutospacing="1"/>
      <w:jc w:val="left"/>
    </w:pPr>
    <w:rPr>
      <w:rFonts w:ascii="華康魏碑體" w:eastAsia="華康魏碑體" w:hAnsi="新細明體" w:cs="華康魏碑體"/>
      <w:kern w:val="0"/>
      <w:sz w:val="32"/>
      <w:szCs w:val="32"/>
    </w:rPr>
  </w:style>
  <w:style w:type="paragraph" w:customStyle="1" w:styleId="xl41">
    <w:name w:val="xl41"/>
    <w:basedOn w:val="a2"/>
    <w:uiPriority w:val="99"/>
    <w:rsid w:val="00BB298D"/>
    <w:pPr>
      <w:pBdr>
        <w:top w:val="single" w:sz="4" w:space="0" w:color="auto"/>
        <w:left w:val="single" w:sz="4" w:space="0" w:color="auto"/>
        <w:bottom w:val="single" w:sz="4" w:space="0" w:color="auto"/>
      </w:pBdr>
      <w:shd w:val="clear" w:color="auto" w:fill="FFFF99"/>
      <w:spacing w:before="100" w:beforeAutospacing="1" w:after="100" w:afterAutospacing="1"/>
      <w:jc w:val="right"/>
    </w:pPr>
    <w:rPr>
      <w:rFonts w:ascii="標楷體" w:hAnsi="標楷體" w:cs="標楷體"/>
      <w:kern w:val="0"/>
    </w:rPr>
  </w:style>
  <w:style w:type="paragraph" w:customStyle="1" w:styleId="xl42">
    <w:name w:val="xl42"/>
    <w:basedOn w:val="a2"/>
    <w:uiPriority w:val="99"/>
    <w:rsid w:val="00BB298D"/>
    <w:pPr>
      <w:pBdr>
        <w:top w:val="single" w:sz="4" w:space="0" w:color="auto"/>
        <w:bottom w:val="single" w:sz="4" w:space="0" w:color="auto"/>
      </w:pBdr>
      <w:shd w:val="clear" w:color="auto" w:fill="FFFF99"/>
      <w:spacing w:before="100" w:beforeAutospacing="1" w:after="100" w:afterAutospacing="1"/>
      <w:jc w:val="right"/>
    </w:pPr>
    <w:rPr>
      <w:rFonts w:ascii="標楷體" w:hAnsi="標楷體" w:cs="標楷體"/>
      <w:kern w:val="0"/>
    </w:rPr>
  </w:style>
  <w:style w:type="paragraph" w:customStyle="1" w:styleId="xl43">
    <w:name w:val="xl43"/>
    <w:basedOn w:val="a2"/>
    <w:uiPriority w:val="99"/>
    <w:rsid w:val="00BB298D"/>
    <w:pPr>
      <w:pBdr>
        <w:top w:val="single" w:sz="4" w:space="0" w:color="auto"/>
        <w:bottom w:val="single" w:sz="4" w:space="0" w:color="auto"/>
        <w:right w:val="single" w:sz="4" w:space="0" w:color="auto"/>
      </w:pBdr>
      <w:shd w:val="clear" w:color="auto" w:fill="FFFF99"/>
      <w:spacing w:before="100" w:beforeAutospacing="1" w:after="100" w:afterAutospacing="1"/>
      <w:jc w:val="right"/>
    </w:pPr>
    <w:rPr>
      <w:rFonts w:ascii="標楷體" w:hAnsi="標楷體" w:cs="標楷體"/>
      <w:kern w:val="0"/>
    </w:rPr>
  </w:style>
  <w:style w:type="paragraph" w:customStyle="1" w:styleId="xl44">
    <w:name w:val="xl44"/>
    <w:basedOn w:val="a2"/>
    <w:uiPriority w:val="99"/>
    <w:rsid w:val="00BB298D"/>
    <w:pPr>
      <w:pBdr>
        <w:top w:val="single" w:sz="4" w:space="0" w:color="auto"/>
        <w:left w:val="single" w:sz="4" w:space="0" w:color="auto"/>
        <w:bottom w:val="single" w:sz="4" w:space="0" w:color="auto"/>
      </w:pBdr>
      <w:shd w:val="clear" w:color="auto" w:fill="FF99CC"/>
      <w:spacing w:before="100" w:beforeAutospacing="1" w:after="100" w:afterAutospacing="1"/>
      <w:jc w:val="right"/>
    </w:pPr>
    <w:rPr>
      <w:rFonts w:ascii="標楷體" w:hAnsi="標楷體" w:cs="標楷體"/>
      <w:kern w:val="0"/>
    </w:rPr>
  </w:style>
  <w:style w:type="paragraph" w:customStyle="1" w:styleId="xl45">
    <w:name w:val="xl45"/>
    <w:basedOn w:val="a2"/>
    <w:uiPriority w:val="99"/>
    <w:rsid w:val="00BB298D"/>
    <w:pPr>
      <w:pBdr>
        <w:top w:val="single" w:sz="4" w:space="0" w:color="auto"/>
        <w:bottom w:val="single" w:sz="4" w:space="0" w:color="auto"/>
      </w:pBdr>
      <w:shd w:val="clear" w:color="auto" w:fill="FF99CC"/>
      <w:spacing w:before="100" w:beforeAutospacing="1" w:after="100" w:afterAutospacing="1"/>
      <w:jc w:val="right"/>
    </w:pPr>
    <w:rPr>
      <w:rFonts w:ascii="標楷體" w:hAnsi="標楷體" w:cs="標楷體"/>
      <w:kern w:val="0"/>
    </w:rPr>
  </w:style>
  <w:style w:type="paragraph" w:customStyle="1" w:styleId="xl47">
    <w:name w:val="xl47"/>
    <w:basedOn w:val="a2"/>
    <w:uiPriority w:val="99"/>
    <w:rsid w:val="00BB298D"/>
    <w:pPr>
      <w:pBdr>
        <w:top w:val="single" w:sz="4" w:space="0" w:color="auto"/>
        <w:left w:val="single" w:sz="4" w:space="0" w:color="auto"/>
        <w:bottom w:val="single" w:sz="4" w:space="0" w:color="auto"/>
      </w:pBdr>
      <w:shd w:val="clear" w:color="auto" w:fill="CC99FF"/>
      <w:spacing w:before="100" w:beforeAutospacing="1" w:after="100" w:afterAutospacing="1"/>
      <w:jc w:val="right"/>
    </w:pPr>
    <w:rPr>
      <w:rFonts w:ascii="標楷體" w:hAnsi="標楷體" w:cs="標楷體"/>
      <w:kern w:val="0"/>
    </w:rPr>
  </w:style>
  <w:style w:type="paragraph" w:customStyle="1" w:styleId="xl48">
    <w:name w:val="xl48"/>
    <w:basedOn w:val="a2"/>
    <w:uiPriority w:val="99"/>
    <w:rsid w:val="00BB298D"/>
    <w:pPr>
      <w:pBdr>
        <w:top w:val="single" w:sz="4" w:space="0" w:color="auto"/>
        <w:bottom w:val="single" w:sz="4" w:space="0" w:color="auto"/>
      </w:pBdr>
      <w:shd w:val="clear" w:color="auto" w:fill="CC99FF"/>
      <w:spacing w:before="100" w:beforeAutospacing="1" w:after="100" w:afterAutospacing="1"/>
      <w:jc w:val="right"/>
    </w:pPr>
    <w:rPr>
      <w:rFonts w:ascii="標楷體" w:hAnsi="標楷體" w:cs="標楷體"/>
      <w:kern w:val="0"/>
    </w:rPr>
  </w:style>
  <w:style w:type="paragraph" w:customStyle="1" w:styleId="xl49">
    <w:name w:val="xl49"/>
    <w:basedOn w:val="a2"/>
    <w:uiPriority w:val="99"/>
    <w:rsid w:val="00BB298D"/>
    <w:pPr>
      <w:pBdr>
        <w:top w:val="single" w:sz="4" w:space="0" w:color="auto"/>
        <w:bottom w:val="single" w:sz="4" w:space="0" w:color="auto"/>
        <w:right w:val="single" w:sz="4" w:space="0" w:color="auto"/>
      </w:pBdr>
      <w:shd w:val="clear" w:color="auto" w:fill="CC99FF"/>
      <w:spacing w:before="100" w:beforeAutospacing="1" w:after="100" w:afterAutospacing="1"/>
      <w:jc w:val="right"/>
    </w:pPr>
    <w:rPr>
      <w:rFonts w:ascii="標楷體" w:hAnsi="標楷體" w:cs="標楷體"/>
      <w:kern w:val="0"/>
    </w:rPr>
  </w:style>
  <w:style w:type="character" w:customStyle="1" w:styleId="afffff0">
    <w:name w:val="小標題 字元 字元"/>
    <w:uiPriority w:val="99"/>
    <w:rsid w:val="00BB298D"/>
    <w:rPr>
      <w:rFonts w:eastAsia="標楷體"/>
      <w:b/>
      <w:bCs/>
      <w:spacing w:val="6"/>
      <w:kern w:val="2"/>
      <w:sz w:val="24"/>
      <w:szCs w:val="24"/>
      <w:lang w:val="en-US" w:eastAsia="zh-TW"/>
    </w:rPr>
  </w:style>
  <w:style w:type="paragraph" w:customStyle="1" w:styleId="afffff1">
    <w:name w:val="小標題"/>
    <w:basedOn w:val="a2"/>
    <w:uiPriority w:val="99"/>
    <w:rsid w:val="00BB298D"/>
    <w:pPr>
      <w:spacing w:line="480" w:lineRule="exact"/>
    </w:pPr>
    <w:rPr>
      <w:b/>
      <w:bCs/>
      <w:spacing w:val="6"/>
      <w:sz w:val="28"/>
      <w:szCs w:val="28"/>
    </w:rPr>
  </w:style>
  <w:style w:type="character" w:customStyle="1" w:styleId="afffff2">
    <w:name w:val="小標題 字元"/>
    <w:uiPriority w:val="99"/>
    <w:rsid w:val="00BB298D"/>
    <w:rPr>
      <w:rFonts w:eastAsia="標楷體"/>
      <w:b/>
      <w:bCs/>
      <w:spacing w:val="6"/>
      <w:kern w:val="2"/>
      <w:sz w:val="24"/>
      <w:szCs w:val="24"/>
      <w:lang w:val="en-US" w:eastAsia="zh-TW"/>
    </w:rPr>
  </w:style>
  <w:style w:type="character" w:styleId="afffff3">
    <w:name w:val="annotation reference"/>
    <w:uiPriority w:val="99"/>
    <w:semiHidden/>
    <w:locked/>
    <w:rsid w:val="00BB298D"/>
    <w:rPr>
      <w:sz w:val="18"/>
      <w:szCs w:val="18"/>
    </w:rPr>
  </w:style>
  <w:style w:type="paragraph" w:styleId="afffff4">
    <w:name w:val="annotation subject"/>
    <w:basedOn w:val="afff3"/>
    <w:next w:val="afff3"/>
    <w:link w:val="afffff5"/>
    <w:uiPriority w:val="99"/>
    <w:semiHidden/>
    <w:locked/>
    <w:rsid w:val="00BB298D"/>
    <w:rPr>
      <w:rFonts w:ascii="標楷體" w:eastAsia="標楷體" w:cs="標楷體"/>
      <w:b/>
      <w:bCs/>
      <w:kern w:val="2"/>
      <w:sz w:val="24"/>
      <w:szCs w:val="24"/>
    </w:rPr>
  </w:style>
  <w:style w:type="character" w:customStyle="1" w:styleId="afffff5">
    <w:name w:val="註解主旨 字元"/>
    <w:link w:val="afffff4"/>
    <w:uiPriority w:val="99"/>
    <w:locked/>
    <w:rsid w:val="00BB298D"/>
    <w:rPr>
      <w:rFonts w:ascii="標楷體" w:eastAsia="標楷體" w:hAnsi="Times New Roman" w:cs="標楷體"/>
      <w:b/>
      <w:bCs/>
      <w:sz w:val="20"/>
      <w:szCs w:val="20"/>
    </w:rPr>
  </w:style>
  <w:style w:type="table" w:customStyle="1" w:styleId="100">
    <w:name w:val="表格格線10"/>
    <w:uiPriority w:val="59"/>
    <w:rsid w:val="00212D8F"/>
    <w:pPr>
      <w:widowControl w:val="0"/>
      <w:snapToGrid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表格格線11"/>
    <w:uiPriority w:val="99"/>
    <w:rsid w:val="00763419"/>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6">
    <w:name w:val="二十一(一)"/>
    <w:basedOn w:val="a2"/>
    <w:rsid w:val="00356199"/>
    <w:pPr>
      <w:adjustRightInd w:val="0"/>
      <w:ind w:left="1616" w:hanging="482"/>
    </w:pPr>
    <w:rPr>
      <w:rFonts w:ascii="標楷體" w:hAnsi="標楷體" w:cs="標楷體"/>
      <w:sz w:val="28"/>
      <w:szCs w:val="28"/>
    </w:rPr>
  </w:style>
  <w:style w:type="paragraph" w:customStyle="1" w:styleId="1f3">
    <w:name w:val="一百零十一1"/>
    <w:basedOn w:val="a2"/>
    <w:rsid w:val="00356199"/>
    <w:pPr>
      <w:adjustRightInd w:val="0"/>
      <w:ind w:left="2665" w:hanging="482"/>
    </w:pPr>
    <w:rPr>
      <w:rFonts w:ascii="標楷體" w:hAnsi="標楷體" w:cs="標楷體"/>
      <w:sz w:val="28"/>
      <w:szCs w:val="28"/>
    </w:rPr>
  </w:style>
  <w:style w:type="table" w:customStyle="1" w:styleId="121">
    <w:name w:val="表格格線12"/>
    <w:uiPriority w:val="99"/>
    <w:rsid w:val="009B5ABC"/>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qFormat/>
    <w:rsid w:val="009A60B6"/>
    <w:pPr>
      <w:pBdr>
        <w:top w:val="nil"/>
        <w:left w:val="nil"/>
        <w:bottom w:val="nil"/>
        <w:right w:val="nil"/>
        <w:between w:val="nil"/>
        <w:bar w:val="nil"/>
      </w:pBdr>
    </w:pPr>
    <w:rPr>
      <w:rFonts w:ascii="Times New Roman" w:eastAsiaTheme="minorEastAsia" w:hAnsi="Times New Roman"/>
      <w:bdr w:val="nil"/>
    </w:rPr>
    <w:tblPr>
      <w:tblInd w:w="0" w:type="dxa"/>
      <w:tblCellMar>
        <w:top w:w="0" w:type="dxa"/>
        <w:left w:w="0" w:type="dxa"/>
        <w:bottom w:w="0" w:type="dxa"/>
        <w:right w:w="0" w:type="dxa"/>
      </w:tblCellMar>
    </w:tblPr>
  </w:style>
  <w:style w:type="paragraph" w:customStyle="1" w:styleId="2f">
    <w:name w:val="表格樣式 2"/>
    <w:rsid w:val="009A60B6"/>
    <w:pPr>
      <w:pBdr>
        <w:top w:val="nil"/>
        <w:left w:val="nil"/>
        <w:bottom w:val="nil"/>
        <w:right w:val="nil"/>
        <w:between w:val="nil"/>
        <w:bar w:val="nil"/>
      </w:pBdr>
    </w:pPr>
    <w:rPr>
      <w:rFonts w:ascii="Helvetica" w:eastAsia="Helvetica" w:hAnsi="Helvetica" w:cs="Helvetica"/>
      <w:color w:val="000000"/>
      <w:bdr w:val="nil"/>
    </w:rPr>
  </w:style>
  <w:style w:type="character" w:customStyle="1" w:styleId="noticecontent1">
    <w:name w:val="notice_content1"/>
    <w:basedOn w:val="a3"/>
    <w:rsid w:val="00D21CE8"/>
    <w:rPr>
      <w:vanish w:val="0"/>
      <w:webHidden w:val="0"/>
      <w:color w:val="555555"/>
      <w:specVanish w:val="0"/>
    </w:rPr>
  </w:style>
  <w:style w:type="paragraph" w:customStyle="1" w:styleId="Standard">
    <w:name w:val="Standard"/>
    <w:rsid w:val="00D21CE8"/>
    <w:pPr>
      <w:widowControl w:val="0"/>
      <w:suppressAutoHyphens/>
      <w:autoSpaceDN w:val="0"/>
      <w:textAlignment w:val="baseline"/>
    </w:pPr>
    <w:rPr>
      <w:rFonts w:ascii="Times New Roman" w:eastAsia="新細明體, PMingLiU" w:hAnsi="Times New Roman"/>
      <w:kern w:val="3"/>
      <w:sz w:val="24"/>
      <w:szCs w:val="24"/>
    </w:rPr>
  </w:style>
  <w:style w:type="character" w:customStyle="1" w:styleId="st1">
    <w:name w:val="st1"/>
    <w:basedOn w:val="a3"/>
    <w:uiPriority w:val="99"/>
    <w:rsid w:val="00D21CE8"/>
    <w:rPr>
      <w:rFonts w:cs="Times New Roman"/>
    </w:rPr>
  </w:style>
  <w:style w:type="paragraph" w:styleId="1f4">
    <w:name w:val="index 1"/>
    <w:basedOn w:val="a2"/>
    <w:next w:val="a2"/>
    <w:autoRedefine/>
    <w:uiPriority w:val="99"/>
    <w:unhideWhenUsed/>
    <w:locked/>
    <w:rsid w:val="00D21CE8"/>
    <w:pPr>
      <w:jc w:val="left"/>
    </w:pPr>
    <w:rPr>
      <w:rFonts w:asciiTheme="minorHAnsi" w:eastAsiaTheme="minorEastAsia" w:hAnsiTheme="minorHAnsi" w:cstheme="minorBidi"/>
      <w:szCs w:val="22"/>
    </w:rPr>
  </w:style>
  <w:style w:type="paragraph" w:styleId="afffff7">
    <w:name w:val="index heading"/>
    <w:basedOn w:val="a2"/>
    <w:locked/>
    <w:rsid w:val="00D21CE8"/>
    <w:pPr>
      <w:spacing w:before="100" w:beforeAutospacing="1" w:after="100" w:afterAutospacing="1"/>
      <w:jc w:val="left"/>
    </w:pPr>
    <w:rPr>
      <w:rFonts w:eastAsia="新細明體"/>
      <w:kern w:val="0"/>
    </w:rPr>
  </w:style>
  <w:style w:type="paragraph" w:customStyle="1" w:styleId="ParaAttribute4">
    <w:name w:val="ParaAttribute4"/>
    <w:rsid w:val="00D21CE8"/>
    <w:pPr>
      <w:wordWrap w:val="0"/>
      <w:jc w:val="center"/>
    </w:pPr>
    <w:rPr>
      <w:rFonts w:ascii="Times New Roman" w:eastAsia="Batang" w:hAnsi="Times New Roman"/>
    </w:rPr>
  </w:style>
  <w:style w:type="paragraph" w:customStyle="1" w:styleId="ParaAttribute5">
    <w:name w:val="ParaAttribute5"/>
    <w:rsid w:val="00D21CE8"/>
    <w:pPr>
      <w:widowControl w:val="0"/>
      <w:wordWrap w:val="0"/>
      <w:spacing w:line="460" w:lineRule="exact"/>
      <w:ind w:left="640" w:hanging="640"/>
    </w:pPr>
    <w:rPr>
      <w:rFonts w:ascii="Times New Roman" w:eastAsia="Batang" w:hAnsi="Times New Roman"/>
    </w:rPr>
  </w:style>
  <w:style w:type="paragraph" w:customStyle="1" w:styleId="ParaAttribute6">
    <w:name w:val="ParaAttribute6"/>
    <w:rsid w:val="00D21CE8"/>
    <w:pPr>
      <w:widowControl w:val="0"/>
      <w:wordWrap w:val="0"/>
      <w:spacing w:line="460" w:lineRule="exact"/>
      <w:ind w:left="960" w:hanging="960"/>
    </w:pPr>
    <w:rPr>
      <w:rFonts w:ascii="Times New Roman" w:eastAsia="Batang" w:hAnsi="Times New Roman"/>
    </w:rPr>
  </w:style>
  <w:style w:type="character" w:customStyle="1" w:styleId="CharAttribute6">
    <w:name w:val="CharAttribute6"/>
    <w:rsid w:val="00D21CE8"/>
    <w:rPr>
      <w:rFonts w:ascii="Times New Roman" w:eastAsia="標楷體" w:hAnsi="Times New Roman" w:hint="default"/>
      <w:b/>
      <w:sz w:val="32"/>
    </w:rPr>
  </w:style>
  <w:style w:type="character" w:customStyle="1" w:styleId="CharAttribute8">
    <w:name w:val="CharAttribute8"/>
    <w:rsid w:val="00D21CE8"/>
    <w:rPr>
      <w:rFonts w:ascii="標楷體" w:eastAsia="標楷體" w:hAnsi="標楷體" w:hint="default"/>
      <w:sz w:val="32"/>
    </w:rPr>
  </w:style>
  <w:style w:type="paragraph" w:customStyle="1" w:styleId="1f5">
    <w:name w:val="(1)"/>
    <w:basedOn w:val="a2"/>
    <w:rsid w:val="007512ED"/>
    <w:pPr>
      <w:ind w:leftChars="89" w:left="310" w:rightChars="50" w:right="120" w:hangingChars="40" w:hanging="96"/>
    </w:pPr>
    <w:rPr>
      <w:rFonts w:eastAsia="新細明體"/>
    </w:rPr>
  </w:style>
  <w:style w:type="paragraph" w:customStyle="1" w:styleId="115">
    <w:name w:val="11."/>
    <w:basedOn w:val="a2"/>
    <w:rsid w:val="007512ED"/>
    <w:pPr>
      <w:jc w:val="left"/>
    </w:pPr>
    <w:rPr>
      <w:rFonts w:eastAsia="新細明體"/>
    </w:rPr>
  </w:style>
  <w:style w:type="paragraph" w:customStyle="1" w:styleId="1f6">
    <w:name w:val="1"/>
    <w:basedOn w:val="a2"/>
    <w:semiHidden/>
    <w:rsid w:val="007512ED"/>
    <w:pPr>
      <w:spacing w:after="160" w:line="240" w:lineRule="exact"/>
      <w:jc w:val="left"/>
    </w:pPr>
    <w:rPr>
      <w:rFonts w:ascii="Tahoma" w:eastAsia="新細明體" w:hAnsi="Tahoma" w:cs="Tahoma"/>
      <w:kern w:val="0"/>
      <w:sz w:val="20"/>
      <w:szCs w:val="20"/>
      <w:lang w:eastAsia="en-US"/>
    </w:rPr>
  </w:style>
  <w:style w:type="paragraph" w:customStyle="1" w:styleId="afffff8">
    <w:name w:val="第二項"/>
    <w:basedOn w:val="a2"/>
    <w:qFormat/>
    <w:rsid w:val="007F521D"/>
    <w:pPr>
      <w:overflowPunct w:val="0"/>
      <w:adjustRightInd w:val="0"/>
      <w:ind w:leftChars="100" w:left="240" w:firstLineChars="200" w:firstLine="480"/>
    </w:pPr>
    <w:rPr>
      <w:rFonts w:ascii="Tahoma" w:hAnsi="Tahoma"/>
      <w:kern w:val="0"/>
      <w:szCs w:val="20"/>
    </w:rPr>
  </w:style>
  <w:style w:type="table" w:customStyle="1" w:styleId="130">
    <w:name w:val="表格格線13"/>
    <w:basedOn w:val="a4"/>
    <w:next w:val="af2"/>
    <w:uiPriority w:val="59"/>
    <w:rsid w:val="009077C3"/>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6619280512276933481gmail-msolistparagraph">
    <w:name w:val="m_6619280512276933481gmail-msolistparagraph"/>
    <w:basedOn w:val="a2"/>
    <w:rsid w:val="003E754E"/>
    <w:pPr>
      <w:spacing w:before="100" w:beforeAutospacing="1" w:after="100" w:afterAutospacing="1"/>
      <w:jc w:val="left"/>
    </w:pPr>
    <w:rPr>
      <w:rFonts w:ascii="新細明體" w:eastAsia="新細明體" w:hAnsi="新細明體" w:cs="新細明體"/>
      <w:kern w:val="0"/>
    </w:rPr>
  </w:style>
  <w:style w:type="character" w:customStyle="1" w:styleId="apple-converted-space">
    <w:name w:val="apple-converted-space"/>
    <w:basedOn w:val="a3"/>
    <w:rsid w:val="003E754E"/>
  </w:style>
  <w:style w:type="character" w:customStyle="1" w:styleId="style81">
    <w:name w:val="style81"/>
    <w:rsid w:val="00A37CF8"/>
  </w:style>
  <w:style w:type="paragraph" w:customStyle="1" w:styleId="afffff9">
    <w:name w:val="二"/>
    <w:basedOn w:val="affffa"/>
    <w:rsid w:val="007218D3"/>
    <w:pPr>
      <w:tabs>
        <w:tab w:val="left" w:pos="460"/>
        <w:tab w:val="left" w:pos="1720"/>
      </w:tabs>
      <w:spacing w:beforeLines="0" w:line="300" w:lineRule="atLeast"/>
      <w:ind w:leftChars="0" w:left="1200" w:firstLineChars="0" w:hanging="1200"/>
      <w:jc w:val="both"/>
      <w:textAlignment w:val="baseline"/>
    </w:pPr>
    <w:rPr>
      <w:kern w:val="0"/>
      <w:sz w:val="24"/>
      <w:szCs w:val="20"/>
    </w:rPr>
  </w:style>
  <w:style w:type="character" w:customStyle="1" w:styleId="afff0">
    <w:name w:val="清單段落 字元"/>
    <w:aliases w:val="12 20 字元"/>
    <w:link w:val="afff"/>
    <w:uiPriority w:val="34"/>
    <w:rsid w:val="00C055B9"/>
    <w:rPr>
      <w:rFonts w:ascii="Times New Roman" w:hAnsi="Times New Roman"/>
      <w:kern w:val="2"/>
      <w:sz w:val="24"/>
      <w:szCs w:val="24"/>
    </w:rPr>
  </w:style>
  <w:style w:type="paragraph" w:customStyle="1" w:styleId="m-5254518492762822890gmail-msolistparagraph">
    <w:name w:val="m_-5254518492762822890gmail-msolistparagraph"/>
    <w:basedOn w:val="a2"/>
    <w:rsid w:val="00727ACA"/>
    <w:pPr>
      <w:spacing w:before="100" w:beforeAutospacing="1" w:after="100" w:afterAutospacing="1"/>
      <w:jc w:val="left"/>
    </w:pPr>
    <w:rPr>
      <w:rFonts w:ascii="新細明體" w:eastAsia="新細明體" w:hAnsi="新細明體" w:cs="新細明體"/>
      <w:kern w:val="0"/>
    </w:rPr>
  </w:style>
  <w:style w:type="paragraph" w:customStyle="1" w:styleId="m5690678580620762543m1474743969018320463gmail-msolistparagraph">
    <w:name w:val="m_5690678580620762543m_1474743969018320463gmail-msolistparagraph"/>
    <w:basedOn w:val="a2"/>
    <w:rsid w:val="006B1DFB"/>
    <w:pPr>
      <w:spacing w:before="100" w:beforeAutospacing="1" w:after="100" w:afterAutospacing="1"/>
      <w:jc w:val="left"/>
    </w:pPr>
    <w:rPr>
      <w:rFonts w:ascii="新細明體" w:eastAsia="新細明體" w:hAnsi="新細明體" w:cs="新細明體"/>
      <w:kern w:val="0"/>
    </w:rPr>
  </w:style>
  <w:style w:type="paragraph" w:customStyle="1" w:styleId="m-3434477983310201499gmail-msolistparagraph">
    <w:name w:val="m_-3434477983310201499gmail-msolistparagraph"/>
    <w:basedOn w:val="a2"/>
    <w:rsid w:val="00005125"/>
    <w:pPr>
      <w:spacing w:before="100" w:beforeAutospacing="1" w:after="100" w:afterAutospacing="1"/>
      <w:jc w:val="left"/>
    </w:pPr>
    <w:rPr>
      <w:rFonts w:ascii="新細明體" w:eastAsia="新細明體" w:hAnsi="新細明體" w:cs="新細明體"/>
      <w:kern w:val="0"/>
    </w:rPr>
  </w:style>
  <w:style w:type="table" w:customStyle="1" w:styleId="140">
    <w:name w:val="表格格線14"/>
    <w:basedOn w:val="a4"/>
    <w:next w:val="af2"/>
    <w:uiPriority w:val="39"/>
    <w:rsid w:val="001E6053"/>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8387424580653083133gmail-msolistparagraph">
    <w:name w:val="m_-8387424580653083133gmail-msolistparagraph"/>
    <w:basedOn w:val="a2"/>
    <w:rsid w:val="008C6070"/>
    <w:pPr>
      <w:spacing w:before="100" w:beforeAutospacing="1" w:after="100" w:afterAutospacing="1"/>
      <w:jc w:val="left"/>
    </w:pPr>
    <w:rPr>
      <w:rFonts w:ascii="新細明體" w:eastAsia="新細明體" w:hAnsi="新細明體" w:cs="新細明體"/>
      <w:kern w:val="0"/>
    </w:rPr>
  </w:style>
  <w:style w:type="paragraph" w:customStyle="1" w:styleId="m8005277524807966304gmail-msolistparagraph">
    <w:name w:val="m_8005277524807966304gmail-msolistparagraph"/>
    <w:basedOn w:val="a2"/>
    <w:rsid w:val="00EF2C04"/>
    <w:pPr>
      <w:spacing w:before="100" w:beforeAutospacing="1" w:after="100" w:afterAutospacing="1"/>
      <w:jc w:val="left"/>
    </w:pPr>
    <w:rPr>
      <w:rFonts w:ascii="新細明體" w:eastAsia="新細明體" w:hAnsi="新細明體" w:cs="新細明體"/>
      <w:kern w:val="0"/>
    </w:rPr>
  </w:style>
  <w:style w:type="table" w:customStyle="1" w:styleId="1-11">
    <w:name w:val="暗色網底 1 - 輔色 11"/>
    <w:basedOn w:val="a4"/>
    <w:uiPriority w:val="63"/>
    <w:rsid w:val="006566B3"/>
    <w:rPr>
      <w:rFonts w:asciiTheme="minorHAnsi" w:eastAsiaTheme="minorEastAsia" w:hAnsiTheme="minorHAnsi" w:cstheme="minorBidi"/>
      <w:kern w:val="2"/>
      <w:sz w:val="24"/>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150">
    <w:name w:val="表格格線15"/>
    <w:basedOn w:val="a4"/>
    <w:next w:val="af2"/>
    <w:uiPriority w:val="59"/>
    <w:rsid w:val="005A1601"/>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表格格線16"/>
    <w:basedOn w:val="a4"/>
    <w:next w:val="af2"/>
    <w:uiPriority w:val="59"/>
    <w:rsid w:val="00903AA2"/>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Medium Shading 1 Accent 1"/>
    <w:basedOn w:val="a4"/>
    <w:uiPriority w:val="63"/>
    <w:rsid w:val="009B71D9"/>
    <w:rPr>
      <w:rFonts w:asciiTheme="minorHAnsi" w:eastAsiaTheme="minorEastAsia" w:hAnsiTheme="minorHAnsi" w:cstheme="minorBidi"/>
      <w:kern w:val="2"/>
      <w:sz w:val="24"/>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styleId="afffffa">
    <w:name w:val="Subtle Emphasis"/>
    <w:basedOn w:val="a3"/>
    <w:uiPriority w:val="19"/>
    <w:qFormat/>
    <w:rsid w:val="00CF1463"/>
    <w:rPr>
      <w:i/>
      <w:iCs/>
      <w:color w:val="404040" w:themeColor="text1" w:themeTint="BF"/>
    </w:rPr>
  </w:style>
  <w:style w:type="paragraph" w:styleId="afffffb">
    <w:name w:val="Subtitle"/>
    <w:basedOn w:val="a2"/>
    <w:next w:val="a2"/>
    <w:link w:val="afffffc"/>
    <w:uiPriority w:val="11"/>
    <w:qFormat/>
    <w:locked/>
    <w:rsid w:val="00CF1463"/>
    <w:pPr>
      <w:spacing w:after="60"/>
      <w:jc w:val="center"/>
      <w:outlineLvl w:val="1"/>
    </w:pPr>
    <w:rPr>
      <w:rFonts w:asciiTheme="majorHAnsi" w:eastAsia="新細明體" w:hAnsiTheme="majorHAnsi" w:cstheme="majorBidi"/>
      <w:i/>
      <w:iCs/>
    </w:rPr>
  </w:style>
  <w:style w:type="character" w:customStyle="1" w:styleId="afffffc">
    <w:name w:val="副標題 字元"/>
    <w:basedOn w:val="a3"/>
    <w:link w:val="afffffb"/>
    <w:uiPriority w:val="11"/>
    <w:rsid w:val="00CF1463"/>
    <w:rPr>
      <w:rFonts w:asciiTheme="majorHAnsi" w:hAnsiTheme="majorHAnsi" w:cstheme="majorBidi"/>
      <w:i/>
      <w:iCs/>
      <w:kern w:val="2"/>
      <w:sz w:val="24"/>
      <w:szCs w:val="24"/>
    </w:rPr>
  </w:style>
  <w:style w:type="paragraph" w:customStyle="1" w:styleId="afffffd">
    <w:name w:val="法規名"/>
    <w:rsid w:val="006B7866"/>
    <w:pPr>
      <w:suppressAutoHyphens/>
      <w:autoSpaceDN w:val="0"/>
      <w:spacing w:before="120" w:after="120"/>
      <w:jc w:val="center"/>
      <w:textAlignment w:val="baseline"/>
    </w:pPr>
    <w:rPr>
      <w:rFonts w:ascii="全真粗黑體" w:eastAsia="全真粗黑體" w:hAnsi="全真粗黑體"/>
      <w:sz w:val="32"/>
    </w:rPr>
  </w:style>
  <w:style w:type="paragraph" w:customStyle="1" w:styleId="Textbody">
    <w:name w:val="Text body"/>
    <w:basedOn w:val="Standard"/>
    <w:rsid w:val="006B7866"/>
    <w:pPr>
      <w:spacing w:after="140" w:line="288" w:lineRule="auto"/>
    </w:pPr>
    <w:rPr>
      <w:rFonts w:ascii="Calibri" w:eastAsia="新細明體" w:hAnsi="Calibri" w:cs="Tahoma"/>
      <w:szCs w:val="22"/>
    </w:rPr>
  </w:style>
  <w:style w:type="numbering" w:customStyle="1" w:styleId="WWNum19">
    <w:name w:val="WWNum19"/>
    <w:basedOn w:val="a5"/>
    <w:rsid w:val="006B7866"/>
    <w:pPr>
      <w:numPr>
        <w:numId w:val="10"/>
      </w:numPr>
    </w:pPr>
  </w:style>
  <w:style w:type="paragraph" w:customStyle="1" w:styleId="cjk">
    <w:name w:val="cjk"/>
    <w:basedOn w:val="a2"/>
    <w:rsid w:val="007024C0"/>
    <w:pPr>
      <w:spacing w:before="100" w:beforeAutospacing="1" w:after="142" w:line="288" w:lineRule="auto"/>
    </w:pPr>
    <w:rPr>
      <w:rFonts w:ascii="新細明體" w:eastAsia="新細明體" w:hAnsi="新細明體" w:cs="新細明體"/>
      <w:color w:val="000000"/>
      <w:kern w:val="0"/>
      <w:sz w:val="22"/>
      <w:szCs w:val="22"/>
    </w:rPr>
  </w:style>
  <w:style w:type="paragraph" w:customStyle="1" w:styleId="TableContents">
    <w:name w:val="Table Contents"/>
    <w:basedOn w:val="Standard"/>
    <w:rsid w:val="003D2022"/>
    <w:pPr>
      <w:widowControl/>
      <w:suppressLineNumbers/>
    </w:pPr>
    <w:rPr>
      <w:rFonts w:ascii="Liberation Serif" w:eastAsia="新細明體" w:hAnsi="Liberation Serif" w:cs="Mangal"/>
      <w:lang w:bidi="hi-IN"/>
    </w:rPr>
  </w:style>
  <w:style w:type="table" w:customStyle="1" w:styleId="170">
    <w:name w:val="表格格線17"/>
    <w:basedOn w:val="a4"/>
    <w:next w:val="af2"/>
    <w:uiPriority w:val="59"/>
    <w:rsid w:val="0003408E"/>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7">
    <w:name w:val="未解析的提及項目1"/>
    <w:basedOn w:val="a3"/>
    <w:uiPriority w:val="99"/>
    <w:semiHidden/>
    <w:unhideWhenUsed/>
    <w:rsid w:val="00310B00"/>
    <w:rPr>
      <w:color w:val="605E5C"/>
      <w:shd w:val="clear" w:color="auto" w:fill="E1DFDD"/>
    </w:rPr>
  </w:style>
  <w:style w:type="table" w:customStyle="1" w:styleId="181">
    <w:name w:val="表格格線18"/>
    <w:basedOn w:val="a4"/>
    <w:next w:val="af2"/>
    <w:uiPriority w:val="39"/>
    <w:rsid w:val="0074075D"/>
    <w:pPr>
      <w:widowControl w:val="0"/>
      <w:snapToGrid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0">
    <w:name w:val="表格格線181"/>
    <w:basedOn w:val="a4"/>
    <w:next w:val="af2"/>
    <w:uiPriority w:val="39"/>
    <w:rsid w:val="00064E24"/>
    <w:pPr>
      <w:widowControl w:val="0"/>
      <w:snapToGrid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6">
    <w:name w:val="Grid Table 1 Light Accent 6"/>
    <w:basedOn w:val="a4"/>
    <w:uiPriority w:val="46"/>
    <w:rsid w:val="001B44F7"/>
    <w:rPr>
      <w:rFonts w:asciiTheme="minorHAnsi" w:eastAsiaTheme="minorEastAsia" w:hAnsiTheme="minorHAnsi" w:cstheme="minorBidi"/>
      <w:kern w:val="2"/>
      <w:sz w:val="24"/>
      <w:szCs w:val="22"/>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paragraph" w:customStyle="1" w:styleId="afffffe">
    <w:name w:val="(一)"/>
    <w:basedOn w:val="a2"/>
    <w:rsid w:val="00503292"/>
    <w:pPr>
      <w:adjustRightInd w:val="0"/>
      <w:spacing w:before="120" w:after="120"/>
      <w:ind w:left="482"/>
      <w:jc w:val="left"/>
      <w:textAlignment w:val="baseline"/>
    </w:pPr>
    <w:rPr>
      <w:rFonts w:ascii="新細明體" w:eastAsia="新細明體"/>
      <w:color w:val="000000"/>
    </w:rPr>
  </w:style>
  <w:style w:type="character" w:customStyle="1" w:styleId="SubTitle">
    <w:name w:val="SubTitle 字元"/>
    <w:rsid w:val="00503292"/>
    <w:rPr>
      <w:rFonts w:ascii="標楷體" w:eastAsia="標楷體" w:hAnsi="標楷體"/>
      <w:sz w:val="28"/>
      <w:szCs w:val="28"/>
      <w:lang w:val="en-US" w:eastAsia="zh-TW" w:bidi="he-IL"/>
    </w:rPr>
  </w:style>
  <w:style w:type="character" w:customStyle="1" w:styleId="BodyText2Char">
    <w:name w:val="Body Text 2 Char"/>
    <w:locked/>
    <w:rsid w:val="00503292"/>
    <w:rPr>
      <w:rFonts w:ascii="標楷體" w:eastAsia="標楷體" w:hAnsi="標楷體" w:cs="Times New Roman"/>
      <w:kern w:val="2"/>
      <w:sz w:val="22"/>
    </w:rPr>
  </w:style>
  <w:style w:type="paragraph" w:customStyle="1" w:styleId="affffff">
    <w:name w:val="表格內文(置中)"/>
    <w:rsid w:val="00503292"/>
    <w:pPr>
      <w:snapToGrid w:val="0"/>
      <w:spacing w:before="60" w:after="60"/>
      <w:jc w:val="center"/>
    </w:pPr>
    <w:rPr>
      <w:rFonts w:ascii="Times New Roman" w:eastAsia="標楷體" w:hAnsi="Times New Roman"/>
      <w:sz w:val="28"/>
    </w:rPr>
  </w:style>
  <w:style w:type="paragraph" w:styleId="affffff0">
    <w:name w:val="Document Map"/>
    <w:basedOn w:val="a2"/>
    <w:link w:val="affffff1"/>
    <w:locked/>
    <w:rsid w:val="00503292"/>
    <w:pPr>
      <w:jc w:val="left"/>
    </w:pPr>
    <w:rPr>
      <w:rFonts w:ascii="新細明體" w:eastAsia="新細明體"/>
      <w:sz w:val="18"/>
      <w:szCs w:val="18"/>
    </w:rPr>
  </w:style>
  <w:style w:type="character" w:customStyle="1" w:styleId="affffff1">
    <w:name w:val="文件引導模式 字元"/>
    <w:basedOn w:val="a3"/>
    <w:link w:val="affffff0"/>
    <w:rsid w:val="00503292"/>
    <w:rPr>
      <w:rFonts w:ascii="新細明體" w:hAnsi="Times New Roman"/>
      <w:kern w:val="2"/>
      <w:sz w:val="18"/>
      <w:szCs w:val="18"/>
    </w:rPr>
  </w:style>
  <w:style w:type="paragraph" w:customStyle="1" w:styleId="46">
    <w:name w:val="樣式4"/>
    <w:basedOn w:val="a2"/>
    <w:rsid w:val="00503292"/>
    <w:pPr>
      <w:jc w:val="center"/>
    </w:pPr>
    <w:rPr>
      <w:rFonts w:ascii="標楷體"/>
      <w:spacing w:val="14"/>
      <w:sz w:val="28"/>
      <w:szCs w:val="28"/>
    </w:rPr>
  </w:style>
  <w:style w:type="paragraph" w:customStyle="1" w:styleId="Nline">
    <w:name w:val="..// N line"/>
    <w:basedOn w:val="a2"/>
    <w:qFormat/>
    <w:rsid w:val="0023447B"/>
    <w:pPr>
      <w:tabs>
        <w:tab w:val="left" w:pos="994"/>
      </w:tabs>
      <w:overflowPunct w:val="0"/>
      <w:autoSpaceDE w:val="0"/>
      <w:autoSpaceDN w:val="0"/>
      <w:spacing w:beforeLines="20" w:afterLines="20"/>
      <w:contextualSpacing/>
    </w:pPr>
    <w:rPr>
      <w:rFonts w:ascii="微軟正黑體" w:eastAsia="微軟正黑體" w:hAnsi="微軟正黑體"/>
      <w:b/>
      <w:bCs/>
      <w:color w:val="000000"/>
      <w:sz w:val="22"/>
      <w:szCs w:val="22"/>
    </w:rPr>
  </w:style>
  <w:style w:type="paragraph" w:customStyle="1" w:styleId="fkma">
    <w:name w:val="..fk ma"/>
    <w:basedOn w:val="a2"/>
    <w:qFormat/>
    <w:rsid w:val="0023447B"/>
    <w:pPr>
      <w:tabs>
        <w:tab w:val="left" w:pos="994"/>
      </w:tabs>
      <w:overflowPunct w:val="0"/>
      <w:autoSpaceDE w:val="0"/>
      <w:autoSpaceDN w:val="0"/>
      <w:spacing w:line="330" w:lineRule="exact"/>
      <w:contextualSpacing/>
    </w:pPr>
    <w:rPr>
      <w:rFonts w:ascii="微軟正黑體" w:eastAsia="微軟正黑體" w:hAnsi="微軟正黑體"/>
      <w:bCs/>
      <w:color w:val="000000"/>
      <w:sz w:val="22"/>
      <w:szCs w:val="22"/>
    </w:rPr>
  </w:style>
  <w:style w:type="paragraph" w:customStyle="1" w:styleId="FKONE">
    <w:name w:val=".. FK ONE."/>
    <w:basedOn w:val="fkma"/>
    <w:qFormat/>
    <w:rsid w:val="0023447B"/>
    <w:pPr>
      <w:ind w:left="453" w:hangingChars="206" w:hanging="453"/>
    </w:pPr>
  </w:style>
  <w:style w:type="paragraph" w:customStyle="1" w:styleId="FKKTITLE">
    <w:name w:val=".. FK  K TITLE"/>
    <w:basedOn w:val="a2"/>
    <w:qFormat/>
    <w:rsid w:val="002D49C1"/>
    <w:pPr>
      <w:jc w:val="center"/>
    </w:pPr>
    <w:rPr>
      <w:rFonts w:ascii="標楷體" w:hAnsi="標楷體"/>
      <w:b/>
      <w:sz w:val="28"/>
      <w:szCs w:val="22"/>
    </w:rPr>
  </w:style>
  <w:style w:type="table" w:customStyle="1" w:styleId="191">
    <w:name w:val="表格格線19"/>
    <w:basedOn w:val="a4"/>
    <w:next w:val="af2"/>
    <w:uiPriority w:val="39"/>
    <w:rsid w:val="00737F17"/>
    <w:rPr>
      <w:rFonts w:ascii="Aptos" w:hAnsi="Aptos"/>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表格格線20"/>
    <w:basedOn w:val="a4"/>
    <w:next w:val="af2"/>
    <w:rsid w:val="00F02B28"/>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表格格線21"/>
    <w:basedOn w:val="a4"/>
    <w:next w:val="af2"/>
    <w:rsid w:val="0074731B"/>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表格格線22"/>
    <w:basedOn w:val="a4"/>
    <w:next w:val="af2"/>
    <w:uiPriority w:val="59"/>
    <w:rsid w:val="008E086A"/>
    <w:pPr>
      <w:spacing w:line="240" w:lineRule="auto"/>
      <w:jc w:val="left"/>
    </w:pPr>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38965">
      <w:bodyDiv w:val="1"/>
      <w:marLeft w:val="0"/>
      <w:marRight w:val="0"/>
      <w:marTop w:val="0"/>
      <w:marBottom w:val="0"/>
      <w:divBdr>
        <w:top w:val="none" w:sz="0" w:space="0" w:color="auto"/>
        <w:left w:val="none" w:sz="0" w:space="0" w:color="auto"/>
        <w:bottom w:val="none" w:sz="0" w:space="0" w:color="auto"/>
        <w:right w:val="none" w:sz="0" w:space="0" w:color="auto"/>
      </w:divBdr>
      <w:divsChild>
        <w:div w:id="985552010">
          <w:marLeft w:val="567"/>
          <w:marRight w:val="0"/>
          <w:marTop w:val="0"/>
          <w:marBottom w:val="0"/>
          <w:divBdr>
            <w:top w:val="none" w:sz="0" w:space="0" w:color="auto"/>
            <w:left w:val="none" w:sz="0" w:space="0" w:color="auto"/>
            <w:bottom w:val="none" w:sz="0" w:space="0" w:color="auto"/>
            <w:right w:val="none" w:sz="0" w:space="0" w:color="auto"/>
          </w:divBdr>
        </w:div>
        <w:div w:id="1819227989">
          <w:marLeft w:val="567"/>
          <w:marRight w:val="0"/>
          <w:marTop w:val="0"/>
          <w:marBottom w:val="0"/>
          <w:divBdr>
            <w:top w:val="none" w:sz="0" w:space="0" w:color="auto"/>
            <w:left w:val="none" w:sz="0" w:space="0" w:color="auto"/>
            <w:bottom w:val="none" w:sz="0" w:space="0" w:color="auto"/>
            <w:right w:val="none" w:sz="0" w:space="0" w:color="auto"/>
          </w:divBdr>
        </w:div>
      </w:divsChild>
    </w:div>
    <w:div w:id="19136726">
      <w:bodyDiv w:val="1"/>
      <w:marLeft w:val="0"/>
      <w:marRight w:val="0"/>
      <w:marTop w:val="0"/>
      <w:marBottom w:val="0"/>
      <w:divBdr>
        <w:top w:val="none" w:sz="0" w:space="0" w:color="auto"/>
        <w:left w:val="none" w:sz="0" w:space="0" w:color="auto"/>
        <w:bottom w:val="none" w:sz="0" w:space="0" w:color="auto"/>
        <w:right w:val="none" w:sz="0" w:space="0" w:color="auto"/>
      </w:divBdr>
    </w:div>
    <w:div w:id="19819558">
      <w:bodyDiv w:val="1"/>
      <w:marLeft w:val="0"/>
      <w:marRight w:val="0"/>
      <w:marTop w:val="0"/>
      <w:marBottom w:val="0"/>
      <w:divBdr>
        <w:top w:val="none" w:sz="0" w:space="0" w:color="auto"/>
        <w:left w:val="none" w:sz="0" w:space="0" w:color="auto"/>
        <w:bottom w:val="none" w:sz="0" w:space="0" w:color="auto"/>
        <w:right w:val="none" w:sz="0" w:space="0" w:color="auto"/>
      </w:divBdr>
    </w:div>
    <w:div w:id="25494224">
      <w:bodyDiv w:val="1"/>
      <w:marLeft w:val="0"/>
      <w:marRight w:val="0"/>
      <w:marTop w:val="0"/>
      <w:marBottom w:val="0"/>
      <w:divBdr>
        <w:top w:val="none" w:sz="0" w:space="0" w:color="auto"/>
        <w:left w:val="none" w:sz="0" w:space="0" w:color="auto"/>
        <w:bottom w:val="none" w:sz="0" w:space="0" w:color="auto"/>
        <w:right w:val="none" w:sz="0" w:space="0" w:color="auto"/>
      </w:divBdr>
    </w:div>
    <w:div w:id="30307496">
      <w:bodyDiv w:val="1"/>
      <w:marLeft w:val="0"/>
      <w:marRight w:val="0"/>
      <w:marTop w:val="0"/>
      <w:marBottom w:val="0"/>
      <w:divBdr>
        <w:top w:val="none" w:sz="0" w:space="0" w:color="auto"/>
        <w:left w:val="none" w:sz="0" w:space="0" w:color="auto"/>
        <w:bottom w:val="none" w:sz="0" w:space="0" w:color="auto"/>
        <w:right w:val="none" w:sz="0" w:space="0" w:color="auto"/>
      </w:divBdr>
    </w:div>
    <w:div w:id="69424118">
      <w:bodyDiv w:val="1"/>
      <w:marLeft w:val="0"/>
      <w:marRight w:val="0"/>
      <w:marTop w:val="0"/>
      <w:marBottom w:val="0"/>
      <w:divBdr>
        <w:top w:val="none" w:sz="0" w:space="0" w:color="auto"/>
        <w:left w:val="none" w:sz="0" w:space="0" w:color="auto"/>
        <w:bottom w:val="none" w:sz="0" w:space="0" w:color="auto"/>
        <w:right w:val="none" w:sz="0" w:space="0" w:color="auto"/>
      </w:divBdr>
    </w:div>
    <w:div w:id="69813005">
      <w:bodyDiv w:val="1"/>
      <w:marLeft w:val="0"/>
      <w:marRight w:val="0"/>
      <w:marTop w:val="0"/>
      <w:marBottom w:val="0"/>
      <w:divBdr>
        <w:top w:val="none" w:sz="0" w:space="0" w:color="auto"/>
        <w:left w:val="none" w:sz="0" w:space="0" w:color="auto"/>
        <w:bottom w:val="none" w:sz="0" w:space="0" w:color="auto"/>
        <w:right w:val="none" w:sz="0" w:space="0" w:color="auto"/>
      </w:divBdr>
    </w:div>
    <w:div w:id="75442206">
      <w:bodyDiv w:val="1"/>
      <w:marLeft w:val="0"/>
      <w:marRight w:val="0"/>
      <w:marTop w:val="0"/>
      <w:marBottom w:val="0"/>
      <w:divBdr>
        <w:top w:val="none" w:sz="0" w:space="0" w:color="auto"/>
        <w:left w:val="none" w:sz="0" w:space="0" w:color="auto"/>
        <w:bottom w:val="none" w:sz="0" w:space="0" w:color="auto"/>
        <w:right w:val="none" w:sz="0" w:space="0" w:color="auto"/>
      </w:divBdr>
    </w:div>
    <w:div w:id="81032863">
      <w:bodyDiv w:val="1"/>
      <w:marLeft w:val="0"/>
      <w:marRight w:val="0"/>
      <w:marTop w:val="0"/>
      <w:marBottom w:val="0"/>
      <w:divBdr>
        <w:top w:val="none" w:sz="0" w:space="0" w:color="auto"/>
        <w:left w:val="none" w:sz="0" w:space="0" w:color="auto"/>
        <w:bottom w:val="none" w:sz="0" w:space="0" w:color="auto"/>
        <w:right w:val="none" w:sz="0" w:space="0" w:color="auto"/>
      </w:divBdr>
    </w:div>
    <w:div w:id="89203706">
      <w:bodyDiv w:val="1"/>
      <w:marLeft w:val="0"/>
      <w:marRight w:val="0"/>
      <w:marTop w:val="0"/>
      <w:marBottom w:val="0"/>
      <w:divBdr>
        <w:top w:val="none" w:sz="0" w:space="0" w:color="auto"/>
        <w:left w:val="none" w:sz="0" w:space="0" w:color="auto"/>
        <w:bottom w:val="none" w:sz="0" w:space="0" w:color="auto"/>
        <w:right w:val="none" w:sz="0" w:space="0" w:color="auto"/>
      </w:divBdr>
    </w:div>
    <w:div w:id="91365846">
      <w:bodyDiv w:val="1"/>
      <w:marLeft w:val="0"/>
      <w:marRight w:val="0"/>
      <w:marTop w:val="0"/>
      <w:marBottom w:val="0"/>
      <w:divBdr>
        <w:top w:val="none" w:sz="0" w:space="0" w:color="auto"/>
        <w:left w:val="none" w:sz="0" w:space="0" w:color="auto"/>
        <w:bottom w:val="none" w:sz="0" w:space="0" w:color="auto"/>
        <w:right w:val="none" w:sz="0" w:space="0" w:color="auto"/>
      </w:divBdr>
    </w:div>
    <w:div w:id="110128306">
      <w:bodyDiv w:val="1"/>
      <w:marLeft w:val="0"/>
      <w:marRight w:val="0"/>
      <w:marTop w:val="0"/>
      <w:marBottom w:val="0"/>
      <w:divBdr>
        <w:top w:val="none" w:sz="0" w:space="0" w:color="auto"/>
        <w:left w:val="none" w:sz="0" w:space="0" w:color="auto"/>
        <w:bottom w:val="none" w:sz="0" w:space="0" w:color="auto"/>
        <w:right w:val="none" w:sz="0" w:space="0" w:color="auto"/>
      </w:divBdr>
    </w:div>
    <w:div w:id="110439283">
      <w:bodyDiv w:val="1"/>
      <w:marLeft w:val="0"/>
      <w:marRight w:val="0"/>
      <w:marTop w:val="0"/>
      <w:marBottom w:val="0"/>
      <w:divBdr>
        <w:top w:val="none" w:sz="0" w:space="0" w:color="auto"/>
        <w:left w:val="none" w:sz="0" w:space="0" w:color="auto"/>
        <w:bottom w:val="none" w:sz="0" w:space="0" w:color="auto"/>
        <w:right w:val="none" w:sz="0" w:space="0" w:color="auto"/>
      </w:divBdr>
    </w:div>
    <w:div w:id="132065260">
      <w:bodyDiv w:val="1"/>
      <w:marLeft w:val="0"/>
      <w:marRight w:val="0"/>
      <w:marTop w:val="0"/>
      <w:marBottom w:val="0"/>
      <w:divBdr>
        <w:top w:val="none" w:sz="0" w:space="0" w:color="auto"/>
        <w:left w:val="none" w:sz="0" w:space="0" w:color="auto"/>
        <w:bottom w:val="none" w:sz="0" w:space="0" w:color="auto"/>
        <w:right w:val="none" w:sz="0" w:space="0" w:color="auto"/>
      </w:divBdr>
    </w:div>
    <w:div w:id="132721595">
      <w:bodyDiv w:val="1"/>
      <w:marLeft w:val="0"/>
      <w:marRight w:val="0"/>
      <w:marTop w:val="0"/>
      <w:marBottom w:val="0"/>
      <w:divBdr>
        <w:top w:val="none" w:sz="0" w:space="0" w:color="auto"/>
        <w:left w:val="none" w:sz="0" w:space="0" w:color="auto"/>
        <w:bottom w:val="none" w:sz="0" w:space="0" w:color="auto"/>
        <w:right w:val="none" w:sz="0" w:space="0" w:color="auto"/>
      </w:divBdr>
    </w:div>
    <w:div w:id="138882647">
      <w:bodyDiv w:val="1"/>
      <w:marLeft w:val="0"/>
      <w:marRight w:val="0"/>
      <w:marTop w:val="0"/>
      <w:marBottom w:val="0"/>
      <w:divBdr>
        <w:top w:val="none" w:sz="0" w:space="0" w:color="auto"/>
        <w:left w:val="none" w:sz="0" w:space="0" w:color="auto"/>
        <w:bottom w:val="none" w:sz="0" w:space="0" w:color="auto"/>
        <w:right w:val="none" w:sz="0" w:space="0" w:color="auto"/>
      </w:divBdr>
    </w:div>
    <w:div w:id="145896497">
      <w:bodyDiv w:val="1"/>
      <w:marLeft w:val="0"/>
      <w:marRight w:val="0"/>
      <w:marTop w:val="0"/>
      <w:marBottom w:val="0"/>
      <w:divBdr>
        <w:top w:val="none" w:sz="0" w:space="0" w:color="auto"/>
        <w:left w:val="none" w:sz="0" w:space="0" w:color="auto"/>
        <w:bottom w:val="none" w:sz="0" w:space="0" w:color="auto"/>
        <w:right w:val="none" w:sz="0" w:space="0" w:color="auto"/>
      </w:divBdr>
    </w:div>
    <w:div w:id="150492527">
      <w:bodyDiv w:val="1"/>
      <w:marLeft w:val="0"/>
      <w:marRight w:val="0"/>
      <w:marTop w:val="0"/>
      <w:marBottom w:val="0"/>
      <w:divBdr>
        <w:top w:val="none" w:sz="0" w:space="0" w:color="auto"/>
        <w:left w:val="none" w:sz="0" w:space="0" w:color="auto"/>
        <w:bottom w:val="none" w:sz="0" w:space="0" w:color="auto"/>
        <w:right w:val="none" w:sz="0" w:space="0" w:color="auto"/>
      </w:divBdr>
    </w:div>
    <w:div w:id="158273433">
      <w:bodyDiv w:val="1"/>
      <w:marLeft w:val="0"/>
      <w:marRight w:val="0"/>
      <w:marTop w:val="0"/>
      <w:marBottom w:val="0"/>
      <w:divBdr>
        <w:top w:val="none" w:sz="0" w:space="0" w:color="auto"/>
        <w:left w:val="none" w:sz="0" w:space="0" w:color="auto"/>
        <w:bottom w:val="none" w:sz="0" w:space="0" w:color="auto"/>
        <w:right w:val="none" w:sz="0" w:space="0" w:color="auto"/>
      </w:divBdr>
    </w:div>
    <w:div w:id="184947337">
      <w:bodyDiv w:val="1"/>
      <w:marLeft w:val="0"/>
      <w:marRight w:val="0"/>
      <w:marTop w:val="0"/>
      <w:marBottom w:val="0"/>
      <w:divBdr>
        <w:top w:val="none" w:sz="0" w:space="0" w:color="auto"/>
        <w:left w:val="none" w:sz="0" w:space="0" w:color="auto"/>
        <w:bottom w:val="none" w:sz="0" w:space="0" w:color="auto"/>
        <w:right w:val="none" w:sz="0" w:space="0" w:color="auto"/>
      </w:divBdr>
    </w:div>
    <w:div w:id="206450917">
      <w:bodyDiv w:val="1"/>
      <w:marLeft w:val="0"/>
      <w:marRight w:val="0"/>
      <w:marTop w:val="0"/>
      <w:marBottom w:val="0"/>
      <w:divBdr>
        <w:top w:val="none" w:sz="0" w:space="0" w:color="auto"/>
        <w:left w:val="none" w:sz="0" w:space="0" w:color="auto"/>
        <w:bottom w:val="none" w:sz="0" w:space="0" w:color="auto"/>
        <w:right w:val="none" w:sz="0" w:space="0" w:color="auto"/>
      </w:divBdr>
    </w:div>
    <w:div w:id="220337002">
      <w:bodyDiv w:val="1"/>
      <w:marLeft w:val="0"/>
      <w:marRight w:val="0"/>
      <w:marTop w:val="0"/>
      <w:marBottom w:val="0"/>
      <w:divBdr>
        <w:top w:val="none" w:sz="0" w:space="0" w:color="auto"/>
        <w:left w:val="none" w:sz="0" w:space="0" w:color="auto"/>
        <w:bottom w:val="none" w:sz="0" w:space="0" w:color="auto"/>
        <w:right w:val="none" w:sz="0" w:space="0" w:color="auto"/>
      </w:divBdr>
    </w:div>
    <w:div w:id="230845114">
      <w:bodyDiv w:val="1"/>
      <w:marLeft w:val="0"/>
      <w:marRight w:val="0"/>
      <w:marTop w:val="0"/>
      <w:marBottom w:val="0"/>
      <w:divBdr>
        <w:top w:val="none" w:sz="0" w:space="0" w:color="auto"/>
        <w:left w:val="none" w:sz="0" w:space="0" w:color="auto"/>
        <w:bottom w:val="none" w:sz="0" w:space="0" w:color="auto"/>
        <w:right w:val="none" w:sz="0" w:space="0" w:color="auto"/>
      </w:divBdr>
    </w:div>
    <w:div w:id="235825852">
      <w:bodyDiv w:val="1"/>
      <w:marLeft w:val="0"/>
      <w:marRight w:val="0"/>
      <w:marTop w:val="0"/>
      <w:marBottom w:val="0"/>
      <w:divBdr>
        <w:top w:val="none" w:sz="0" w:space="0" w:color="auto"/>
        <w:left w:val="none" w:sz="0" w:space="0" w:color="auto"/>
        <w:bottom w:val="none" w:sz="0" w:space="0" w:color="auto"/>
        <w:right w:val="none" w:sz="0" w:space="0" w:color="auto"/>
      </w:divBdr>
      <w:divsChild>
        <w:div w:id="1406755106">
          <w:marLeft w:val="0"/>
          <w:marRight w:val="0"/>
          <w:marTop w:val="0"/>
          <w:marBottom w:val="0"/>
          <w:divBdr>
            <w:top w:val="none" w:sz="0" w:space="0" w:color="auto"/>
            <w:left w:val="none" w:sz="0" w:space="0" w:color="auto"/>
            <w:bottom w:val="none" w:sz="0" w:space="0" w:color="auto"/>
            <w:right w:val="none" w:sz="0" w:space="0" w:color="auto"/>
          </w:divBdr>
        </w:div>
        <w:div w:id="1847745117">
          <w:marLeft w:val="0"/>
          <w:marRight w:val="0"/>
          <w:marTop w:val="0"/>
          <w:marBottom w:val="0"/>
          <w:divBdr>
            <w:top w:val="none" w:sz="0" w:space="0" w:color="auto"/>
            <w:left w:val="none" w:sz="0" w:space="0" w:color="auto"/>
            <w:bottom w:val="none" w:sz="0" w:space="0" w:color="auto"/>
            <w:right w:val="none" w:sz="0" w:space="0" w:color="auto"/>
          </w:divBdr>
        </w:div>
        <w:div w:id="1077478863">
          <w:marLeft w:val="0"/>
          <w:marRight w:val="0"/>
          <w:marTop w:val="0"/>
          <w:marBottom w:val="0"/>
          <w:divBdr>
            <w:top w:val="none" w:sz="0" w:space="0" w:color="auto"/>
            <w:left w:val="none" w:sz="0" w:space="0" w:color="auto"/>
            <w:bottom w:val="none" w:sz="0" w:space="0" w:color="auto"/>
            <w:right w:val="none" w:sz="0" w:space="0" w:color="auto"/>
          </w:divBdr>
        </w:div>
        <w:div w:id="1406341485">
          <w:marLeft w:val="0"/>
          <w:marRight w:val="0"/>
          <w:marTop w:val="0"/>
          <w:marBottom w:val="0"/>
          <w:divBdr>
            <w:top w:val="none" w:sz="0" w:space="0" w:color="auto"/>
            <w:left w:val="none" w:sz="0" w:space="0" w:color="auto"/>
            <w:bottom w:val="none" w:sz="0" w:space="0" w:color="auto"/>
            <w:right w:val="none" w:sz="0" w:space="0" w:color="auto"/>
          </w:divBdr>
        </w:div>
      </w:divsChild>
    </w:div>
    <w:div w:id="247665008">
      <w:bodyDiv w:val="1"/>
      <w:marLeft w:val="0"/>
      <w:marRight w:val="0"/>
      <w:marTop w:val="0"/>
      <w:marBottom w:val="0"/>
      <w:divBdr>
        <w:top w:val="none" w:sz="0" w:space="0" w:color="auto"/>
        <w:left w:val="none" w:sz="0" w:space="0" w:color="auto"/>
        <w:bottom w:val="none" w:sz="0" w:space="0" w:color="auto"/>
        <w:right w:val="none" w:sz="0" w:space="0" w:color="auto"/>
      </w:divBdr>
    </w:div>
    <w:div w:id="261382279">
      <w:bodyDiv w:val="1"/>
      <w:marLeft w:val="0"/>
      <w:marRight w:val="0"/>
      <w:marTop w:val="0"/>
      <w:marBottom w:val="0"/>
      <w:divBdr>
        <w:top w:val="none" w:sz="0" w:space="0" w:color="auto"/>
        <w:left w:val="none" w:sz="0" w:space="0" w:color="auto"/>
        <w:bottom w:val="none" w:sz="0" w:space="0" w:color="auto"/>
        <w:right w:val="none" w:sz="0" w:space="0" w:color="auto"/>
      </w:divBdr>
      <w:divsChild>
        <w:div w:id="848985774">
          <w:marLeft w:val="0"/>
          <w:marRight w:val="0"/>
          <w:marTop w:val="30"/>
          <w:marBottom w:val="0"/>
          <w:divBdr>
            <w:top w:val="none" w:sz="0" w:space="0" w:color="auto"/>
            <w:left w:val="none" w:sz="0" w:space="0" w:color="auto"/>
            <w:bottom w:val="none" w:sz="0" w:space="0" w:color="auto"/>
            <w:right w:val="none" w:sz="0" w:space="0" w:color="auto"/>
          </w:divBdr>
          <w:divsChild>
            <w:div w:id="447090523">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074746188">
          <w:marLeft w:val="0"/>
          <w:marRight w:val="0"/>
          <w:marTop w:val="0"/>
          <w:marBottom w:val="0"/>
          <w:divBdr>
            <w:top w:val="none" w:sz="0" w:space="0" w:color="auto"/>
            <w:left w:val="none" w:sz="0" w:space="0" w:color="auto"/>
            <w:bottom w:val="none" w:sz="0" w:space="0" w:color="auto"/>
            <w:right w:val="none" w:sz="0" w:space="0" w:color="auto"/>
          </w:divBdr>
        </w:div>
        <w:div w:id="1794202383">
          <w:marLeft w:val="0"/>
          <w:marRight w:val="0"/>
          <w:marTop w:val="0"/>
          <w:marBottom w:val="0"/>
          <w:divBdr>
            <w:top w:val="none" w:sz="0" w:space="0" w:color="auto"/>
            <w:left w:val="none" w:sz="0" w:space="0" w:color="auto"/>
            <w:bottom w:val="none" w:sz="0" w:space="0" w:color="auto"/>
            <w:right w:val="none" w:sz="0" w:space="0" w:color="auto"/>
          </w:divBdr>
        </w:div>
      </w:divsChild>
    </w:div>
    <w:div w:id="268779834">
      <w:bodyDiv w:val="1"/>
      <w:marLeft w:val="0"/>
      <w:marRight w:val="0"/>
      <w:marTop w:val="0"/>
      <w:marBottom w:val="0"/>
      <w:divBdr>
        <w:top w:val="none" w:sz="0" w:space="0" w:color="auto"/>
        <w:left w:val="none" w:sz="0" w:space="0" w:color="auto"/>
        <w:bottom w:val="none" w:sz="0" w:space="0" w:color="auto"/>
        <w:right w:val="none" w:sz="0" w:space="0" w:color="auto"/>
      </w:divBdr>
      <w:divsChild>
        <w:div w:id="1039669343">
          <w:marLeft w:val="0"/>
          <w:marRight w:val="0"/>
          <w:marTop w:val="0"/>
          <w:marBottom w:val="0"/>
          <w:divBdr>
            <w:top w:val="none" w:sz="0" w:space="0" w:color="auto"/>
            <w:left w:val="none" w:sz="0" w:space="0" w:color="auto"/>
            <w:bottom w:val="none" w:sz="0" w:space="0" w:color="auto"/>
            <w:right w:val="none" w:sz="0" w:space="0" w:color="auto"/>
          </w:divBdr>
        </w:div>
        <w:div w:id="1713191491">
          <w:marLeft w:val="0"/>
          <w:marRight w:val="0"/>
          <w:marTop w:val="0"/>
          <w:marBottom w:val="0"/>
          <w:divBdr>
            <w:top w:val="none" w:sz="0" w:space="0" w:color="auto"/>
            <w:left w:val="none" w:sz="0" w:space="0" w:color="auto"/>
            <w:bottom w:val="none" w:sz="0" w:space="0" w:color="auto"/>
            <w:right w:val="none" w:sz="0" w:space="0" w:color="auto"/>
          </w:divBdr>
        </w:div>
      </w:divsChild>
    </w:div>
    <w:div w:id="276958657">
      <w:bodyDiv w:val="1"/>
      <w:marLeft w:val="0"/>
      <w:marRight w:val="0"/>
      <w:marTop w:val="0"/>
      <w:marBottom w:val="0"/>
      <w:divBdr>
        <w:top w:val="none" w:sz="0" w:space="0" w:color="auto"/>
        <w:left w:val="none" w:sz="0" w:space="0" w:color="auto"/>
        <w:bottom w:val="none" w:sz="0" w:space="0" w:color="auto"/>
        <w:right w:val="none" w:sz="0" w:space="0" w:color="auto"/>
      </w:divBdr>
      <w:divsChild>
        <w:div w:id="156264095">
          <w:marLeft w:val="284"/>
          <w:marRight w:val="0"/>
          <w:marTop w:val="0"/>
          <w:marBottom w:val="0"/>
          <w:divBdr>
            <w:top w:val="none" w:sz="0" w:space="0" w:color="auto"/>
            <w:left w:val="none" w:sz="0" w:space="0" w:color="auto"/>
            <w:bottom w:val="none" w:sz="0" w:space="0" w:color="auto"/>
            <w:right w:val="none" w:sz="0" w:space="0" w:color="auto"/>
          </w:divBdr>
        </w:div>
      </w:divsChild>
    </w:div>
    <w:div w:id="297220685">
      <w:bodyDiv w:val="1"/>
      <w:marLeft w:val="0"/>
      <w:marRight w:val="0"/>
      <w:marTop w:val="0"/>
      <w:marBottom w:val="0"/>
      <w:divBdr>
        <w:top w:val="none" w:sz="0" w:space="0" w:color="auto"/>
        <w:left w:val="none" w:sz="0" w:space="0" w:color="auto"/>
        <w:bottom w:val="none" w:sz="0" w:space="0" w:color="auto"/>
        <w:right w:val="none" w:sz="0" w:space="0" w:color="auto"/>
      </w:divBdr>
    </w:div>
    <w:div w:id="302588818">
      <w:bodyDiv w:val="1"/>
      <w:marLeft w:val="0"/>
      <w:marRight w:val="0"/>
      <w:marTop w:val="0"/>
      <w:marBottom w:val="0"/>
      <w:divBdr>
        <w:top w:val="none" w:sz="0" w:space="0" w:color="auto"/>
        <w:left w:val="none" w:sz="0" w:space="0" w:color="auto"/>
        <w:bottom w:val="none" w:sz="0" w:space="0" w:color="auto"/>
        <w:right w:val="none" w:sz="0" w:space="0" w:color="auto"/>
      </w:divBdr>
    </w:div>
    <w:div w:id="305404444">
      <w:bodyDiv w:val="1"/>
      <w:marLeft w:val="0"/>
      <w:marRight w:val="0"/>
      <w:marTop w:val="0"/>
      <w:marBottom w:val="0"/>
      <w:divBdr>
        <w:top w:val="none" w:sz="0" w:space="0" w:color="auto"/>
        <w:left w:val="none" w:sz="0" w:space="0" w:color="auto"/>
        <w:bottom w:val="none" w:sz="0" w:space="0" w:color="auto"/>
        <w:right w:val="none" w:sz="0" w:space="0" w:color="auto"/>
      </w:divBdr>
    </w:div>
    <w:div w:id="313217928">
      <w:bodyDiv w:val="1"/>
      <w:marLeft w:val="0"/>
      <w:marRight w:val="0"/>
      <w:marTop w:val="0"/>
      <w:marBottom w:val="0"/>
      <w:divBdr>
        <w:top w:val="none" w:sz="0" w:space="0" w:color="auto"/>
        <w:left w:val="none" w:sz="0" w:space="0" w:color="auto"/>
        <w:bottom w:val="none" w:sz="0" w:space="0" w:color="auto"/>
        <w:right w:val="none" w:sz="0" w:space="0" w:color="auto"/>
      </w:divBdr>
    </w:div>
    <w:div w:id="323120573">
      <w:bodyDiv w:val="1"/>
      <w:marLeft w:val="0"/>
      <w:marRight w:val="0"/>
      <w:marTop w:val="0"/>
      <w:marBottom w:val="0"/>
      <w:divBdr>
        <w:top w:val="none" w:sz="0" w:space="0" w:color="auto"/>
        <w:left w:val="none" w:sz="0" w:space="0" w:color="auto"/>
        <w:bottom w:val="none" w:sz="0" w:space="0" w:color="auto"/>
        <w:right w:val="none" w:sz="0" w:space="0" w:color="auto"/>
      </w:divBdr>
      <w:divsChild>
        <w:div w:id="997422142">
          <w:marLeft w:val="0"/>
          <w:marRight w:val="0"/>
          <w:marTop w:val="0"/>
          <w:marBottom w:val="0"/>
          <w:divBdr>
            <w:top w:val="none" w:sz="0" w:space="0" w:color="auto"/>
            <w:left w:val="none" w:sz="0" w:space="0" w:color="auto"/>
            <w:bottom w:val="none" w:sz="0" w:space="0" w:color="auto"/>
            <w:right w:val="none" w:sz="0" w:space="0" w:color="auto"/>
          </w:divBdr>
        </w:div>
        <w:div w:id="124667341">
          <w:marLeft w:val="0"/>
          <w:marRight w:val="0"/>
          <w:marTop w:val="0"/>
          <w:marBottom w:val="0"/>
          <w:divBdr>
            <w:top w:val="none" w:sz="0" w:space="0" w:color="auto"/>
            <w:left w:val="none" w:sz="0" w:space="0" w:color="auto"/>
            <w:bottom w:val="none" w:sz="0" w:space="0" w:color="auto"/>
            <w:right w:val="none" w:sz="0" w:space="0" w:color="auto"/>
          </w:divBdr>
        </w:div>
        <w:div w:id="1493183481">
          <w:marLeft w:val="0"/>
          <w:marRight w:val="0"/>
          <w:marTop w:val="0"/>
          <w:marBottom w:val="0"/>
          <w:divBdr>
            <w:top w:val="none" w:sz="0" w:space="0" w:color="auto"/>
            <w:left w:val="none" w:sz="0" w:space="0" w:color="auto"/>
            <w:bottom w:val="none" w:sz="0" w:space="0" w:color="auto"/>
            <w:right w:val="none" w:sz="0" w:space="0" w:color="auto"/>
          </w:divBdr>
        </w:div>
      </w:divsChild>
    </w:div>
    <w:div w:id="327489964">
      <w:bodyDiv w:val="1"/>
      <w:marLeft w:val="0"/>
      <w:marRight w:val="0"/>
      <w:marTop w:val="0"/>
      <w:marBottom w:val="0"/>
      <w:divBdr>
        <w:top w:val="none" w:sz="0" w:space="0" w:color="auto"/>
        <w:left w:val="none" w:sz="0" w:space="0" w:color="auto"/>
        <w:bottom w:val="none" w:sz="0" w:space="0" w:color="auto"/>
        <w:right w:val="none" w:sz="0" w:space="0" w:color="auto"/>
      </w:divBdr>
    </w:div>
    <w:div w:id="329337831">
      <w:bodyDiv w:val="1"/>
      <w:marLeft w:val="0"/>
      <w:marRight w:val="0"/>
      <w:marTop w:val="0"/>
      <w:marBottom w:val="0"/>
      <w:divBdr>
        <w:top w:val="none" w:sz="0" w:space="0" w:color="auto"/>
        <w:left w:val="none" w:sz="0" w:space="0" w:color="auto"/>
        <w:bottom w:val="none" w:sz="0" w:space="0" w:color="auto"/>
        <w:right w:val="none" w:sz="0" w:space="0" w:color="auto"/>
      </w:divBdr>
    </w:div>
    <w:div w:id="355039111">
      <w:bodyDiv w:val="1"/>
      <w:marLeft w:val="0"/>
      <w:marRight w:val="0"/>
      <w:marTop w:val="0"/>
      <w:marBottom w:val="0"/>
      <w:divBdr>
        <w:top w:val="none" w:sz="0" w:space="0" w:color="auto"/>
        <w:left w:val="none" w:sz="0" w:space="0" w:color="auto"/>
        <w:bottom w:val="none" w:sz="0" w:space="0" w:color="auto"/>
        <w:right w:val="none" w:sz="0" w:space="0" w:color="auto"/>
      </w:divBdr>
    </w:div>
    <w:div w:id="369913040">
      <w:bodyDiv w:val="1"/>
      <w:marLeft w:val="0"/>
      <w:marRight w:val="0"/>
      <w:marTop w:val="0"/>
      <w:marBottom w:val="0"/>
      <w:divBdr>
        <w:top w:val="none" w:sz="0" w:space="0" w:color="auto"/>
        <w:left w:val="none" w:sz="0" w:space="0" w:color="auto"/>
        <w:bottom w:val="none" w:sz="0" w:space="0" w:color="auto"/>
        <w:right w:val="none" w:sz="0" w:space="0" w:color="auto"/>
      </w:divBdr>
    </w:div>
    <w:div w:id="370154330">
      <w:bodyDiv w:val="1"/>
      <w:marLeft w:val="0"/>
      <w:marRight w:val="0"/>
      <w:marTop w:val="0"/>
      <w:marBottom w:val="0"/>
      <w:divBdr>
        <w:top w:val="none" w:sz="0" w:space="0" w:color="auto"/>
        <w:left w:val="none" w:sz="0" w:space="0" w:color="auto"/>
        <w:bottom w:val="none" w:sz="0" w:space="0" w:color="auto"/>
        <w:right w:val="none" w:sz="0" w:space="0" w:color="auto"/>
      </w:divBdr>
    </w:div>
    <w:div w:id="374429568">
      <w:bodyDiv w:val="1"/>
      <w:marLeft w:val="0"/>
      <w:marRight w:val="0"/>
      <w:marTop w:val="0"/>
      <w:marBottom w:val="0"/>
      <w:divBdr>
        <w:top w:val="none" w:sz="0" w:space="0" w:color="auto"/>
        <w:left w:val="none" w:sz="0" w:space="0" w:color="auto"/>
        <w:bottom w:val="none" w:sz="0" w:space="0" w:color="auto"/>
        <w:right w:val="none" w:sz="0" w:space="0" w:color="auto"/>
      </w:divBdr>
      <w:divsChild>
        <w:div w:id="642348005">
          <w:marLeft w:val="0"/>
          <w:marRight w:val="0"/>
          <w:marTop w:val="0"/>
          <w:marBottom w:val="0"/>
          <w:divBdr>
            <w:top w:val="none" w:sz="0" w:space="0" w:color="auto"/>
            <w:left w:val="none" w:sz="0" w:space="0" w:color="auto"/>
            <w:bottom w:val="none" w:sz="0" w:space="0" w:color="auto"/>
            <w:right w:val="none" w:sz="0" w:space="0" w:color="auto"/>
          </w:divBdr>
        </w:div>
        <w:div w:id="1182161430">
          <w:marLeft w:val="0"/>
          <w:marRight w:val="0"/>
          <w:marTop w:val="0"/>
          <w:marBottom w:val="0"/>
          <w:divBdr>
            <w:top w:val="none" w:sz="0" w:space="0" w:color="auto"/>
            <w:left w:val="none" w:sz="0" w:space="0" w:color="auto"/>
            <w:bottom w:val="none" w:sz="0" w:space="0" w:color="auto"/>
            <w:right w:val="none" w:sz="0" w:space="0" w:color="auto"/>
          </w:divBdr>
        </w:div>
      </w:divsChild>
    </w:div>
    <w:div w:id="375856525">
      <w:bodyDiv w:val="1"/>
      <w:marLeft w:val="0"/>
      <w:marRight w:val="0"/>
      <w:marTop w:val="0"/>
      <w:marBottom w:val="0"/>
      <w:divBdr>
        <w:top w:val="none" w:sz="0" w:space="0" w:color="auto"/>
        <w:left w:val="none" w:sz="0" w:space="0" w:color="auto"/>
        <w:bottom w:val="none" w:sz="0" w:space="0" w:color="auto"/>
        <w:right w:val="none" w:sz="0" w:space="0" w:color="auto"/>
      </w:divBdr>
    </w:div>
    <w:div w:id="382679014">
      <w:bodyDiv w:val="1"/>
      <w:marLeft w:val="0"/>
      <w:marRight w:val="0"/>
      <w:marTop w:val="0"/>
      <w:marBottom w:val="0"/>
      <w:divBdr>
        <w:top w:val="none" w:sz="0" w:space="0" w:color="auto"/>
        <w:left w:val="none" w:sz="0" w:space="0" w:color="auto"/>
        <w:bottom w:val="none" w:sz="0" w:space="0" w:color="auto"/>
        <w:right w:val="none" w:sz="0" w:space="0" w:color="auto"/>
      </w:divBdr>
      <w:divsChild>
        <w:div w:id="1602687218">
          <w:marLeft w:val="0"/>
          <w:marRight w:val="0"/>
          <w:marTop w:val="0"/>
          <w:marBottom w:val="0"/>
          <w:divBdr>
            <w:top w:val="none" w:sz="0" w:space="0" w:color="auto"/>
            <w:left w:val="none" w:sz="0" w:space="0" w:color="auto"/>
            <w:bottom w:val="none" w:sz="0" w:space="0" w:color="auto"/>
            <w:right w:val="none" w:sz="0" w:space="0" w:color="auto"/>
          </w:divBdr>
        </w:div>
      </w:divsChild>
    </w:div>
    <w:div w:id="395202675">
      <w:bodyDiv w:val="1"/>
      <w:marLeft w:val="0"/>
      <w:marRight w:val="0"/>
      <w:marTop w:val="0"/>
      <w:marBottom w:val="0"/>
      <w:divBdr>
        <w:top w:val="none" w:sz="0" w:space="0" w:color="auto"/>
        <w:left w:val="none" w:sz="0" w:space="0" w:color="auto"/>
        <w:bottom w:val="none" w:sz="0" w:space="0" w:color="auto"/>
        <w:right w:val="none" w:sz="0" w:space="0" w:color="auto"/>
      </w:divBdr>
      <w:divsChild>
        <w:div w:id="1198666966">
          <w:marLeft w:val="321"/>
          <w:marRight w:val="0"/>
          <w:marTop w:val="0"/>
          <w:marBottom w:val="0"/>
          <w:divBdr>
            <w:top w:val="none" w:sz="0" w:space="0" w:color="auto"/>
            <w:left w:val="none" w:sz="0" w:space="0" w:color="auto"/>
            <w:bottom w:val="none" w:sz="0" w:space="0" w:color="auto"/>
            <w:right w:val="none" w:sz="0" w:space="0" w:color="auto"/>
          </w:divBdr>
        </w:div>
      </w:divsChild>
    </w:div>
    <w:div w:id="395737745">
      <w:bodyDiv w:val="1"/>
      <w:marLeft w:val="0"/>
      <w:marRight w:val="0"/>
      <w:marTop w:val="0"/>
      <w:marBottom w:val="0"/>
      <w:divBdr>
        <w:top w:val="none" w:sz="0" w:space="0" w:color="auto"/>
        <w:left w:val="none" w:sz="0" w:space="0" w:color="auto"/>
        <w:bottom w:val="none" w:sz="0" w:space="0" w:color="auto"/>
        <w:right w:val="none" w:sz="0" w:space="0" w:color="auto"/>
      </w:divBdr>
    </w:div>
    <w:div w:id="399669289">
      <w:bodyDiv w:val="1"/>
      <w:marLeft w:val="0"/>
      <w:marRight w:val="0"/>
      <w:marTop w:val="0"/>
      <w:marBottom w:val="0"/>
      <w:divBdr>
        <w:top w:val="none" w:sz="0" w:space="0" w:color="auto"/>
        <w:left w:val="none" w:sz="0" w:space="0" w:color="auto"/>
        <w:bottom w:val="none" w:sz="0" w:space="0" w:color="auto"/>
        <w:right w:val="none" w:sz="0" w:space="0" w:color="auto"/>
      </w:divBdr>
    </w:div>
    <w:div w:id="402335824">
      <w:bodyDiv w:val="1"/>
      <w:marLeft w:val="0"/>
      <w:marRight w:val="0"/>
      <w:marTop w:val="0"/>
      <w:marBottom w:val="0"/>
      <w:divBdr>
        <w:top w:val="none" w:sz="0" w:space="0" w:color="auto"/>
        <w:left w:val="none" w:sz="0" w:space="0" w:color="auto"/>
        <w:bottom w:val="none" w:sz="0" w:space="0" w:color="auto"/>
        <w:right w:val="none" w:sz="0" w:space="0" w:color="auto"/>
      </w:divBdr>
    </w:div>
    <w:div w:id="402412434">
      <w:bodyDiv w:val="1"/>
      <w:marLeft w:val="0"/>
      <w:marRight w:val="0"/>
      <w:marTop w:val="0"/>
      <w:marBottom w:val="0"/>
      <w:divBdr>
        <w:top w:val="none" w:sz="0" w:space="0" w:color="auto"/>
        <w:left w:val="none" w:sz="0" w:space="0" w:color="auto"/>
        <w:bottom w:val="none" w:sz="0" w:space="0" w:color="auto"/>
        <w:right w:val="none" w:sz="0" w:space="0" w:color="auto"/>
      </w:divBdr>
      <w:divsChild>
        <w:div w:id="1572545981">
          <w:marLeft w:val="0"/>
          <w:marRight w:val="0"/>
          <w:marTop w:val="0"/>
          <w:marBottom w:val="0"/>
          <w:divBdr>
            <w:top w:val="none" w:sz="0" w:space="0" w:color="auto"/>
            <w:left w:val="none" w:sz="0" w:space="0" w:color="auto"/>
            <w:bottom w:val="none" w:sz="0" w:space="0" w:color="auto"/>
            <w:right w:val="none" w:sz="0" w:space="0" w:color="auto"/>
          </w:divBdr>
        </w:div>
        <w:div w:id="1587107149">
          <w:marLeft w:val="0"/>
          <w:marRight w:val="0"/>
          <w:marTop w:val="0"/>
          <w:marBottom w:val="0"/>
          <w:divBdr>
            <w:top w:val="none" w:sz="0" w:space="0" w:color="auto"/>
            <w:left w:val="none" w:sz="0" w:space="0" w:color="auto"/>
            <w:bottom w:val="none" w:sz="0" w:space="0" w:color="auto"/>
            <w:right w:val="none" w:sz="0" w:space="0" w:color="auto"/>
          </w:divBdr>
        </w:div>
        <w:div w:id="1976375351">
          <w:marLeft w:val="-574"/>
          <w:marRight w:val="0"/>
          <w:marTop w:val="0"/>
          <w:marBottom w:val="0"/>
          <w:divBdr>
            <w:top w:val="none" w:sz="0" w:space="0" w:color="auto"/>
            <w:left w:val="none" w:sz="0" w:space="0" w:color="auto"/>
            <w:bottom w:val="none" w:sz="0" w:space="0" w:color="auto"/>
            <w:right w:val="none" w:sz="0" w:space="0" w:color="auto"/>
          </w:divBdr>
        </w:div>
      </w:divsChild>
    </w:div>
    <w:div w:id="422722573">
      <w:bodyDiv w:val="1"/>
      <w:marLeft w:val="0"/>
      <w:marRight w:val="0"/>
      <w:marTop w:val="0"/>
      <w:marBottom w:val="0"/>
      <w:divBdr>
        <w:top w:val="none" w:sz="0" w:space="0" w:color="auto"/>
        <w:left w:val="none" w:sz="0" w:space="0" w:color="auto"/>
        <w:bottom w:val="none" w:sz="0" w:space="0" w:color="auto"/>
        <w:right w:val="none" w:sz="0" w:space="0" w:color="auto"/>
      </w:divBdr>
      <w:divsChild>
        <w:div w:id="454909970">
          <w:marLeft w:val="0"/>
          <w:marRight w:val="0"/>
          <w:marTop w:val="0"/>
          <w:marBottom w:val="0"/>
          <w:divBdr>
            <w:top w:val="none" w:sz="0" w:space="0" w:color="auto"/>
            <w:left w:val="none" w:sz="0" w:space="0" w:color="auto"/>
            <w:bottom w:val="none" w:sz="0" w:space="0" w:color="auto"/>
            <w:right w:val="none" w:sz="0" w:space="0" w:color="auto"/>
          </w:divBdr>
        </w:div>
        <w:div w:id="1163856223">
          <w:marLeft w:val="0"/>
          <w:marRight w:val="0"/>
          <w:marTop w:val="0"/>
          <w:marBottom w:val="0"/>
          <w:divBdr>
            <w:top w:val="none" w:sz="0" w:space="0" w:color="auto"/>
            <w:left w:val="none" w:sz="0" w:space="0" w:color="auto"/>
            <w:bottom w:val="none" w:sz="0" w:space="0" w:color="auto"/>
            <w:right w:val="none" w:sz="0" w:space="0" w:color="auto"/>
          </w:divBdr>
        </w:div>
        <w:div w:id="175002284">
          <w:marLeft w:val="0"/>
          <w:marRight w:val="0"/>
          <w:marTop w:val="0"/>
          <w:marBottom w:val="0"/>
          <w:divBdr>
            <w:top w:val="none" w:sz="0" w:space="0" w:color="auto"/>
            <w:left w:val="none" w:sz="0" w:space="0" w:color="auto"/>
            <w:bottom w:val="none" w:sz="0" w:space="0" w:color="auto"/>
            <w:right w:val="none" w:sz="0" w:space="0" w:color="auto"/>
          </w:divBdr>
        </w:div>
        <w:div w:id="1070543789">
          <w:marLeft w:val="0"/>
          <w:marRight w:val="0"/>
          <w:marTop w:val="0"/>
          <w:marBottom w:val="0"/>
          <w:divBdr>
            <w:top w:val="none" w:sz="0" w:space="0" w:color="auto"/>
            <w:left w:val="none" w:sz="0" w:space="0" w:color="auto"/>
            <w:bottom w:val="none" w:sz="0" w:space="0" w:color="auto"/>
            <w:right w:val="none" w:sz="0" w:space="0" w:color="auto"/>
          </w:divBdr>
        </w:div>
      </w:divsChild>
    </w:div>
    <w:div w:id="432475529">
      <w:bodyDiv w:val="1"/>
      <w:marLeft w:val="0"/>
      <w:marRight w:val="0"/>
      <w:marTop w:val="0"/>
      <w:marBottom w:val="0"/>
      <w:divBdr>
        <w:top w:val="none" w:sz="0" w:space="0" w:color="auto"/>
        <w:left w:val="none" w:sz="0" w:space="0" w:color="auto"/>
        <w:bottom w:val="none" w:sz="0" w:space="0" w:color="auto"/>
        <w:right w:val="none" w:sz="0" w:space="0" w:color="auto"/>
      </w:divBdr>
    </w:div>
    <w:div w:id="488862247">
      <w:bodyDiv w:val="1"/>
      <w:marLeft w:val="0"/>
      <w:marRight w:val="0"/>
      <w:marTop w:val="0"/>
      <w:marBottom w:val="0"/>
      <w:divBdr>
        <w:top w:val="none" w:sz="0" w:space="0" w:color="auto"/>
        <w:left w:val="none" w:sz="0" w:space="0" w:color="auto"/>
        <w:bottom w:val="none" w:sz="0" w:space="0" w:color="auto"/>
        <w:right w:val="none" w:sz="0" w:space="0" w:color="auto"/>
      </w:divBdr>
    </w:div>
    <w:div w:id="501623830">
      <w:bodyDiv w:val="1"/>
      <w:marLeft w:val="0"/>
      <w:marRight w:val="0"/>
      <w:marTop w:val="0"/>
      <w:marBottom w:val="0"/>
      <w:divBdr>
        <w:top w:val="none" w:sz="0" w:space="0" w:color="auto"/>
        <w:left w:val="none" w:sz="0" w:space="0" w:color="auto"/>
        <w:bottom w:val="none" w:sz="0" w:space="0" w:color="auto"/>
        <w:right w:val="none" w:sz="0" w:space="0" w:color="auto"/>
      </w:divBdr>
    </w:div>
    <w:div w:id="516769488">
      <w:bodyDiv w:val="1"/>
      <w:marLeft w:val="0"/>
      <w:marRight w:val="0"/>
      <w:marTop w:val="0"/>
      <w:marBottom w:val="0"/>
      <w:divBdr>
        <w:top w:val="none" w:sz="0" w:space="0" w:color="auto"/>
        <w:left w:val="none" w:sz="0" w:space="0" w:color="auto"/>
        <w:bottom w:val="none" w:sz="0" w:space="0" w:color="auto"/>
        <w:right w:val="none" w:sz="0" w:space="0" w:color="auto"/>
      </w:divBdr>
    </w:div>
    <w:div w:id="519860828">
      <w:bodyDiv w:val="1"/>
      <w:marLeft w:val="0"/>
      <w:marRight w:val="0"/>
      <w:marTop w:val="0"/>
      <w:marBottom w:val="0"/>
      <w:divBdr>
        <w:top w:val="none" w:sz="0" w:space="0" w:color="auto"/>
        <w:left w:val="none" w:sz="0" w:space="0" w:color="auto"/>
        <w:bottom w:val="none" w:sz="0" w:space="0" w:color="auto"/>
        <w:right w:val="none" w:sz="0" w:space="0" w:color="auto"/>
      </w:divBdr>
    </w:div>
    <w:div w:id="531918391">
      <w:bodyDiv w:val="1"/>
      <w:marLeft w:val="0"/>
      <w:marRight w:val="0"/>
      <w:marTop w:val="0"/>
      <w:marBottom w:val="0"/>
      <w:divBdr>
        <w:top w:val="none" w:sz="0" w:space="0" w:color="auto"/>
        <w:left w:val="none" w:sz="0" w:space="0" w:color="auto"/>
        <w:bottom w:val="none" w:sz="0" w:space="0" w:color="auto"/>
        <w:right w:val="none" w:sz="0" w:space="0" w:color="auto"/>
      </w:divBdr>
    </w:div>
    <w:div w:id="546180434">
      <w:bodyDiv w:val="1"/>
      <w:marLeft w:val="0"/>
      <w:marRight w:val="0"/>
      <w:marTop w:val="0"/>
      <w:marBottom w:val="0"/>
      <w:divBdr>
        <w:top w:val="none" w:sz="0" w:space="0" w:color="auto"/>
        <w:left w:val="none" w:sz="0" w:space="0" w:color="auto"/>
        <w:bottom w:val="none" w:sz="0" w:space="0" w:color="auto"/>
        <w:right w:val="none" w:sz="0" w:space="0" w:color="auto"/>
      </w:divBdr>
    </w:div>
    <w:div w:id="550844976">
      <w:bodyDiv w:val="1"/>
      <w:marLeft w:val="0"/>
      <w:marRight w:val="0"/>
      <w:marTop w:val="0"/>
      <w:marBottom w:val="0"/>
      <w:divBdr>
        <w:top w:val="none" w:sz="0" w:space="0" w:color="auto"/>
        <w:left w:val="none" w:sz="0" w:space="0" w:color="auto"/>
        <w:bottom w:val="none" w:sz="0" w:space="0" w:color="auto"/>
        <w:right w:val="none" w:sz="0" w:space="0" w:color="auto"/>
      </w:divBdr>
    </w:div>
    <w:div w:id="572279897">
      <w:bodyDiv w:val="1"/>
      <w:marLeft w:val="0"/>
      <w:marRight w:val="0"/>
      <w:marTop w:val="0"/>
      <w:marBottom w:val="0"/>
      <w:divBdr>
        <w:top w:val="none" w:sz="0" w:space="0" w:color="auto"/>
        <w:left w:val="none" w:sz="0" w:space="0" w:color="auto"/>
        <w:bottom w:val="none" w:sz="0" w:space="0" w:color="auto"/>
        <w:right w:val="none" w:sz="0" w:space="0" w:color="auto"/>
      </w:divBdr>
      <w:divsChild>
        <w:div w:id="371227477">
          <w:marLeft w:val="0"/>
          <w:marRight w:val="0"/>
          <w:marTop w:val="0"/>
          <w:marBottom w:val="0"/>
          <w:divBdr>
            <w:top w:val="none" w:sz="0" w:space="0" w:color="auto"/>
            <w:left w:val="none" w:sz="0" w:space="0" w:color="auto"/>
            <w:bottom w:val="none" w:sz="0" w:space="0" w:color="auto"/>
            <w:right w:val="none" w:sz="0" w:space="0" w:color="auto"/>
          </w:divBdr>
        </w:div>
        <w:div w:id="620842671">
          <w:marLeft w:val="0"/>
          <w:marRight w:val="0"/>
          <w:marTop w:val="0"/>
          <w:marBottom w:val="0"/>
          <w:divBdr>
            <w:top w:val="none" w:sz="0" w:space="0" w:color="auto"/>
            <w:left w:val="none" w:sz="0" w:space="0" w:color="auto"/>
            <w:bottom w:val="none" w:sz="0" w:space="0" w:color="auto"/>
            <w:right w:val="none" w:sz="0" w:space="0" w:color="auto"/>
          </w:divBdr>
        </w:div>
      </w:divsChild>
    </w:div>
    <w:div w:id="585456350">
      <w:bodyDiv w:val="1"/>
      <w:marLeft w:val="0"/>
      <w:marRight w:val="0"/>
      <w:marTop w:val="0"/>
      <w:marBottom w:val="0"/>
      <w:divBdr>
        <w:top w:val="none" w:sz="0" w:space="0" w:color="auto"/>
        <w:left w:val="none" w:sz="0" w:space="0" w:color="auto"/>
        <w:bottom w:val="none" w:sz="0" w:space="0" w:color="auto"/>
        <w:right w:val="none" w:sz="0" w:space="0" w:color="auto"/>
      </w:divBdr>
    </w:div>
    <w:div w:id="586770807">
      <w:bodyDiv w:val="1"/>
      <w:marLeft w:val="0"/>
      <w:marRight w:val="0"/>
      <w:marTop w:val="0"/>
      <w:marBottom w:val="0"/>
      <w:divBdr>
        <w:top w:val="none" w:sz="0" w:space="0" w:color="auto"/>
        <w:left w:val="none" w:sz="0" w:space="0" w:color="auto"/>
        <w:bottom w:val="none" w:sz="0" w:space="0" w:color="auto"/>
        <w:right w:val="none" w:sz="0" w:space="0" w:color="auto"/>
      </w:divBdr>
    </w:div>
    <w:div w:id="605581450">
      <w:bodyDiv w:val="1"/>
      <w:marLeft w:val="0"/>
      <w:marRight w:val="0"/>
      <w:marTop w:val="0"/>
      <w:marBottom w:val="0"/>
      <w:divBdr>
        <w:top w:val="none" w:sz="0" w:space="0" w:color="auto"/>
        <w:left w:val="none" w:sz="0" w:space="0" w:color="auto"/>
        <w:bottom w:val="none" w:sz="0" w:space="0" w:color="auto"/>
        <w:right w:val="none" w:sz="0" w:space="0" w:color="auto"/>
      </w:divBdr>
    </w:div>
    <w:div w:id="616177143">
      <w:bodyDiv w:val="1"/>
      <w:marLeft w:val="0"/>
      <w:marRight w:val="0"/>
      <w:marTop w:val="0"/>
      <w:marBottom w:val="0"/>
      <w:divBdr>
        <w:top w:val="none" w:sz="0" w:space="0" w:color="auto"/>
        <w:left w:val="none" w:sz="0" w:space="0" w:color="auto"/>
        <w:bottom w:val="none" w:sz="0" w:space="0" w:color="auto"/>
        <w:right w:val="none" w:sz="0" w:space="0" w:color="auto"/>
      </w:divBdr>
    </w:div>
    <w:div w:id="624122045">
      <w:bodyDiv w:val="1"/>
      <w:marLeft w:val="0"/>
      <w:marRight w:val="0"/>
      <w:marTop w:val="0"/>
      <w:marBottom w:val="0"/>
      <w:divBdr>
        <w:top w:val="none" w:sz="0" w:space="0" w:color="auto"/>
        <w:left w:val="none" w:sz="0" w:space="0" w:color="auto"/>
        <w:bottom w:val="none" w:sz="0" w:space="0" w:color="auto"/>
        <w:right w:val="none" w:sz="0" w:space="0" w:color="auto"/>
      </w:divBdr>
    </w:div>
    <w:div w:id="627591152">
      <w:bodyDiv w:val="1"/>
      <w:marLeft w:val="0"/>
      <w:marRight w:val="0"/>
      <w:marTop w:val="0"/>
      <w:marBottom w:val="0"/>
      <w:divBdr>
        <w:top w:val="none" w:sz="0" w:space="0" w:color="auto"/>
        <w:left w:val="none" w:sz="0" w:space="0" w:color="auto"/>
        <w:bottom w:val="none" w:sz="0" w:space="0" w:color="auto"/>
        <w:right w:val="none" w:sz="0" w:space="0" w:color="auto"/>
      </w:divBdr>
    </w:div>
    <w:div w:id="634026949">
      <w:bodyDiv w:val="1"/>
      <w:marLeft w:val="0"/>
      <w:marRight w:val="0"/>
      <w:marTop w:val="0"/>
      <w:marBottom w:val="0"/>
      <w:divBdr>
        <w:top w:val="none" w:sz="0" w:space="0" w:color="auto"/>
        <w:left w:val="none" w:sz="0" w:space="0" w:color="auto"/>
        <w:bottom w:val="none" w:sz="0" w:space="0" w:color="auto"/>
        <w:right w:val="none" w:sz="0" w:space="0" w:color="auto"/>
      </w:divBdr>
    </w:div>
    <w:div w:id="649944836">
      <w:bodyDiv w:val="1"/>
      <w:marLeft w:val="0"/>
      <w:marRight w:val="0"/>
      <w:marTop w:val="0"/>
      <w:marBottom w:val="0"/>
      <w:divBdr>
        <w:top w:val="none" w:sz="0" w:space="0" w:color="auto"/>
        <w:left w:val="none" w:sz="0" w:space="0" w:color="auto"/>
        <w:bottom w:val="none" w:sz="0" w:space="0" w:color="auto"/>
        <w:right w:val="none" w:sz="0" w:space="0" w:color="auto"/>
      </w:divBdr>
    </w:div>
    <w:div w:id="658383775">
      <w:bodyDiv w:val="1"/>
      <w:marLeft w:val="0"/>
      <w:marRight w:val="0"/>
      <w:marTop w:val="0"/>
      <w:marBottom w:val="0"/>
      <w:divBdr>
        <w:top w:val="none" w:sz="0" w:space="0" w:color="auto"/>
        <w:left w:val="none" w:sz="0" w:space="0" w:color="auto"/>
        <w:bottom w:val="none" w:sz="0" w:space="0" w:color="auto"/>
        <w:right w:val="none" w:sz="0" w:space="0" w:color="auto"/>
      </w:divBdr>
    </w:div>
    <w:div w:id="661389880">
      <w:bodyDiv w:val="1"/>
      <w:marLeft w:val="0"/>
      <w:marRight w:val="0"/>
      <w:marTop w:val="0"/>
      <w:marBottom w:val="0"/>
      <w:divBdr>
        <w:top w:val="none" w:sz="0" w:space="0" w:color="auto"/>
        <w:left w:val="none" w:sz="0" w:space="0" w:color="auto"/>
        <w:bottom w:val="none" w:sz="0" w:space="0" w:color="auto"/>
        <w:right w:val="none" w:sz="0" w:space="0" w:color="auto"/>
      </w:divBdr>
      <w:divsChild>
        <w:div w:id="616061903">
          <w:marLeft w:val="-115"/>
          <w:marRight w:val="0"/>
          <w:marTop w:val="0"/>
          <w:marBottom w:val="0"/>
          <w:divBdr>
            <w:top w:val="none" w:sz="0" w:space="0" w:color="auto"/>
            <w:left w:val="none" w:sz="0" w:space="0" w:color="auto"/>
            <w:bottom w:val="none" w:sz="0" w:space="0" w:color="auto"/>
            <w:right w:val="none" w:sz="0" w:space="0" w:color="auto"/>
          </w:divBdr>
        </w:div>
      </w:divsChild>
    </w:div>
    <w:div w:id="662782019">
      <w:bodyDiv w:val="1"/>
      <w:marLeft w:val="0"/>
      <w:marRight w:val="0"/>
      <w:marTop w:val="0"/>
      <w:marBottom w:val="0"/>
      <w:divBdr>
        <w:top w:val="none" w:sz="0" w:space="0" w:color="auto"/>
        <w:left w:val="none" w:sz="0" w:space="0" w:color="auto"/>
        <w:bottom w:val="none" w:sz="0" w:space="0" w:color="auto"/>
        <w:right w:val="none" w:sz="0" w:space="0" w:color="auto"/>
      </w:divBdr>
      <w:divsChild>
        <w:div w:id="617495313">
          <w:marLeft w:val="567"/>
          <w:marRight w:val="0"/>
          <w:marTop w:val="0"/>
          <w:marBottom w:val="0"/>
          <w:divBdr>
            <w:top w:val="none" w:sz="0" w:space="0" w:color="auto"/>
            <w:left w:val="none" w:sz="0" w:space="0" w:color="auto"/>
            <w:bottom w:val="none" w:sz="0" w:space="0" w:color="auto"/>
            <w:right w:val="none" w:sz="0" w:space="0" w:color="auto"/>
          </w:divBdr>
        </w:div>
        <w:div w:id="1187058280">
          <w:marLeft w:val="567"/>
          <w:marRight w:val="0"/>
          <w:marTop w:val="0"/>
          <w:marBottom w:val="0"/>
          <w:divBdr>
            <w:top w:val="none" w:sz="0" w:space="0" w:color="auto"/>
            <w:left w:val="none" w:sz="0" w:space="0" w:color="auto"/>
            <w:bottom w:val="none" w:sz="0" w:space="0" w:color="auto"/>
            <w:right w:val="none" w:sz="0" w:space="0" w:color="auto"/>
          </w:divBdr>
        </w:div>
      </w:divsChild>
    </w:div>
    <w:div w:id="666178083">
      <w:bodyDiv w:val="1"/>
      <w:marLeft w:val="0"/>
      <w:marRight w:val="0"/>
      <w:marTop w:val="0"/>
      <w:marBottom w:val="0"/>
      <w:divBdr>
        <w:top w:val="none" w:sz="0" w:space="0" w:color="auto"/>
        <w:left w:val="none" w:sz="0" w:space="0" w:color="auto"/>
        <w:bottom w:val="none" w:sz="0" w:space="0" w:color="auto"/>
        <w:right w:val="none" w:sz="0" w:space="0" w:color="auto"/>
      </w:divBdr>
    </w:div>
    <w:div w:id="692727158">
      <w:bodyDiv w:val="1"/>
      <w:marLeft w:val="0"/>
      <w:marRight w:val="0"/>
      <w:marTop w:val="0"/>
      <w:marBottom w:val="0"/>
      <w:divBdr>
        <w:top w:val="none" w:sz="0" w:space="0" w:color="auto"/>
        <w:left w:val="none" w:sz="0" w:space="0" w:color="auto"/>
        <w:bottom w:val="none" w:sz="0" w:space="0" w:color="auto"/>
        <w:right w:val="none" w:sz="0" w:space="0" w:color="auto"/>
      </w:divBdr>
    </w:div>
    <w:div w:id="701172423">
      <w:bodyDiv w:val="1"/>
      <w:marLeft w:val="0"/>
      <w:marRight w:val="0"/>
      <w:marTop w:val="0"/>
      <w:marBottom w:val="0"/>
      <w:divBdr>
        <w:top w:val="none" w:sz="0" w:space="0" w:color="auto"/>
        <w:left w:val="none" w:sz="0" w:space="0" w:color="auto"/>
        <w:bottom w:val="none" w:sz="0" w:space="0" w:color="auto"/>
        <w:right w:val="none" w:sz="0" w:space="0" w:color="auto"/>
      </w:divBdr>
    </w:div>
    <w:div w:id="710111361">
      <w:bodyDiv w:val="1"/>
      <w:marLeft w:val="0"/>
      <w:marRight w:val="0"/>
      <w:marTop w:val="0"/>
      <w:marBottom w:val="0"/>
      <w:divBdr>
        <w:top w:val="none" w:sz="0" w:space="0" w:color="auto"/>
        <w:left w:val="none" w:sz="0" w:space="0" w:color="auto"/>
        <w:bottom w:val="none" w:sz="0" w:space="0" w:color="auto"/>
        <w:right w:val="none" w:sz="0" w:space="0" w:color="auto"/>
      </w:divBdr>
    </w:div>
    <w:div w:id="713193923">
      <w:bodyDiv w:val="1"/>
      <w:marLeft w:val="0"/>
      <w:marRight w:val="0"/>
      <w:marTop w:val="0"/>
      <w:marBottom w:val="0"/>
      <w:divBdr>
        <w:top w:val="none" w:sz="0" w:space="0" w:color="auto"/>
        <w:left w:val="none" w:sz="0" w:space="0" w:color="auto"/>
        <w:bottom w:val="none" w:sz="0" w:space="0" w:color="auto"/>
        <w:right w:val="none" w:sz="0" w:space="0" w:color="auto"/>
      </w:divBdr>
    </w:div>
    <w:div w:id="768964018">
      <w:bodyDiv w:val="1"/>
      <w:marLeft w:val="0"/>
      <w:marRight w:val="0"/>
      <w:marTop w:val="0"/>
      <w:marBottom w:val="0"/>
      <w:divBdr>
        <w:top w:val="none" w:sz="0" w:space="0" w:color="auto"/>
        <w:left w:val="none" w:sz="0" w:space="0" w:color="auto"/>
        <w:bottom w:val="none" w:sz="0" w:space="0" w:color="auto"/>
        <w:right w:val="none" w:sz="0" w:space="0" w:color="auto"/>
      </w:divBdr>
    </w:div>
    <w:div w:id="790323670">
      <w:bodyDiv w:val="1"/>
      <w:marLeft w:val="0"/>
      <w:marRight w:val="0"/>
      <w:marTop w:val="0"/>
      <w:marBottom w:val="0"/>
      <w:divBdr>
        <w:top w:val="none" w:sz="0" w:space="0" w:color="auto"/>
        <w:left w:val="none" w:sz="0" w:space="0" w:color="auto"/>
        <w:bottom w:val="none" w:sz="0" w:space="0" w:color="auto"/>
        <w:right w:val="none" w:sz="0" w:space="0" w:color="auto"/>
      </w:divBdr>
    </w:div>
    <w:div w:id="805394006">
      <w:bodyDiv w:val="1"/>
      <w:marLeft w:val="0"/>
      <w:marRight w:val="0"/>
      <w:marTop w:val="0"/>
      <w:marBottom w:val="0"/>
      <w:divBdr>
        <w:top w:val="none" w:sz="0" w:space="0" w:color="auto"/>
        <w:left w:val="none" w:sz="0" w:space="0" w:color="auto"/>
        <w:bottom w:val="none" w:sz="0" w:space="0" w:color="auto"/>
        <w:right w:val="none" w:sz="0" w:space="0" w:color="auto"/>
      </w:divBdr>
    </w:div>
    <w:div w:id="810905756">
      <w:bodyDiv w:val="1"/>
      <w:marLeft w:val="0"/>
      <w:marRight w:val="0"/>
      <w:marTop w:val="0"/>
      <w:marBottom w:val="0"/>
      <w:divBdr>
        <w:top w:val="none" w:sz="0" w:space="0" w:color="auto"/>
        <w:left w:val="none" w:sz="0" w:space="0" w:color="auto"/>
        <w:bottom w:val="none" w:sz="0" w:space="0" w:color="auto"/>
        <w:right w:val="none" w:sz="0" w:space="0" w:color="auto"/>
      </w:divBdr>
    </w:div>
    <w:div w:id="815416256">
      <w:bodyDiv w:val="1"/>
      <w:marLeft w:val="0"/>
      <w:marRight w:val="0"/>
      <w:marTop w:val="0"/>
      <w:marBottom w:val="0"/>
      <w:divBdr>
        <w:top w:val="none" w:sz="0" w:space="0" w:color="auto"/>
        <w:left w:val="none" w:sz="0" w:space="0" w:color="auto"/>
        <w:bottom w:val="none" w:sz="0" w:space="0" w:color="auto"/>
        <w:right w:val="none" w:sz="0" w:space="0" w:color="auto"/>
      </w:divBdr>
    </w:div>
    <w:div w:id="829248019">
      <w:bodyDiv w:val="1"/>
      <w:marLeft w:val="0"/>
      <w:marRight w:val="0"/>
      <w:marTop w:val="0"/>
      <w:marBottom w:val="0"/>
      <w:divBdr>
        <w:top w:val="none" w:sz="0" w:space="0" w:color="auto"/>
        <w:left w:val="none" w:sz="0" w:space="0" w:color="auto"/>
        <w:bottom w:val="none" w:sz="0" w:space="0" w:color="auto"/>
        <w:right w:val="none" w:sz="0" w:space="0" w:color="auto"/>
      </w:divBdr>
    </w:div>
    <w:div w:id="837770046">
      <w:bodyDiv w:val="1"/>
      <w:marLeft w:val="0"/>
      <w:marRight w:val="0"/>
      <w:marTop w:val="0"/>
      <w:marBottom w:val="0"/>
      <w:divBdr>
        <w:top w:val="none" w:sz="0" w:space="0" w:color="auto"/>
        <w:left w:val="none" w:sz="0" w:space="0" w:color="auto"/>
        <w:bottom w:val="none" w:sz="0" w:space="0" w:color="auto"/>
        <w:right w:val="none" w:sz="0" w:space="0" w:color="auto"/>
      </w:divBdr>
    </w:div>
    <w:div w:id="842402904">
      <w:bodyDiv w:val="1"/>
      <w:marLeft w:val="0"/>
      <w:marRight w:val="0"/>
      <w:marTop w:val="0"/>
      <w:marBottom w:val="0"/>
      <w:divBdr>
        <w:top w:val="none" w:sz="0" w:space="0" w:color="auto"/>
        <w:left w:val="none" w:sz="0" w:space="0" w:color="auto"/>
        <w:bottom w:val="none" w:sz="0" w:space="0" w:color="auto"/>
        <w:right w:val="none" w:sz="0" w:space="0" w:color="auto"/>
      </w:divBdr>
    </w:div>
    <w:div w:id="849298629">
      <w:bodyDiv w:val="1"/>
      <w:marLeft w:val="0"/>
      <w:marRight w:val="0"/>
      <w:marTop w:val="0"/>
      <w:marBottom w:val="0"/>
      <w:divBdr>
        <w:top w:val="none" w:sz="0" w:space="0" w:color="auto"/>
        <w:left w:val="none" w:sz="0" w:space="0" w:color="auto"/>
        <w:bottom w:val="none" w:sz="0" w:space="0" w:color="auto"/>
        <w:right w:val="none" w:sz="0" w:space="0" w:color="auto"/>
      </w:divBdr>
    </w:div>
    <w:div w:id="857279539">
      <w:bodyDiv w:val="1"/>
      <w:marLeft w:val="0"/>
      <w:marRight w:val="0"/>
      <w:marTop w:val="0"/>
      <w:marBottom w:val="0"/>
      <w:divBdr>
        <w:top w:val="none" w:sz="0" w:space="0" w:color="auto"/>
        <w:left w:val="none" w:sz="0" w:space="0" w:color="auto"/>
        <w:bottom w:val="none" w:sz="0" w:space="0" w:color="auto"/>
        <w:right w:val="none" w:sz="0" w:space="0" w:color="auto"/>
      </w:divBdr>
    </w:div>
    <w:div w:id="869301528">
      <w:bodyDiv w:val="1"/>
      <w:marLeft w:val="0"/>
      <w:marRight w:val="0"/>
      <w:marTop w:val="0"/>
      <w:marBottom w:val="0"/>
      <w:divBdr>
        <w:top w:val="none" w:sz="0" w:space="0" w:color="auto"/>
        <w:left w:val="none" w:sz="0" w:space="0" w:color="auto"/>
        <w:bottom w:val="none" w:sz="0" w:space="0" w:color="auto"/>
        <w:right w:val="none" w:sz="0" w:space="0" w:color="auto"/>
      </w:divBdr>
    </w:div>
    <w:div w:id="869874438">
      <w:bodyDiv w:val="1"/>
      <w:marLeft w:val="0"/>
      <w:marRight w:val="0"/>
      <w:marTop w:val="0"/>
      <w:marBottom w:val="0"/>
      <w:divBdr>
        <w:top w:val="none" w:sz="0" w:space="0" w:color="auto"/>
        <w:left w:val="none" w:sz="0" w:space="0" w:color="auto"/>
        <w:bottom w:val="none" w:sz="0" w:space="0" w:color="auto"/>
        <w:right w:val="none" w:sz="0" w:space="0" w:color="auto"/>
      </w:divBdr>
    </w:div>
    <w:div w:id="874197992">
      <w:bodyDiv w:val="1"/>
      <w:marLeft w:val="0"/>
      <w:marRight w:val="0"/>
      <w:marTop w:val="0"/>
      <w:marBottom w:val="0"/>
      <w:divBdr>
        <w:top w:val="none" w:sz="0" w:space="0" w:color="auto"/>
        <w:left w:val="none" w:sz="0" w:space="0" w:color="auto"/>
        <w:bottom w:val="none" w:sz="0" w:space="0" w:color="auto"/>
        <w:right w:val="none" w:sz="0" w:space="0" w:color="auto"/>
      </w:divBdr>
    </w:div>
    <w:div w:id="919674378">
      <w:bodyDiv w:val="1"/>
      <w:marLeft w:val="0"/>
      <w:marRight w:val="0"/>
      <w:marTop w:val="0"/>
      <w:marBottom w:val="0"/>
      <w:divBdr>
        <w:top w:val="none" w:sz="0" w:space="0" w:color="auto"/>
        <w:left w:val="none" w:sz="0" w:space="0" w:color="auto"/>
        <w:bottom w:val="none" w:sz="0" w:space="0" w:color="auto"/>
        <w:right w:val="none" w:sz="0" w:space="0" w:color="auto"/>
      </w:divBdr>
      <w:divsChild>
        <w:div w:id="1391997893">
          <w:marLeft w:val="840"/>
          <w:marRight w:val="0"/>
          <w:marTop w:val="0"/>
          <w:marBottom w:val="0"/>
          <w:divBdr>
            <w:top w:val="none" w:sz="0" w:space="0" w:color="auto"/>
            <w:left w:val="none" w:sz="0" w:space="0" w:color="auto"/>
            <w:bottom w:val="none" w:sz="0" w:space="0" w:color="auto"/>
            <w:right w:val="none" w:sz="0" w:space="0" w:color="auto"/>
          </w:divBdr>
        </w:div>
      </w:divsChild>
    </w:div>
    <w:div w:id="939221582">
      <w:bodyDiv w:val="1"/>
      <w:marLeft w:val="0"/>
      <w:marRight w:val="0"/>
      <w:marTop w:val="0"/>
      <w:marBottom w:val="0"/>
      <w:divBdr>
        <w:top w:val="none" w:sz="0" w:space="0" w:color="auto"/>
        <w:left w:val="none" w:sz="0" w:space="0" w:color="auto"/>
        <w:bottom w:val="none" w:sz="0" w:space="0" w:color="auto"/>
        <w:right w:val="none" w:sz="0" w:space="0" w:color="auto"/>
      </w:divBdr>
    </w:div>
    <w:div w:id="948464502">
      <w:bodyDiv w:val="1"/>
      <w:marLeft w:val="0"/>
      <w:marRight w:val="0"/>
      <w:marTop w:val="0"/>
      <w:marBottom w:val="0"/>
      <w:divBdr>
        <w:top w:val="none" w:sz="0" w:space="0" w:color="auto"/>
        <w:left w:val="none" w:sz="0" w:space="0" w:color="auto"/>
        <w:bottom w:val="none" w:sz="0" w:space="0" w:color="auto"/>
        <w:right w:val="none" w:sz="0" w:space="0" w:color="auto"/>
      </w:divBdr>
    </w:div>
    <w:div w:id="956064692">
      <w:bodyDiv w:val="1"/>
      <w:marLeft w:val="0"/>
      <w:marRight w:val="0"/>
      <w:marTop w:val="0"/>
      <w:marBottom w:val="0"/>
      <w:divBdr>
        <w:top w:val="none" w:sz="0" w:space="0" w:color="auto"/>
        <w:left w:val="none" w:sz="0" w:space="0" w:color="auto"/>
        <w:bottom w:val="none" w:sz="0" w:space="0" w:color="auto"/>
        <w:right w:val="none" w:sz="0" w:space="0" w:color="auto"/>
      </w:divBdr>
    </w:div>
    <w:div w:id="961882684">
      <w:bodyDiv w:val="1"/>
      <w:marLeft w:val="0"/>
      <w:marRight w:val="0"/>
      <w:marTop w:val="0"/>
      <w:marBottom w:val="0"/>
      <w:divBdr>
        <w:top w:val="none" w:sz="0" w:space="0" w:color="auto"/>
        <w:left w:val="none" w:sz="0" w:space="0" w:color="auto"/>
        <w:bottom w:val="none" w:sz="0" w:space="0" w:color="auto"/>
        <w:right w:val="none" w:sz="0" w:space="0" w:color="auto"/>
      </w:divBdr>
    </w:div>
    <w:div w:id="971862833">
      <w:bodyDiv w:val="1"/>
      <w:marLeft w:val="0"/>
      <w:marRight w:val="0"/>
      <w:marTop w:val="0"/>
      <w:marBottom w:val="0"/>
      <w:divBdr>
        <w:top w:val="none" w:sz="0" w:space="0" w:color="auto"/>
        <w:left w:val="none" w:sz="0" w:space="0" w:color="auto"/>
        <w:bottom w:val="none" w:sz="0" w:space="0" w:color="auto"/>
        <w:right w:val="none" w:sz="0" w:space="0" w:color="auto"/>
      </w:divBdr>
      <w:divsChild>
        <w:div w:id="1652252316">
          <w:marLeft w:val="0"/>
          <w:marRight w:val="0"/>
          <w:marTop w:val="0"/>
          <w:marBottom w:val="0"/>
          <w:divBdr>
            <w:top w:val="none" w:sz="0" w:space="0" w:color="auto"/>
            <w:left w:val="none" w:sz="0" w:space="0" w:color="auto"/>
            <w:bottom w:val="none" w:sz="0" w:space="0" w:color="auto"/>
            <w:right w:val="none" w:sz="0" w:space="0" w:color="auto"/>
          </w:divBdr>
        </w:div>
        <w:div w:id="1011840500">
          <w:marLeft w:val="0"/>
          <w:marRight w:val="0"/>
          <w:marTop w:val="0"/>
          <w:marBottom w:val="0"/>
          <w:divBdr>
            <w:top w:val="none" w:sz="0" w:space="0" w:color="auto"/>
            <w:left w:val="none" w:sz="0" w:space="0" w:color="auto"/>
            <w:bottom w:val="none" w:sz="0" w:space="0" w:color="auto"/>
            <w:right w:val="none" w:sz="0" w:space="0" w:color="auto"/>
          </w:divBdr>
        </w:div>
        <w:div w:id="1287128423">
          <w:marLeft w:val="0"/>
          <w:marRight w:val="0"/>
          <w:marTop w:val="0"/>
          <w:marBottom w:val="0"/>
          <w:divBdr>
            <w:top w:val="none" w:sz="0" w:space="0" w:color="auto"/>
            <w:left w:val="none" w:sz="0" w:space="0" w:color="auto"/>
            <w:bottom w:val="none" w:sz="0" w:space="0" w:color="auto"/>
            <w:right w:val="none" w:sz="0" w:space="0" w:color="auto"/>
          </w:divBdr>
        </w:div>
      </w:divsChild>
    </w:div>
    <w:div w:id="979924173">
      <w:bodyDiv w:val="1"/>
      <w:marLeft w:val="0"/>
      <w:marRight w:val="0"/>
      <w:marTop w:val="0"/>
      <w:marBottom w:val="0"/>
      <w:divBdr>
        <w:top w:val="none" w:sz="0" w:space="0" w:color="auto"/>
        <w:left w:val="none" w:sz="0" w:space="0" w:color="auto"/>
        <w:bottom w:val="none" w:sz="0" w:space="0" w:color="auto"/>
        <w:right w:val="none" w:sz="0" w:space="0" w:color="auto"/>
      </w:divBdr>
    </w:div>
    <w:div w:id="998733223">
      <w:bodyDiv w:val="1"/>
      <w:marLeft w:val="0"/>
      <w:marRight w:val="0"/>
      <w:marTop w:val="0"/>
      <w:marBottom w:val="0"/>
      <w:divBdr>
        <w:top w:val="none" w:sz="0" w:space="0" w:color="auto"/>
        <w:left w:val="none" w:sz="0" w:space="0" w:color="auto"/>
        <w:bottom w:val="none" w:sz="0" w:space="0" w:color="auto"/>
        <w:right w:val="none" w:sz="0" w:space="0" w:color="auto"/>
      </w:divBdr>
    </w:div>
    <w:div w:id="1002439400">
      <w:bodyDiv w:val="1"/>
      <w:marLeft w:val="0"/>
      <w:marRight w:val="0"/>
      <w:marTop w:val="0"/>
      <w:marBottom w:val="0"/>
      <w:divBdr>
        <w:top w:val="none" w:sz="0" w:space="0" w:color="auto"/>
        <w:left w:val="none" w:sz="0" w:space="0" w:color="auto"/>
        <w:bottom w:val="none" w:sz="0" w:space="0" w:color="auto"/>
        <w:right w:val="none" w:sz="0" w:space="0" w:color="auto"/>
      </w:divBdr>
      <w:divsChild>
        <w:div w:id="10186678">
          <w:marLeft w:val="0"/>
          <w:marRight w:val="0"/>
          <w:marTop w:val="0"/>
          <w:marBottom w:val="0"/>
          <w:divBdr>
            <w:top w:val="none" w:sz="0" w:space="0" w:color="auto"/>
            <w:left w:val="none" w:sz="0" w:space="0" w:color="auto"/>
            <w:bottom w:val="none" w:sz="0" w:space="0" w:color="auto"/>
            <w:right w:val="none" w:sz="0" w:space="0" w:color="auto"/>
          </w:divBdr>
        </w:div>
      </w:divsChild>
    </w:div>
    <w:div w:id="1005206171">
      <w:bodyDiv w:val="1"/>
      <w:marLeft w:val="0"/>
      <w:marRight w:val="0"/>
      <w:marTop w:val="0"/>
      <w:marBottom w:val="0"/>
      <w:divBdr>
        <w:top w:val="none" w:sz="0" w:space="0" w:color="auto"/>
        <w:left w:val="none" w:sz="0" w:space="0" w:color="auto"/>
        <w:bottom w:val="none" w:sz="0" w:space="0" w:color="auto"/>
        <w:right w:val="none" w:sz="0" w:space="0" w:color="auto"/>
      </w:divBdr>
      <w:divsChild>
        <w:div w:id="441000017">
          <w:marLeft w:val="567"/>
          <w:marRight w:val="0"/>
          <w:marTop w:val="0"/>
          <w:marBottom w:val="0"/>
          <w:divBdr>
            <w:top w:val="none" w:sz="0" w:space="0" w:color="auto"/>
            <w:left w:val="none" w:sz="0" w:space="0" w:color="auto"/>
            <w:bottom w:val="none" w:sz="0" w:space="0" w:color="auto"/>
            <w:right w:val="none" w:sz="0" w:space="0" w:color="auto"/>
          </w:divBdr>
        </w:div>
      </w:divsChild>
    </w:div>
    <w:div w:id="1011488504">
      <w:bodyDiv w:val="1"/>
      <w:marLeft w:val="0"/>
      <w:marRight w:val="0"/>
      <w:marTop w:val="0"/>
      <w:marBottom w:val="0"/>
      <w:divBdr>
        <w:top w:val="none" w:sz="0" w:space="0" w:color="auto"/>
        <w:left w:val="none" w:sz="0" w:space="0" w:color="auto"/>
        <w:bottom w:val="none" w:sz="0" w:space="0" w:color="auto"/>
        <w:right w:val="none" w:sz="0" w:space="0" w:color="auto"/>
      </w:divBdr>
    </w:div>
    <w:div w:id="1026179257">
      <w:bodyDiv w:val="1"/>
      <w:marLeft w:val="0"/>
      <w:marRight w:val="0"/>
      <w:marTop w:val="0"/>
      <w:marBottom w:val="0"/>
      <w:divBdr>
        <w:top w:val="none" w:sz="0" w:space="0" w:color="auto"/>
        <w:left w:val="none" w:sz="0" w:space="0" w:color="auto"/>
        <w:bottom w:val="none" w:sz="0" w:space="0" w:color="auto"/>
        <w:right w:val="none" w:sz="0" w:space="0" w:color="auto"/>
      </w:divBdr>
    </w:div>
    <w:div w:id="1026954124">
      <w:bodyDiv w:val="1"/>
      <w:marLeft w:val="0"/>
      <w:marRight w:val="0"/>
      <w:marTop w:val="0"/>
      <w:marBottom w:val="0"/>
      <w:divBdr>
        <w:top w:val="none" w:sz="0" w:space="0" w:color="auto"/>
        <w:left w:val="none" w:sz="0" w:space="0" w:color="auto"/>
        <w:bottom w:val="none" w:sz="0" w:space="0" w:color="auto"/>
        <w:right w:val="none" w:sz="0" w:space="0" w:color="auto"/>
      </w:divBdr>
    </w:div>
    <w:div w:id="1056929643">
      <w:bodyDiv w:val="1"/>
      <w:marLeft w:val="0"/>
      <w:marRight w:val="0"/>
      <w:marTop w:val="0"/>
      <w:marBottom w:val="0"/>
      <w:divBdr>
        <w:top w:val="none" w:sz="0" w:space="0" w:color="auto"/>
        <w:left w:val="none" w:sz="0" w:space="0" w:color="auto"/>
        <w:bottom w:val="none" w:sz="0" w:space="0" w:color="auto"/>
        <w:right w:val="none" w:sz="0" w:space="0" w:color="auto"/>
      </w:divBdr>
    </w:div>
    <w:div w:id="1093940280">
      <w:bodyDiv w:val="1"/>
      <w:marLeft w:val="0"/>
      <w:marRight w:val="0"/>
      <w:marTop w:val="0"/>
      <w:marBottom w:val="0"/>
      <w:divBdr>
        <w:top w:val="none" w:sz="0" w:space="0" w:color="auto"/>
        <w:left w:val="none" w:sz="0" w:space="0" w:color="auto"/>
        <w:bottom w:val="none" w:sz="0" w:space="0" w:color="auto"/>
        <w:right w:val="none" w:sz="0" w:space="0" w:color="auto"/>
      </w:divBdr>
      <w:divsChild>
        <w:div w:id="1694569757">
          <w:marLeft w:val="-115"/>
          <w:marRight w:val="0"/>
          <w:marTop w:val="0"/>
          <w:marBottom w:val="0"/>
          <w:divBdr>
            <w:top w:val="none" w:sz="0" w:space="0" w:color="auto"/>
            <w:left w:val="none" w:sz="0" w:space="0" w:color="auto"/>
            <w:bottom w:val="none" w:sz="0" w:space="0" w:color="auto"/>
            <w:right w:val="none" w:sz="0" w:space="0" w:color="auto"/>
          </w:divBdr>
        </w:div>
        <w:div w:id="1932083988">
          <w:marLeft w:val="-115"/>
          <w:marRight w:val="0"/>
          <w:marTop w:val="0"/>
          <w:marBottom w:val="0"/>
          <w:divBdr>
            <w:top w:val="none" w:sz="0" w:space="0" w:color="auto"/>
            <w:left w:val="none" w:sz="0" w:space="0" w:color="auto"/>
            <w:bottom w:val="none" w:sz="0" w:space="0" w:color="auto"/>
            <w:right w:val="none" w:sz="0" w:space="0" w:color="auto"/>
          </w:divBdr>
        </w:div>
      </w:divsChild>
    </w:div>
    <w:div w:id="1094206340">
      <w:bodyDiv w:val="1"/>
      <w:marLeft w:val="0"/>
      <w:marRight w:val="0"/>
      <w:marTop w:val="0"/>
      <w:marBottom w:val="0"/>
      <w:divBdr>
        <w:top w:val="none" w:sz="0" w:space="0" w:color="auto"/>
        <w:left w:val="none" w:sz="0" w:space="0" w:color="auto"/>
        <w:bottom w:val="none" w:sz="0" w:space="0" w:color="auto"/>
        <w:right w:val="none" w:sz="0" w:space="0" w:color="auto"/>
      </w:divBdr>
      <w:divsChild>
        <w:div w:id="649095517">
          <w:marLeft w:val="0"/>
          <w:marRight w:val="0"/>
          <w:marTop w:val="0"/>
          <w:marBottom w:val="0"/>
          <w:divBdr>
            <w:top w:val="none" w:sz="0" w:space="0" w:color="auto"/>
            <w:left w:val="none" w:sz="0" w:space="0" w:color="auto"/>
            <w:bottom w:val="none" w:sz="0" w:space="0" w:color="auto"/>
            <w:right w:val="none" w:sz="0" w:space="0" w:color="auto"/>
          </w:divBdr>
        </w:div>
        <w:div w:id="1302077154">
          <w:marLeft w:val="0"/>
          <w:marRight w:val="0"/>
          <w:marTop w:val="0"/>
          <w:marBottom w:val="0"/>
          <w:divBdr>
            <w:top w:val="none" w:sz="0" w:space="0" w:color="auto"/>
            <w:left w:val="none" w:sz="0" w:space="0" w:color="auto"/>
            <w:bottom w:val="none" w:sz="0" w:space="0" w:color="auto"/>
            <w:right w:val="none" w:sz="0" w:space="0" w:color="auto"/>
          </w:divBdr>
        </w:div>
        <w:div w:id="1712029540">
          <w:marLeft w:val="0"/>
          <w:marRight w:val="0"/>
          <w:marTop w:val="0"/>
          <w:marBottom w:val="0"/>
          <w:divBdr>
            <w:top w:val="none" w:sz="0" w:space="0" w:color="auto"/>
            <w:left w:val="none" w:sz="0" w:space="0" w:color="auto"/>
            <w:bottom w:val="none" w:sz="0" w:space="0" w:color="auto"/>
            <w:right w:val="none" w:sz="0" w:space="0" w:color="auto"/>
          </w:divBdr>
        </w:div>
        <w:div w:id="1321811008">
          <w:marLeft w:val="0"/>
          <w:marRight w:val="0"/>
          <w:marTop w:val="0"/>
          <w:marBottom w:val="0"/>
          <w:divBdr>
            <w:top w:val="none" w:sz="0" w:space="0" w:color="auto"/>
            <w:left w:val="none" w:sz="0" w:space="0" w:color="auto"/>
            <w:bottom w:val="none" w:sz="0" w:space="0" w:color="auto"/>
            <w:right w:val="none" w:sz="0" w:space="0" w:color="auto"/>
          </w:divBdr>
        </w:div>
        <w:div w:id="1813866038">
          <w:marLeft w:val="0"/>
          <w:marRight w:val="0"/>
          <w:marTop w:val="0"/>
          <w:marBottom w:val="0"/>
          <w:divBdr>
            <w:top w:val="none" w:sz="0" w:space="0" w:color="auto"/>
            <w:left w:val="none" w:sz="0" w:space="0" w:color="auto"/>
            <w:bottom w:val="none" w:sz="0" w:space="0" w:color="auto"/>
            <w:right w:val="none" w:sz="0" w:space="0" w:color="auto"/>
          </w:divBdr>
        </w:div>
      </w:divsChild>
    </w:div>
    <w:div w:id="1100297562">
      <w:marLeft w:val="0"/>
      <w:marRight w:val="0"/>
      <w:marTop w:val="0"/>
      <w:marBottom w:val="0"/>
      <w:divBdr>
        <w:top w:val="none" w:sz="0" w:space="0" w:color="auto"/>
        <w:left w:val="none" w:sz="0" w:space="0" w:color="auto"/>
        <w:bottom w:val="none" w:sz="0" w:space="0" w:color="auto"/>
        <w:right w:val="none" w:sz="0" w:space="0" w:color="auto"/>
      </w:divBdr>
    </w:div>
    <w:div w:id="1100297563">
      <w:marLeft w:val="0"/>
      <w:marRight w:val="0"/>
      <w:marTop w:val="0"/>
      <w:marBottom w:val="0"/>
      <w:divBdr>
        <w:top w:val="none" w:sz="0" w:space="0" w:color="auto"/>
        <w:left w:val="none" w:sz="0" w:space="0" w:color="auto"/>
        <w:bottom w:val="none" w:sz="0" w:space="0" w:color="auto"/>
        <w:right w:val="none" w:sz="0" w:space="0" w:color="auto"/>
      </w:divBdr>
    </w:div>
    <w:div w:id="1100297564">
      <w:marLeft w:val="0"/>
      <w:marRight w:val="0"/>
      <w:marTop w:val="0"/>
      <w:marBottom w:val="0"/>
      <w:divBdr>
        <w:top w:val="none" w:sz="0" w:space="0" w:color="auto"/>
        <w:left w:val="none" w:sz="0" w:space="0" w:color="auto"/>
        <w:bottom w:val="none" w:sz="0" w:space="0" w:color="auto"/>
        <w:right w:val="none" w:sz="0" w:space="0" w:color="auto"/>
      </w:divBdr>
    </w:div>
    <w:div w:id="1100297568">
      <w:marLeft w:val="0"/>
      <w:marRight w:val="0"/>
      <w:marTop w:val="0"/>
      <w:marBottom w:val="0"/>
      <w:divBdr>
        <w:top w:val="none" w:sz="0" w:space="0" w:color="auto"/>
        <w:left w:val="none" w:sz="0" w:space="0" w:color="auto"/>
        <w:bottom w:val="none" w:sz="0" w:space="0" w:color="auto"/>
        <w:right w:val="none" w:sz="0" w:space="0" w:color="auto"/>
      </w:divBdr>
    </w:div>
    <w:div w:id="1100297569">
      <w:marLeft w:val="0"/>
      <w:marRight w:val="0"/>
      <w:marTop w:val="0"/>
      <w:marBottom w:val="0"/>
      <w:divBdr>
        <w:top w:val="none" w:sz="0" w:space="0" w:color="auto"/>
        <w:left w:val="none" w:sz="0" w:space="0" w:color="auto"/>
        <w:bottom w:val="none" w:sz="0" w:space="0" w:color="auto"/>
        <w:right w:val="none" w:sz="0" w:space="0" w:color="auto"/>
      </w:divBdr>
    </w:div>
    <w:div w:id="1100297570">
      <w:marLeft w:val="0"/>
      <w:marRight w:val="0"/>
      <w:marTop w:val="0"/>
      <w:marBottom w:val="0"/>
      <w:divBdr>
        <w:top w:val="none" w:sz="0" w:space="0" w:color="auto"/>
        <w:left w:val="none" w:sz="0" w:space="0" w:color="auto"/>
        <w:bottom w:val="none" w:sz="0" w:space="0" w:color="auto"/>
        <w:right w:val="none" w:sz="0" w:space="0" w:color="auto"/>
      </w:divBdr>
    </w:div>
    <w:div w:id="1100297573">
      <w:marLeft w:val="0"/>
      <w:marRight w:val="0"/>
      <w:marTop w:val="0"/>
      <w:marBottom w:val="0"/>
      <w:divBdr>
        <w:top w:val="none" w:sz="0" w:space="0" w:color="auto"/>
        <w:left w:val="none" w:sz="0" w:space="0" w:color="auto"/>
        <w:bottom w:val="none" w:sz="0" w:space="0" w:color="auto"/>
        <w:right w:val="none" w:sz="0" w:space="0" w:color="auto"/>
      </w:divBdr>
    </w:div>
    <w:div w:id="1100297574">
      <w:marLeft w:val="0"/>
      <w:marRight w:val="0"/>
      <w:marTop w:val="0"/>
      <w:marBottom w:val="0"/>
      <w:divBdr>
        <w:top w:val="none" w:sz="0" w:space="0" w:color="auto"/>
        <w:left w:val="none" w:sz="0" w:space="0" w:color="auto"/>
        <w:bottom w:val="none" w:sz="0" w:space="0" w:color="auto"/>
        <w:right w:val="none" w:sz="0" w:space="0" w:color="auto"/>
      </w:divBdr>
      <w:divsChild>
        <w:div w:id="1100297580">
          <w:marLeft w:val="0"/>
          <w:marRight w:val="0"/>
          <w:marTop w:val="0"/>
          <w:marBottom w:val="0"/>
          <w:divBdr>
            <w:top w:val="none" w:sz="0" w:space="0" w:color="auto"/>
            <w:left w:val="none" w:sz="0" w:space="0" w:color="auto"/>
            <w:bottom w:val="none" w:sz="0" w:space="0" w:color="auto"/>
            <w:right w:val="none" w:sz="0" w:space="0" w:color="auto"/>
          </w:divBdr>
          <w:divsChild>
            <w:div w:id="110029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297575">
      <w:marLeft w:val="0"/>
      <w:marRight w:val="0"/>
      <w:marTop w:val="0"/>
      <w:marBottom w:val="0"/>
      <w:divBdr>
        <w:top w:val="none" w:sz="0" w:space="0" w:color="auto"/>
        <w:left w:val="none" w:sz="0" w:space="0" w:color="auto"/>
        <w:bottom w:val="none" w:sz="0" w:space="0" w:color="auto"/>
        <w:right w:val="none" w:sz="0" w:space="0" w:color="auto"/>
      </w:divBdr>
    </w:div>
    <w:div w:id="1100297576">
      <w:marLeft w:val="0"/>
      <w:marRight w:val="0"/>
      <w:marTop w:val="0"/>
      <w:marBottom w:val="0"/>
      <w:divBdr>
        <w:top w:val="none" w:sz="0" w:space="0" w:color="auto"/>
        <w:left w:val="none" w:sz="0" w:space="0" w:color="auto"/>
        <w:bottom w:val="none" w:sz="0" w:space="0" w:color="auto"/>
        <w:right w:val="none" w:sz="0" w:space="0" w:color="auto"/>
      </w:divBdr>
    </w:div>
    <w:div w:id="1100297577">
      <w:marLeft w:val="0"/>
      <w:marRight w:val="0"/>
      <w:marTop w:val="0"/>
      <w:marBottom w:val="0"/>
      <w:divBdr>
        <w:top w:val="none" w:sz="0" w:space="0" w:color="auto"/>
        <w:left w:val="none" w:sz="0" w:space="0" w:color="auto"/>
        <w:bottom w:val="none" w:sz="0" w:space="0" w:color="auto"/>
        <w:right w:val="none" w:sz="0" w:space="0" w:color="auto"/>
      </w:divBdr>
    </w:div>
    <w:div w:id="1100297578">
      <w:marLeft w:val="0"/>
      <w:marRight w:val="0"/>
      <w:marTop w:val="0"/>
      <w:marBottom w:val="0"/>
      <w:divBdr>
        <w:top w:val="none" w:sz="0" w:space="0" w:color="auto"/>
        <w:left w:val="none" w:sz="0" w:space="0" w:color="auto"/>
        <w:bottom w:val="none" w:sz="0" w:space="0" w:color="auto"/>
        <w:right w:val="none" w:sz="0" w:space="0" w:color="auto"/>
      </w:divBdr>
    </w:div>
    <w:div w:id="1100297581">
      <w:marLeft w:val="0"/>
      <w:marRight w:val="0"/>
      <w:marTop w:val="0"/>
      <w:marBottom w:val="0"/>
      <w:divBdr>
        <w:top w:val="none" w:sz="0" w:space="0" w:color="auto"/>
        <w:left w:val="none" w:sz="0" w:space="0" w:color="auto"/>
        <w:bottom w:val="none" w:sz="0" w:space="0" w:color="auto"/>
        <w:right w:val="none" w:sz="0" w:space="0" w:color="auto"/>
      </w:divBdr>
    </w:div>
    <w:div w:id="1100297582">
      <w:marLeft w:val="0"/>
      <w:marRight w:val="0"/>
      <w:marTop w:val="0"/>
      <w:marBottom w:val="0"/>
      <w:divBdr>
        <w:top w:val="none" w:sz="0" w:space="0" w:color="auto"/>
        <w:left w:val="none" w:sz="0" w:space="0" w:color="auto"/>
        <w:bottom w:val="none" w:sz="0" w:space="0" w:color="auto"/>
        <w:right w:val="none" w:sz="0" w:space="0" w:color="auto"/>
      </w:divBdr>
    </w:div>
    <w:div w:id="1100297583">
      <w:marLeft w:val="0"/>
      <w:marRight w:val="0"/>
      <w:marTop w:val="0"/>
      <w:marBottom w:val="0"/>
      <w:divBdr>
        <w:top w:val="none" w:sz="0" w:space="0" w:color="auto"/>
        <w:left w:val="none" w:sz="0" w:space="0" w:color="auto"/>
        <w:bottom w:val="none" w:sz="0" w:space="0" w:color="auto"/>
        <w:right w:val="none" w:sz="0" w:space="0" w:color="auto"/>
      </w:divBdr>
      <w:divsChild>
        <w:div w:id="1100297617">
          <w:marLeft w:val="0"/>
          <w:marRight w:val="0"/>
          <w:marTop w:val="0"/>
          <w:marBottom w:val="0"/>
          <w:divBdr>
            <w:top w:val="none" w:sz="0" w:space="0" w:color="auto"/>
            <w:left w:val="none" w:sz="0" w:space="0" w:color="auto"/>
            <w:bottom w:val="none" w:sz="0" w:space="0" w:color="auto"/>
            <w:right w:val="none" w:sz="0" w:space="0" w:color="auto"/>
          </w:divBdr>
          <w:divsChild>
            <w:div w:id="1100297565">
              <w:marLeft w:val="0"/>
              <w:marRight w:val="0"/>
              <w:marTop w:val="0"/>
              <w:marBottom w:val="0"/>
              <w:divBdr>
                <w:top w:val="none" w:sz="0" w:space="0" w:color="auto"/>
                <w:left w:val="none" w:sz="0" w:space="0" w:color="auto"/>
                <w:bottom w:val="none" w:sz="0" w:space="0" w:color="auto"/>
                <w:right w:val="none" w:sz="0" w:space="0" w:color="auto"/>
              </w:divBdr>
            </w:div>
            <w:div w:id="1100297566">
              <w:marLeft w:val="0"/>
              <w:marRight w:val="0"/>
              <w:marTop w:val="0"/>
              <w:marBottom w:val="0"/>
              <w:divBdr>
                <w:top w:val="none" w:sz="0" w:space="0" w:color="auto"/>
                <w:left w:val="none" w:sz="0" w:space="0" w:color="auto"/>
                <w:bottom w:val="none" w:sz="0" w:space="0" w:color="auto"/>
                <w:right w:val="none" w:sz="0" w:space="0" w:color="auto"/>
              </w:divBdr>
            </w:div>
            <w:div w:id="1100297567">
              <w:marLeft w:val="0"/>
              <w:marRight w:val="0"/>
              <w:marTop w:val="0"/>
              <w:marBottom w:val="0"/>
              <w:divBdr>
                <w:top w:val="none" w:sz="0" w:space="0" w:color="auto"/>
                <w:left w:val="none" w:sz="0" w:space="0" w:color="auto"/>
                <w:bottom w:val="none" w:sz="0" w:space="0" w:color="auto"/>
                <w:right w:val="none" w:sz="0" w:space="0" w:color="auto"/>
              </w:divBdr>
            </w:div>
            <w:div w:id="1100297572">
              <w:marLeft w:val="0"/>
              <w:marRight w:val="0"/>
              <w:marTop w:val="0"/>
              <w:marBottom w:val="0"/>
              <w:divBdr>
                <w:top w:val="none" w:sz="0" w:space="0" w:color="auto"/>
                <w:left w:val="none" w:sz="0" w:space="0" w:color="auto"/>
                <w:bottom w:val="none" w:sz="0" w:space="0" w:color="auto"/>
                <w:right w:val="none" w:sz="0" w:space="0" w:color="auto"/>
              </w:divBdr>
            </w:div>
            <w:div w:id="1100297579">
              <w:marLeft w:val="0"/>
              <w:marRight w:val="0"/>
              <w:marTop w:val="0"/>
              <w:marBottom w:val="0"/>
              <w:divBdr>
                <w:top w:val="none" w:sz="0" w:space="0" w:color="auto"/>
                <w:left w:val="none" w:sz="0" w:space="0" w:color="auto"/>
                <w:bottom w:val="none" w:sz="0" w:space="0" w:color="auto"/>
                <w:right w:val="none" w:sz="0" w:space="0" w:color="auto"/>
              </w:divBdr>
            </w:div>
            <w:div w:id="1100297584">
              <w:marLeft w:val="0"/>
              <w:marRight w:val="0"/>
              <w:marTop w:val="0"/>
              <w:marBottom w:val="0"/>
              <w:divBdr>
                <w:top w:val="none" w:sz="0" w:space="0" w:color="auto"/>
                <w:left w:val="none" w:sz="0" w:space="0" w:color="auto"/>
                <w:bottom w:val="none" w:sz="0" w:space="0" w:color="auto"/>
                <w:right w:val="none" w:sz="0" w:space="0" w:color="auto"/>
              </w:divBdr>
            </w:div>
            <w:div w:id="1100297586">
              <w:marLeft w:val="0"/>
              <w:marRight w:val="0"/>
              <w:marTop w:val="0"/>
              <w:marBottom w:val="0"/>
              <w:divBdr>
                <w:top w:val="none" w:sz="0" w:space="0" w:color="auto"/>
                <w:left w:val="none" w:sz="0" w:space="0" w:color="auto"/>
                <w:bottom w:val="none" w:sz="0" w:space="0" w:color="auto"/>
                <w:right w:val="none" w:sz="0" w:space="0" w:color="auto"/>
              </w:divBdr>
            </w:div>
            <w:div w:id="1100297587">
              <w:marLeft w:val="0"/>
              <w:marRight w:val="0"/>
              <w:marTop w:val="0"/>
              <w:marBottom w:val="0"/>
              <w:divBdr>
                <w:top w:val="none" w:sz="0" w:space="0" w:color="auto"/>
                <w:left w:val="none" w:sz="0" w:space="0" w:color="auto"/>
                <w:bottom w:val="none" w:sz="0" w:space="0" w:color="auto"/>
                <w:right w:val="none" w:sz="0" w:space="0" w:color="auto"/>
              </w:divBdr>
            </w:div>
            <w:div w:id="1100297589">
              <w:marLeft w:val="0"/>
              <w:marRight w:val="0"/>
              <w:marTop w:val="0"/>
              <w:marBottom w:val="0"/>
              <w:divBdr>
                <w:top w:val="none" w:sz="0" w:space="0" w:color="auto"/>
                <w:left w:val="none" w:sz="0" w:space="0" w:color="auto"/>
                <w:bottom w:val="none" w:sz="0" w:space="0" w:color="auto"/>
                <w:right w:val="none" w:sz="0" w:space="0" w:color="auto"/>
              </w:divBdr>
            </w:div>
            <w:div w:id="1100297590">
              <w:marLeft w:val="0"/>
              <w:marRight w:val="0"/>
              <w:marTop w:val="0"/>
              <w:marBottom w:val="0"/>
              <w:divBdr>
                <w:top w:val="none" w:sz="0" w:space="0" w:color="auto"/>
                <w:left w:val="none" w:sz="0" w:space="0" w:color="auto"/>
                <w:bottom w:val="none" w:sz="0" w:space="0" w:color="auto"/>
                <w:right w:val="none" w:sz="0" w:space="0" w:color="auto"/>
              </w:divBdr>
            </w:div>
            <w:div w:id="1100297592">
              <w:marLeft w:val="0"/>
              <w:marRight w:val="0"/>
              <w:marTop w:val="0"/>
              <w:marBottom w:val="0"/>
              <w:divBdr>
                <w:top w:val="none" w:sz="0" w:space="0" w:color="auto"/>
                <w:left w:val="none" w:sz="0" w:space="0" w:color="auto"/>
                <w:bottom w:val="none" w:sz="0" w:space="0" w:color="auto"/>
                <w:right w:val="none" w:sz="0" w:space="0" w:color="auto"/>
              </w:divBdr>
            </w:div>
            <w:div w:id="1100297593">
              <w:marLeft w:val="0"/>
              <w:marRight w:val="0"/>
              <w:marTop w:val="0"/>
              <w:marBottom w:val="0"/>
              <w:divBdr>
                <w:top w:val="none" w:sz="0" w:space="0" w:color="auto"/>
                <w:left w:val="none" w:sz="0" w:space="0" w:color="auto"/>
                <w:bottom w:val="none" w:sz="0" w:space="0" w:color="auto"/>
                <w:right w:val="none" w:sz="0" w:space="0" w:color="auto"/>
              </w:divBdr>
            </w:div>
            <w:div w:id="1100297595">
              <w:marLeft w:val="0"/>
              <w:marRight w:val="0"/>
              <w:marTop w:val="0"/>
              <w:marBottom w:val="0"/>
              <w:divBdr>
                <w:top w:val="none" w:sz="0" w:space="0" w:color="auto"/>
                <w:left w:val="none" w:sz="0" w:space="0" w:color="auto"/>
                <w:bottom w:val="none" w:sz="0" w:space="0" w:color="auto"/>
                <w:right w:val="none" w:sz="0" w:space="0" w:color="auto"/>
              </w:divBdr>
            </w:div>
            <w:div w:id="1100297596">
              <w:marLeft w:val="0"/>
              <w:marRight w:val="0"/>
              <w:marTop w:val="0"/>
              <w:marBottom w:val="0"/>
              <w:divBdr>
                <w:top w:val="none" w:sz="0" w:space="0" w:color="auto"/>
                <w:left w:val="none" w:sz="0" w:space="0" w:color="auto"/>
                <w:bottom w:val="none" w:sz="0" w:space="0" w:color="auto"/>
                <w:right w:val="none" w:sz="0" w:space="0" w:color="auto"/>
              </w:divBdr>
            </w:div>
            <w:div w:id="1100297600">
              <w:marLeft w:val="0"/>
              <w:marRight w:val="0"/>
              <w:marTop w:val="0"/>
              <w:marBottom w:val="0"/>
              <w:divBdr>
                <w:top w:val="none" w:sz="0" w:space="0" w:color="auto"/>
                <w:left w:val="none" w:sz="0" w:space="0" w:color="auto"/>
                <w:bottom w:val="none" w:sz="0" w:space="0" w:color="auto"/>
                <w:right w:val="none" w:sz="0" w:space="0" w:color="auto"/>
              </w:divBdr>
            </w:div>
            <w:div w:id="1100297601">
              <w:marLeft w:val="0"/>
              <w:marRight w:val="0"/>
              <w:marTop w:val="0"/>
              <w:marBottom w:val="0"/>
              <w:divBdr>
                <w:top w:val="none" w:sz="0" w:space="0" w:color="auto"/>
                <w:left w:val="none" w:sz="0" w:space="0" w:color="auto"/>
                <w:bottom w:val="none" w:sz="0" w:space="0" w:color="auto"/>
                <w:right w:val="none" w:sz="0" w:space="0" w:color="auto"/>
              </w:divBdr>
            </w:div>
            <w:div w:id="1100297602">
              <w:marLeft w:val="0"/>
              <w:marRight w:val="0"/>
              <w:marTop w:val="0"/>
              <w:marBottom w:val="0"/>
              <w:divBdr>
                <w:top w:val="none" w:sz="0" w:space="0" w:color="auto"/>
                <w:left w:val="none" w:sz="0" w:space="0" w:color="auto"/>
                <w:bottom w:val="none" w:sz="0" w:space="0" w:color="auto"/>
                <w:right w:val="none" w:sz="0" w:space="0" w:color="auto"/>
              </w:divBdr>
            </w:div>
            <w:div w:id="1100297603">
              <w:marLeft w:val="0"/>
              <w:marRight w:val="0"/>
              <w:marTop w:val="0"/>
              <w:marBottom w:val="0"/>
              <w:divBdr>
                <w:top w:val="none" w:sz="0" w:space="0" w:color="auto"/>
                <w:left w:val="none" w:sz="0" w:space="0" w:color="auto"/>
                <w:bottom w:val="none" w:sz="0" w:space="0" w:color="auto"/>
                <w:right w:val="none" w:sz="0" w:space="0" w:color="auto"/>
              </w:divBdr>
            </w:div>
            <w:div w:id="1100297608">
              <w:marLeft w:val="0"/>
              <w:marRight w:val="0"/>
              <w:marTop w:val="0"/>
              <w:marBottom w:val="0"/>
              <w:divBdr>
                <w:top w:val="none" w:sz="0" w:space="0" w:color="auto"/>
                <w:left w:val="none" w:sz="0" w:space="0" w:color="auto"/>
                <w:bottom w:val="none" w:sz="0" w:space="0" w:color="auto"/>
                <w:right w:val="none" w:sz="0" w:space="0" w:color="auto"/>
              </w:divBdr>
            </w:div>
            <w:div w:id="1100297610">
              <w:marLeft w:val="0"/>
              <w:marRight w:val="0"/>
              <w:marTop w:val="0"/>
              <w:marBottom w:val="0"/>
              <w:divBdr>
                <w:top w:val="none" w:sz="0" w:space="0" w:color="auto"/>
                <w:left w:val="none" w:sz="0" w:space="0" w:color="auto"/>
                <w:bottom w:val="none" w:sz="0" w:space="0" w:color="auto"/>
                <w:right w:val="none" w:sz="0" w:space="0" w:color="auto"/>
              </w:divBdr>
            </w:div>
            <w:div w:id="1100297611">
              <w:marLeft w:val="0"/>
              <w:marRight w:val="0"/>
              <w:marTop w:val="0"/>
              <w:marBottom w:val="0"/>
              <w:divBdr>
                <w:top w:val="none" w:sz="0" w:space="0" w:color="auto"/>
                <w:left w:val="none" w:sz="0" w:space="0" w:color="auto"/>
                <w:bottom w:val="none" w:sz="0" w:space="0" w:color="auto"/>
                <w:right w:val="none" w:sz="0" w:space="0" w:color="auto"/>
              </w:divBdr>
            </w:div>
            <w:div w:id="1100297612">
              <w:marLeft w:val="0"/>
              <w:marRight w:val="0"/>
              <w:marTop w:val="0"/>
              <w:marBottom w:val="0"/>
              <w:divBdr>
                <w:top w:val="none" w:sz="0" w:space="0" w:color="auto"/>
                <w:left w:val="none" w:sz="0" w:space="0" w:color="auto"/>
                <w:bottom w:val="none" w:sz="0" w:space="0" w:color="auto"/>
                <w:right w:val="none" w:sz="0" w:space="0" w:color="auto"/>
              </w:divBdr>
            </w:div>
            <w:div w:id="1100297614">
              <w:marLeft w:val="0"/>
              <w:marRight w:val="0"/>
              <w:marTop w:val="0"/>
              <w:marBottom w:val="0"/>
              <w:divBdr>
                <w:top w:val="none" w:sz="0" w:space="0" w:color="auto"/>
                <w:left w:val="none" w:sz="0" w:space="0" w:color="auto"/>
                <w:bottom w:val="none" w:sz="0" w:space="0" w:color="auto"/>
                <w:right w:val="none" w:sz="0" w:space="0" w:color="auto"/>
              </w:divBdr>
            </w:div>
            <w:div w:id="1100297616">
              <w:marLeft w:val="0"/>
              <w:marRight w:val="0"/>
              <w:marTop w:val="0"/>
              <w:marBottom w:val="0"/>
              <w:divBdr>
                <w:top w:val="none" w:sz="0" w:space="0" w:color="auto"/>
                <w:left w:val="none" w:sz="0" w:space="0" w:color="auto"/>
                <w:bottom w:val="none" w:sz="0" w:space="0" w:color="auto"/>
                <w:right w:val="none" w:sz="0" w:space="0" w:color="auto"/>
              </w:divBdr>
            </w:div>
            <w:div w:id="110029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297585">
      <w:marLeft w:val="0"/>
      <w:marRight w:val="0"/>
      <w:marTop w:val="0"/>
      <w:marBottom w:val="0"/>
      <w:divBdr>
        <w:top w:val="none" w:sz="0" w:space="0" w:color="auto"/>
        <w:left w:val="none" w:sz="0" w:space="0" w:color="auto"/>
        <w:bottom w:val="none" w:sz="0" w:space="0" w:color="auto"/>
        <w:right w:val="none" w:sz="0" w:space="0" w:color="auto"/>
      </w:divBdr>
    </w:div>
    <w:div w:id="1100297588">
      <w:marLeft w:val="0"/>
      <w:marRight w:val="0"/>
      <w:marTop w:val="0"/>
      <w:marBottom w:val="0"/>
      <w:divBdr>
        <w:top w:val="none" w:sz="0" w:space="0" w:color="auto"/>
        <w:left w:val="none" w:sz="0" w:space="0" w:color="auto"/>
        <w:bottom w:val="none" w:sz="0" w:space="0" w:color="auto"/>
        <w:right w:val="none" w:sz="0" w:space="0" w:color="auto"/>
      </w:divBdr>
    </w:div>
    <w:div w:id="1100297591">
      <w:marLeft w:val="0"/>
      <w:marRight w:val="0"/>
      <w:marTop w:val="0"/>
      <w:marBottom w:val="0"/>
      <w:divBdr>
        <w:top w:val="none" w:sz="0" w:space="0" w:color="auto"/>
        <w:left w:val="none" w:sz="0" w:space="0" w:color="auto"/>
        <w:bottom w:val="none" w:sz="0" w:space="0" w:color="auto"/>
        <w:right w:val="none" w:sz="0" w:space="0" w:color="auto"/>
      </w:divBdr>
    </w:div>
    <w:div w:id="1100297594">
      <w:marLeft w:val="0"/>
      <w:marRight w:val="0"/>
      <w:marTop w:val="0"/>
      <w:marBottom w:val="0"/>
      <w:divBdr>
        <w:top w:val="none" w:sz="0" w:space="0" w:color="auto"/>
        <w:left w:val="none" w:sz="0" w:space="0" w:color="auto"/>
        <w:bottom w:val="none" w:sz="0" w:space="0" w:color="auto"/>
        <w:right w:val="none" w:sz="0" w:space="0" w:color="auto"/>
      </w:divBdr>
    </w:div>
    <w:div w:id="1100297597">
      <w:marLeft w:val="0"/>
      <w:marRight w:val="0"/>
      <w:marTop w:val="0"/>
      <w:marBottom w:val="0"/>
      <w:divBdr>
        <w:top w:val="none" w:sz="0" w:space="0" w:color="auto"/>
        <w:left w:val="none" w:sz="0" w:space="0" w:color="auto"/>
        <w:bottom w:val="none" w:sz="0" w:space="0" w:color="auto"/>
        <w:right w:val="none" w:sz="0" w:space="0" w:color="auto"/>
      </w:divBdr>
    </w:div>
    <w:div w:id="1100297598">
      <w:marLeft w:val="0"/>
      <w:marRight w:val="0"/>
      <w:marTop w:val="0"/>
      <w:marBottom w:val="0"/>
      <w:divBdr>
        <w:top w:val="none" w:sz="0" w:space="0" w:color="auto"/>
        <w:left w:val="none" w:sz="0" w:space="0" w:color="auto"/>
        <w:bottom w:val="none" w:sz="0" w:space="0" w:color="auto"/>
        <w:right w:val="none" w:sz="0" w:space="0" w:color="auto"/>
      </w:divBdr>
    </w:div>
    <w:div w:id="1100297599">
      <w:marLeft w:val="0"/>
      <w:marRight w:val="0"/>
      <w:marTop w:val="0"/>
      <w:marBottom w:val="0"/>
      <w:divBdr>
        <w:top w:val="none" w:sz="0" w:space="0" w:color="auto"/>
        <w:left w:val="none" w:sz="0" w:space="0" w:color="auto"/>
        <w:bottom w:val="none" w:sz="0" w:space="0" w:color="auto"/>
        <w:right w:val="none" w:sz="0" w:space="0" w:color="auto"/>
      </w:divBdr>
    </w:div>
    <w:div w:id="1100297604">
      <w:marLeft w:val="0"/>
      <w:marRight w:val="0"/>
      <w:marTop w:val="0"/>
      <w:marBottom w:val="0"/>
      <w:divBdr>
        <w:top w:val="none" w:sz="0" w:space="0" w:color="auto"/>
        <w:left w:val="none" w:sz="0" w:space="0" w:color="auto"/>
        <w:bottom w:val="none" w:sz="0" w:space="0" w:color="auto"/>
        <w:right w:val="none" w:sz="0" w:space="0" w:color="auto"/>
      </w:divBdr>
    </w:div>
    <w:div w:id="1100297605">
      <w:marLeft w:val="0"/>
      <w:marRight w:val="0"/>
      <w:marTop w:val="0"/>
      <w:marBottom w:val="0"/>
      <w:divBdr>
        <w:top w:val="none" w:sz="0" w:space="0" w:color="auto"/>
        <w:left w:val="none" w:sz="0" w:space="0" w:color="auto"/>
        <w:bottom w:val="none" w:sz="0" w:space="0" w:color="auto"/>
        <w:right w:val="none" w:sz="0" w:space="0" w:color="auto"/>
      </w:divBdr>
    </w:div>
    <w:div w:id="1100297606">
      <w:marLeft w:val="0"/>
      <w:marRight w:val="0"/>
      <w:marTop w:val="0"/>
      <w:marBottom w:val="0"/>
      <w:divBdr>
        <w:top w:val="none" w:sz="0" w:space="0" w:color="auto"/>
        <w:left w:val="none" w:sz="0" w:space="0" w:color="auto"/>
        <w:bottom w:val="none" w:sz="0" w:space="0" w:color="auto"/>
        <w:right w:val="none" w:sz="0" w:space="0" w:color="auto"/>
      </w:divBdr>
    </w:div>
    <w:div w:id="1100297607">
      <w:marLeft w:val="0"/>
      <w:marRight w:val="0"/>
      <w:marTop w:val="0"/>
      <w:marBottom w:val="0"/>
      <w:divBdr>
        <w:top w:val="none" w:sz="0" w:space="0" w:color="auto"/>
        <w:left w:val="none" w:sz="0" w:space="0" w:color="auto"/>
        <w:bottom w:val="none" w:sz="0" w:space="0" w:color="auto"/>
        <w:right w:val="none" w:sz="0" w:space="0" w:color="auto"/>
      </w:divBdr>
    </w:div>
    <w:div w:id="1100297609">
      <w:marLeft w:val="0"/>
      <w:marRight w:val="0"/>
      <w:marTop w:val="0"/>
      <w:marBottom w:val="0"/>
      <w:divBdr>
        <w:top w:val="none" w:sz="0" w:space="0" w:color="auto"/>
        <w:left w:val="none" w:sz="0" w:space="0" w:color="auto"/>
        <w:bottom w:val="none" w:sz="0" w:space="0" w:color="auto"/>
        <w:right w:val="none" w:sz="0" w:space="0" w:color="auto"/>
      </w:divBdr>
    </w:div>
    <w:div w:id="1100297613">
      <w:marLeft w:val="0"/>
      <w:marRight w:val="0"/>
      <w:marTop w:val="0"/>
      <w:marBottom w:val="0"/>
      <w:divBdr>
        <w:top w:val="none" w:sz="0" w:space="0" w:color="auto"/>
        <w:left w:val="none" w:sz="0" w:space="0" w:color="auto"/>
        <w:bottom w:val="none" w:sz="0" w:space="0" w:color="auto"/>
        <w:right w:val="none" w:sz="0" w:space="0" w:color="auto"/>
      </w:divBdr>
    </w:div>
    <w:div w:id="1100297615">
      <w:marLeft w:val="0"/>
      <w:marRight w:val="0"/>
      <w:marTop w:val="0"/>
      <w:marBottom w:val="0"/>
      <w:divBdr>
        <w:top w:val="none" w:sz="0" w:space="0" w:color="auto"/>
        <w:left w:val="none" w:sz="0" w:space="0" w:color="auto"/>
        <w:bottom w:val="none" w:sz="0" w:space="0" w:color="auto"/>
        <w:right w:val="none" w:sz="0" w:space="0" w:color="auto"/>
      </w:divBdr>
    </w:div>
    <w:div w:id="1100297618">
      <w:marLeft w:val="0"/>
      <w:marRight w:val="0"/>
      <w:marTop w:val="0"/>
      <w:marBottom w:val="0"/>
      <w:divBdr>
        <w:top w:val="none" w:sz="0" w:space="0" w:color="auto"/>
        <w:left w:val="none" w:sz="0" w:space="0" w:color="auto"/>
        <w:bottom w:val="none" w:sz="0" w:space="0" w:color="auto"/>
        <w:right w:val="none" w:sz="0" w:space="0" w:color="auto"/>
      </w:divBdr>
    </w:div>
    <w:div w:id="1100297619">
      <w:marLeft w:val="0"/>
      <w:marRight w:val="0"/>
      <w:marTop w:val="0"/>
      <w:marBottom w:val="0"/>
      <w:divBdr>
        <w:top w:val="none" w:sz="0" w:space="0" w:color="auto"/>
        <w:left w:val="none" w:sz="0" w:space="0" w:color="auto"/>
        <w:bottom w:val="none" w:sz="0" w:space="0" w:color="auto"/>
        <w:right w:val="none" w:sz="0" w:space="0" w:color="auto"/>
      </w:divBdr>
    </w:div>
    <w:div w:id="1100297620">
      <w:marLeft w:val="0"/>
      <w:marRight w:val="0"/>
      <w:marTop w:val="0"/>
      <w:marBottom w:val="0"/>
      <w:divBdr>
        <w:top w:val="none" w:sz="0" w:space="0" w:color="auto"/>
        <w:left w:val="none" w:sz="0" w:space="0" w:color="auto"/>
        <w:bottom w:val="none" w:sz="0" w:space="0" w:color="auto"/>
        <w:right w:val="none" w:sz="0" w:space="0" w:color="auto"/>
      </w:divBdr>
    </w:div>
    <w:div w:id="1100297622">
      <w:marLeft w:val="0"/>
      <w:marRight w:val="0"/>
      <w:marTop w:val="0"/>
      <w:marBottom w:val="0"/>
      <w:divBdr>
        <w:top w:val="none" w:sz="0" w:space="0" w:color="auto"/>
        <w:left w:val="none" w:sz="0" w:space="0" w:color="auto"/>
        <w:bottom w:val="none" w:sz="0" w:space="0" w:color="auto"/>
        <w:right w:val="none" w:sz="0" w:space="0" w:color="auto"/>
      </w:divBdr>
    </w:div>
    <w:div w:id="1100297623">
      <w:marLeft w:val="0"/>
      <w:marRight w:val="0"/>
      <w:marTop w:val="0"/>
      <w:marBottom w:val="0"/>
      <w:divBdr>
        <w:top w:val="none" w:sz="0" w:space="0" w:color="auto"/>
        <w:left w:val="none" w:sz="0" w:space="0" w:color="auto"/>
        <w:bottom w:val="none" w:sz="0" w:space="0" w:color="auto"/>
        <w:right w:val="none" w:sz="0" w:space="0" w:color="auto"/>
      </w:divBdr>
    </w:div>
    <w:div w:id="1100297624">
      <w:marLeft w:val="0"/>
      <w:marRight w:val="0"/>
      <w:marTop w:val="0"/>
      <w:marBottom w:val="0"/>
      <w:divBdr>
        <w:top w:val="none" w:sz="0" w:space="0" w:color="auto"/>
        <w:left w:val="none" w:sz="0" w:space="0" w:color="auto"/>
        <w:bottom w:val="none" w:sz="0" w:space="0" w:color="auto"/>
        <w:right w:val="none" w:sz="0" w:space="0" w:color="auto"/>
      </w:divBdr>
    </w:div>
    <w:div w:id="1100297625">
      <w:marLeft w:val="0"/>
      <w:marRight w:val="0"/>
      <w:marTop w:val="0"/>
      <w:marBottom w:val="0"/>
      <w:divBdr>
        <w:top w:val="none" w:sz="0" w:space="0" w:color="auto"/>
        <w:left w:val="none" w:sz="0" w:space="0" w:color="auto"/>
        <w:bottom w:val="none" w:sz="0" w:space="0" w:color="auto"/>
        <w:right w:val="none" w:sz="0" w:space="0" w:color="auto"/>
      </w:divBdr>
    </w:div>
    <w:div w:id="1100297626">
      <w:marLeft w:val="0"/>
      <w:marRight w:val="0"/>
      <w:marTop w:val="0"/>
      <w:marBottom w:val="0"/>
      <w:divBdr>
        <w:top w:val="none" w:sz="0" w:space="0" w:color="auto"/>
        <w:left w:val="none" w:sz="0" w:space="0" w:color="auto"/>
        <w:bottom w:val="none" w:sz="0" w:space="0" w:color="auto"/>
        <w:right w:val="none" w:sz="0" w:space="0" w:color="auto"/>
      </w:divBdr>
    </w:div>
    <w:div w:id="1100297627">
      <w:marLeft w:val="0"/>
      <w:marRight w:val="0"/>
      <w:marTop w:val="0"/>
      <w:marBottom w:val="0"/>
      <w:divBdr>
        <w:top w:val="none" w:sz="0" w:space="0" w:color="auto"/>
        <w:left w:val="none" w:sz="0" w:space="0" w:color="auto"/>
        <w:bottom w:val="none" w:sz="0" w:space="0" w:color="auto"/>
        <w:right w:val="none" w:sz="0" w:space="0" w:color="auto"/>
      </w:divBdr>
    </w:div>
    <w:div w:id="1100297628">
      <w:marLeft w:val="0"/>
      <w:marRight w:val="0"/>
      <w:marTop w:val="0"/>
      <w:marBottom w:val="0"/>
      <w:divBdr>
        <w:top w:val="none" w:sz="0" w:space="0" w:color="auto"/>
        <w:left w:val="none" w:sz="0" w:space="0" w:color="auto"/>
        <w:bottom w:val="none" w:sz="0" w:space="0" w:color="auto"/>
        <w:right w:val="none" w:sz="0" w:space="0" w:color="auto"/>
      </w:divBdr>
    </w:div>
    <w:div w:id="1100297629">
      <w:marLeft w:val="0"/>
      <w:marRight w:val="0"/>
      <w:marTop w:val="0"/>
      <w:marBottom w:val="0"/>
      <w:divBdr>
        <w:top w:val="none" w:sz="0" w:space="0" w:color="auto"/>
        <w:left w:val="none" w:sz="0" w:space="0" w:color="auto"/>
        <w:bottom w:val="none" w:sz="0" w:space="0" w:color="auto"/>
        <w:right w:val="none" w:sz="0" w:space="0" w:color="auto"/>
      </w:divBdr>
    </w:div>
    <w:div w:id="1100297630">
      <w:marLeft w:val="0"/>
      <w:marRight w:val="0"/>
      <w:marTop w:val="0"/>
      <w:marBottom w:val="0"/>
      <w:divBdr>
        <w:top w:val="none" w:sz="0" w:space="0" w:color="auto"/>
        <w:left w:val="none" w:sz="0" w:space="0" w:color="auto"/>
        <w:bottom w:val="none" w:sz="0" w:space="0" w:color="auto"/>
        <w:right w:val="none" w:sz="0" w:space="0" w:color="auto"/>
      </w:divBdr>
    </w:div>
    <w:div w:id="1100297631">
      <w:marLeft w:val="0"/>
      <w:marRight w:val="0"/>
      <w:marTop w:val="0"/>
      <w:marBottom w:val="0"/>
      <w:divBdr>
        <w:top w:val="none" w:sz="0" w:space="0" w:color="auto"/>
        <w:left w:val="none" w:sz="0" w:space="0" w:color="auto"/>
        <w:bottom w:val="none" w:sz="0" w:space="0" w:color="auto"/>
        <w:right w:val="none" w:sz="0" w:space="0" w:color="auto"/>
      </w:divBdr>
    </w:div>
    <w:div w:id="1100297632">
      <w:marLeft w:val="0"/>
      <w:marRight w:val="0"/>
      <w:marTop w:val="0"/>
      <w:marBottom w:val="0"/>
      <w:divBdr>
        <w:top w:val="none" w:sz="0" w:space="0" w:color="auto"/>
        <w:left w:val="none" w:sz="0" w:space="0" w:color="auto"/>
        <w:bottom w:val="none" w:sz="0" w:space="0" w:color="auto"/>
        <w:right w:val="none" w:sz="0" w:space="0" w:color="auto"/>
      </w:divBdr>
    </w:div>
    <w:div w:id="1100297633">
      <w:marLeft w:val="0"/>
      <w:marRight w:val="0"/>
      <w:marTop w:val="0"/>
      <w:marBottom w:val="0"/>
      <w:divBdr>
        <w:top w:val="none" w:sz="0" w:space="0" w:color="auto"/>
        <w:left w:val="none" w:sz="0" w:space="0" w:color="auto"/>
        <w:bottom w:val="none" w:sz="0" w:space="0" w:color="auto"/>
        <w:right w:val="none" w:sz="0" w:space="0" w:color="auto"/>
      </w:divBdr>
    </w:div>
    <w:div w:id="1100297634">
      <w:marLeft w:val="0"/>
      <w:marRight w:val="0"/>
      <w:marTop w:val="0"/>
      <w:marBottom w:val="0"/>
      <w:divBdr>
        <w:top w:val="none" w:sz="0" w:space="0" w:color="auto"/>
        <w:left w:val="none" w:sz="0" w:space="0" w:color="auto"/>
        <w:bottom w:val="none" w:sz="0" w:space="0" w:color="auto"/>
        <w:right w:val="none" w:sz="0" w:space="0" w:color="auto"/>
      </w:divBdr>
    </w:div>
    <w:div w:id="1108233210">
      <w:bodyDiv w:val="1"/>
      <w:marLeft w:val="0"/>
      <w:marRight w:val="0"/>
      <w:marTop w:val="0"/>
      <w:marBottom w:val="0"/>
      <w:divBdr>
        <w:top w:val="none" w:sz="0" w:space="0" w:color="auto"/>
        <w:left w:val="none" w:sz="0" w:space="0" w:color="auto"/>
        <w:bottom w:val="none" w:sz="0" w:space="0" w:color="auto"/>
        <w:right w:val="none" w:sz="0" w:space="0" w:color="auto"/>
      </w:divBdr>
    </w:div>
    <w:div w:id="1132556838">
      <w:bodyDiv w:val="1"/>
      <w:marLeft w:val="0"/>
      <w:marRight w:val="0"/>
      <w:marTop w:val="0"/>
      <w:marBottom w:val="0"/>
      <w:divBdr>
        <w:top w:val="none" w:sz="0" w:space="0" w:color="auto"/>
        <w:left w:val="none" w:sz="0" w:space="0" w:color="auto"/>
        <w:bottom w:val="none" w:sz="0" w:space="0" w:color="auto"/>
        <w:right w:val="none" w:sz="0" w:space="0" w:color="auto"/>
      </w:divBdr>
    </w:div>
    <w:div w:id="1147358135">
      <w:bodyDiv w:val="1"/>
      <w:marLeft w:val="0"/>
      <w:marRight w:val="0"/>
      <w:marTop w:val="0"/>
      <w:marBottom w:val="0"/>
      <w:divBdr>
        <w:top w:val="none" w:sz="0" w:space="0" w:color="auto"/>
        <w:left w:val="none" w:sz="0" w:space="0" w:color="auto"/>
        <w:bottom w:val="none" w:sz="0" w:space="0" w:color="auto"/>
        <w:right w:val="none" w:sz="0" w:space="0" w:color="auto"/>
      </w:divBdr>
    </w:div>
    <w:div w:id="1156141842">
      <w:bodyDiv w:val="1"/>
      <w:marLeft w:val="0"/>
      <w:marRight w:val="0"/>
      <w:marTop w:val="0"/>
      <w:marBottom w:val="0"/>
      <w:divBdr>
        <w:top w:val="none" w:sz="0" w:space="0" w:color="auto"/>
        <w:left w:val="none" w:sz="0" w:space="0" w:color="auto"/>
        <w:bottom w:val="none" w:sz="0" w:space="0" w:color="auto"/>
        <w:right w:val="none" w:sz="0" w:space="0" w:color="auto"/>
      </w:divBdr>
    </w:div>
    <w:div w:id="1162500210">
      <w:bodyDiv w:val="1"/>
      <w:marLeft w:val="0"/>
      <w:marRight w:val="0"/>
      <w:marTop w:val="0"/>
      <w:marBottom w:val="0"/>
      <w:divBdr>
        <w:top w:val="none" w:sz="0" w:space="0" w:color="auto"/>
        <w:left w:val="none" w:sz="0" w:space="0" w:color="auto"/>
        <w:bottom w:val="none" w:sz="0" w:space="0" w:color="auto"/>
        <w:right w:val="none" w:sz="0" w:space="0" w:color="auto"/>
      </w:divBdr>
      <w:divsChild>
        <w:div w:id="1315178830">
          <w:marLeft w:val="-28"/>
          <w:marRight w:val="0"/>
          <w:marTop w:val="0"/>
          <w:marBottom w:val="0"/>
          <w:divBdr>
            <w:top w:val="none" w:sz="0" w:space="0" w:color="auto"/>
            <w:left w:val="none" w:sz="0" w:space="0" w:color="auto"/>
            <w:bottom w:val="none" w:sz="0" w:space="0" w:color="auto"/>
            <w:right w:val="none" w:sz="0" w:space="0" w:color="auto"/>
          </w:divBdr>
        </w:div>
      </w:divsChild>
    </w:div>
    <w:div w:id="1167405895">
      <w:bodyDiv w:val="1"/>
      <w:marLeft w:val="0"/>
      <w:marRight w:val="0"/>
      <w:marTop w:val="0"/>
      <w:marBottom w:val="0"/>
      <w:divBdr>
        <w:top w:val="none" w:sz="0" w:space="0" w:color="auto"/>
        <w:left w:val="none" w:sz="0" w:space="0" w:color="auto"/>
        <w:bottom w:val="none" w:sz="0" w:space="0" w:color="auto"/>
        <w:right w:val="none" w:sz="0" w:space="0" w:color="auto"/>
      </w:divBdr>
    </w:div>
    <w:div w:id="1172142160">
      <w:bodyDiv w:val="1"/>
      <w:marLeft w:val="0"/>
      <w:marRight w:val="0"/>
      <w:marTop w:val="0"/>
      <w:marBottom w:val="0"/>
      <w:divBdr>
        <w:top w:val="none" w:sz="0" w:space="0" w:color="auto"/>
        <w:left w:val="none" w:sz="0" w:space="0" w:color="auto"/>
        <w:bottom w:val="none" w:sz="0" w:space="0" w:color="auto"/>
        <w:right w:val="none" w:sz="0" w:space="0" w:color="auto"/>
      </w:divBdr>
      <w:divsChild>
        <w:div w:id="1785733908">
          <w:marLeft w:val="0"/>
          <w:marRight w:val="0"/>
          <w:marTop w:val="30"/>
          <w:marBottom w:val="0"/>
          <w:divBdr>
            <w:top w:val="none" w:sz="0" w:space="0" w:color="auto"/>
            <w:left w:val="none" w:sz="0" w:space="0" w:color="auto"/>
            <w:bottom w:val="none" w:sz="0" w:space="0" w:color="auto"/>
            <w:right w:val="none" w:sz="0" w:space="0" w:color="auto"/>
          </w:divBdr>
          <w:divsChild>
            <w:div w:id="1233151413">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984889798">
          <w:marLeft w:val="0"/>
          <w:marRight w:val="0"/>
          <w:marTop w:val="0"/>
          <w:marBottom w:val="0"/>
          <w:divBdr>
            <w:top w:val="none" w:sz="0" w:space="0" w:color="auto"/>
            <w:left w:val="none" w:sz="0" w:space="0" w:color="auto"/>
            <w:bottom w:val="none" w:sz="0" w:space="0" w:color="auto"/>
            <w:right w:val="none" w:sz="0" w:space="0" w:color="auto"/>
          </w:divBdr>
        </w:div>
      </w:divsChild>
    </w:div>
    <w:div w:id="1172573137">
      <w:bodyDiv w:val="1"/>
      <w:marLeft w:val="0"/>
      <w:marRight w:val="0"/>
      <w:marTop w:val="0"/>
      <w:marBottom w:val="0"/>
      <w:divBdr>
        <w:top w:val="none" w:sz="0" w:space="0" w:color="auto"/>
        <w:left w:val="none" w:sz="0" w:space="0" w:color="auto"/>
        <w:bottom w:val="none" w:sz="0" w:space="0" w:color="auto"/>
        <w:right w:val="none" w:sz="0" w:space="0" w:color="auto"/>
      </w:divBdr>
    </w:div>
    <w:div w:id="1175414873">
      <w:bodyDiv w:val="1"/>
      <w:marLeft w:val="0"/>
      <w:marRight w:val="0"/>
      <w:marTop w:val="0"/>
      <w:marBottom w:val="0"/>
      <w:divBdr>
        <w:top w:val="none" w:sz="0" w:space="0" w:color="auto"/>
        <w:left w:val="none" w:sz="0" w:space="0" w:color="auto"/>
        <w:bottom w:val="none" w:sz="0" w:space="0" w:color="auto"/>
        <w:right w:val="none" w:sz="0" w:space="0" w:color="auto"/>
      </w:divBdr>
    </w:div>
    <w:div w:id="1199582916">
      <w:bodyDiv w:val="1"/>
      <w:marLeft w:val="0"/>
      <w:marRight w:val="0"/>
      <w:marTop w:val="0"/>
      <w:marBottom w:val="0"/>
      <w:divBdr>
        <w:top w:val="none" w:sz="0" w:space="0" w:color="auto"/>
        <w:left w:val="none" w:sz="0" w:space="0" w:color="auto"/>
        <w:bottom w:val="none" w:sz="0" w:space="0" w:color="auto"/>
        <w:right w:val="none" w:sz="0" w:space="0" w:color="auto"/>
      </w:divBdr>
      <w:divsChild>
        <w:div w:id="1100686717">
          <w:marLeft w:val="0"/>
          <w:marRight w:val="0"/>
          <w:marTop w:val="0"/>
          <w:marBottom w:val="0"/>
          <w:divBdr>
            <w:top w:val="none" w:sz="0" w:space="0" w:color="auto"/>
            <w:left w:val="none" w:sz="0" w:space="0" w:color="auto"/>
            <w:bottom w:val="none" w:sz="0" w:space="0" w:color="auto"/>
            <w:right w:val="none" w:sz="0" w:space="0" w:color="auto"/>
          </w:divBdr>
        </w:div>
        <w:div w:id="1278365921">
          <w:marLeft w:val="0"/>
          <w:marRight w:val="0"/>
          <w:marTop w:val="0"/>
          <w:marBottom w:val="0"/>
          <w:divBdr>
            <w:top w:val="none" w:sz="0" w:space="0" w:color="auto"/>
            <w:left w:val="none" w:sz="0" w:space="0" w:color="auto"/>
            <w:bottom w:val="none" w:sz="0" w:space="0" w:color="auto"/>
            <w:right w:val="none" w:sz="0" w:space="0" w:color="auto"/>
          </w:divBdr>
        </w:div>
        <w:div w:id="1515269792">
          <w:marLeft w:val="0"/>
          <w:marRight w:val="0"/>
          <w:marTop w:val="0"/>
          <w:marBottom w:val="0"/>
          <w:divBdr>
            <w:top w:val="none" w:sz="0" w:space="0" w:color="auto"/>
            <w:left w:val="none" w:sz="0" w:space="0" w:color="auto"/>
            <w:bottom w:val="none" w:sz="0" w:space="0" w:color="auto"/>
            <w:right w:val="none" w:sz="0" w:space="0" w:color="auto"/>
          </w:divBdr>
        </w:div>
      </w:divsChild>
    </w:div>
    <w:div w:id="1199929734">
      <w:bodyDiv w:val="1"/>
      <w:marLeft w:val="0"/>
      <w:marRight w:val="0"/>
      <w:marTop w:val="0"/>
      <w:marBottom w:val="0"/>
      <w:divBdr>
        <w:top w:val="none" w:sz="0" w:space="0" w:color="auto"/>
        <w:left w:val="none" w:sz="0" w:space="0" w:color="auto"/>
        <w:bottom w:val="none" w:sz="0" w:space="0" w:color="auto"/>
        <w:right w:val="none" w:sz="0" w:space="0" w:color="auto"/>
      </w:divBdr>
    </w:div>
    <w:div w:id="1206867907">
      <w:bodyDiv w:val="1"/>
      <w:marLeft w:val="0"/>
      <w:marRight w:val="0"/>
      <w:marTop w:val="0"/>
      <w:marBottom w:val="0"/>
      <w:divBdr>
        <w:top w:val="none" w:sz="0" w:space="0" w:color="auto"/>
        <w:left w:val="none" w:sz="0" w:space="0" w:color="auto"/>
        <w:bottom w:val="none" w:sz="0" w:space="0" w:color="auto"/>
        <w:right w:val="none" w:sz="0" w:space="0" w:color="auto"/>
      </w:divBdr>
    </w:div>
    <w:div w:id="1213539341">
      <w:bodyDiv w:val="1"/>
      <w:marLeft w:val="0"/>
      <w:marRight w:val="0"/>
      <w:marTop w:val="0"/>
      <w:marBottom w:val="0"/>
      <w:divBdr>
        <w:top w:val="none" w:sz="0" w:space="0" w:color="auto"/>
        <w:left w:val="none" w:sz="0" w:space="0" w:color="auto"/>
        <w:bottom w:val="none" w:sz="0" w:space="0" w:color="auto"/>
        <w:right w:val="none" w:sz="0" w:space="0" w:color="auto"/>
      </w:divBdr>
      <w:divsChild>
        <w:div w:id="1027026105">
          <w:marLeft w:val="0"/>
          <w:marRight w:val="0"/>
          <w:marTop w:val="30"/>
          <w:marBottom w:val="0"/>
          <w:divBdr>
            <w:top w:val="none" w:sz="0" w:space="0" w:color="auto"/>
            <w:left w:val="none" w:sz="0" w:space="0" w:color="auto"/>
            <w:bottom w:val="none" w:sz="0" w:space="0" w:color="auto"/>
            <w:right w:val="none" w:sz="0" w:space="0" w:color="auto"/>
          </w:divBdr>
          <w:divsChild>
            <w:div w:id="278072212">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410929526">
          <w:marLeft w:val="0"/>
          <w:marRight w:val="0"/>
          <w:marTop w:val="0"/>
          <w:marBottom w:val="0"/>
          <w:divBdr>
            <w:top w:val="none" w:sz="0" w:space="0" w:color="auto"/>
            <w:left w:val="none" w:sz="0" w:space="0" w:color="auto"/>
            <w:bottom w:val="none" w:sz="0" w:space="0" w:color="auto"/>
            <w:right w:val="none" w:sz="0" w:space="0" w:color="auto"/>
          </w:divBdr>
        </w:div>
      </w:divsChild>
    </w:div>
    <w:div w:id="1221205737">
      <w:bodyDiv w:val="1"/>
      <w:marLeft w:val="0"/>
      <w:marRight w:val="0"/>
      <w:marTop w:val="0"/>
      <w:marBottom w:val="0"/>
      <w:divBdr>
        <w:top w:val="none" w:sz="0" w:space="0" w:color="auto"/>
        <w:left w:val="none" w:sz="0" w:space="0" w:color="auto"/>
        <w:bottom w:val="none" w:sz="0" w:space="0" w:color="auto"/>
        <w:right w:val="none" w:sz="0" w:space="0" w:color="auto"/>
      </w:divBdr>
    </w:div>
    <w:div w:id="1227108794">
      <w:bodyDiv w:val="1"/>
      <w:marLeft w:val="0"/>
      <w:marRight w:val="0"/>
      <w:marTop w:val="0"/>
      <w:marBottom w:val="0"/>
      <w:divBdr>
        <w:top w:val="none" w:sz="0" w:space="0" w:color="auto"/>
        <w:left w:val="none" w:sz="0" w:space="0" w:color="auto"/>
        <w:bottom w:val="none" w:sz="0" w:space="0" w:color="auto"/>
        <w:right w:val="none" w:sz="0" w:space="0" w:color="auto"/>
      </w:divBdr>
    </w:div>
    <w:div w:id="1238399812">
      <w:bodyDiv w:val="1"/>
      <w:marLeft w:val="0"/>
      <w:marRight w:val="0"/>
      <w:marTop w:val="0"/>
      <w:marBottom w:val="0"/>
      <w:divBdr>
        <w:top w:val="none" w:sz="0" w:space="0" w:color="auto"/>
        <w:left w:val="none" w:sz="0" w:space="0" w:color="auto"/>
        <w:bottom w:val="none" w:sz="0" w:space="0" w:color="auto"/>
        <w:right w:val="none" w:sz="0" w:space="0" w:color="auto"/>
      </w:divBdr>
    </w:div>
    <w:div w:id="1240676515">
      <w:bodyDiv w:val="1"/>
      <w:marLeft w:val="0"/>
      <w:marRight w:val="0"/>
      <w:marTop w:val="0"/>
      <w:marBottom w:val="0"/>
      <w:divBdr>
        <w:top w:val="none" w:sz="0" w:space="0" w:color="auto"/>
        <w:left w:val="none" w:sz="0" w:space="0" w:color="auto"/>
        <w:bottom w:val="none" w:sz="0" w:space="0" w:color="auto"/>
        <w:right w:val="none" w:sz="0" w:space="0" w:color="auto"/>
      </w:divBdr>
    </w:div>
    <w:div w:id="1241871093">
      <w:bodyDiv w:val="1"/>
      <w:marLeft w:val="0"/>
      <w:marRight w:val="0"/>
      <w:marTop w:val="0"/>
      <w:marBottom w:val="0"/>
      <w:divBdr>
        <w:top w:val="none" w:sz="0" w:space="0" w:color="auto"/>
        <w:left w:val="none" w:sz="0" w:space="0" w:color="auto"/>
        <w:bottom w:val="none" w:sz="0" w:space="0" w:color="auto"/>
        <w:right w:val="none" w:sz="0" w:space="0" w:color="auto"/>
      </w:divBdr>
    </w:div>
    <w:div w:id="1241913213">
      <w:bodyDiv w:val="1"/>
      <w:marLeft w:val="0"/>
      <w:marRight w:val="0"/>
      <w:marTop w:val="0"/>
      <w:marBottom w:val="0"/>
      <w:divBdr>
        <w:top w:val="none" w:sz="0" w:space="0" w:color="auto"/>
        <w:left w:val="none" w:sz="0" w:space="0" w:color="auto"/>
        <w:bottom w:val="none" w:sz="0" w:space="0" w:color="auto"/>
        <w:right w:val="none" w:sz="0" w:space="0" w:color="auto"/>
      </w:divBdr>
    </w:div>
    <w:div w:id="1274438451">
      <w:bodyDiv w:val="1"/>
      <w:marLeft w:val="0"/>
      <w:marRight w:val="0"/>
      <w:marTop w:val="0"/>
      <w:marBottom w:val="0"/>
      <w:divBdr>
        <w:top w:val="none" w:sz="0" w:space="0" w:color="auto"/>
        <w:left w:val="none" w:sz="0" w:space="0" w:color="auto"/>
        <w:bottom w:val="none" w:sz="0" w:space="0" w:color="auto"/>
        <w:right w:val="none" w:sz="0" w:space="0" w:color="auto"/>
      </w:divBdr>
      <w:divsChild>
        <w:div w:id="1769740649">
          <w:marLeft w:val="360"/>
          <w:marRight w:val="0"/>
          <w:marTop w:val="0"/>
          <w:marBottom w:val="0"/>
          <w:divBdr>
            <w:top w:val="none" w:sz="0" w:space="0" w:color="auto"/>
            <w:left w:val="none" w:sz="0" w:space="0" w:color="auto"/>
            <w:bottom w:val="none" w:sz="0" w:space="0" w:color="auto"/>
            <w:right w:val="none" w:sz="0" w:space="0" w:color="auto"/>
          </w:divBdr>
        </w:div>
        <w:div w:id="1843546623">
          <w:marLeft w:val="360"/>
          <w:marRight w:val="0"/>
          <w:marTop w:val="0"/>
          <w:marBottom w:val="0"/>
          <w:divBdr>
            <w:top w:val="none" w:sz="0" w:space="0" w:color="auto"/>
            <w:left w:val="none" w:sz="0" w:space="0" w:color="auto"/>
            <w:bottom w:val="none" w:sz="0" w:space="0" w:color="auto"/>
            <w:right w:val="none" w:sz="0" w:space="0" w:color="auto"/>
          </w:divBdr>
        </w:div>
      </w:divsChild>
    </w:div>
    <w:div w:id="1298148106">
      <w:bodyDiv w:val="1"/>
      <w:marLeft w:val="0"/>
      <w:marRight w:val="0"/>
      <w:marTop w:val="0"/>
      <w:marBottom w:val="0"/>
      <w:divBdr>
        <w:top w:val="none" w:sz="0" w:space="0" w:color="auto"/>
        <w:left w:val="none" w:sz="0" w:space="0" w:color="auto"/>
        <w:bottom w:val="none" w:sz="0" w:space="0" w:color="auto"/>
        <w:right w:val="none" w:sz="0" w:space="0" w:color="auto"/>
      </w:divBdr>
    </w:div>
    <w:div w:id="1304386094">
      <w:bodyDiv w:val="1"/>
      <w:marLeft w:val="0"/>
      <w:marRight w:val="0"/>
      <w:marTop w:val="0"/>
      <w:marBottom w:val="0"/>
      <w:divBdr>
        <w:top w:val="none" w:sz="0" w:space="0" w:color="auto"/>
        <w:left w:val="none" w:sz="0" w:space="0" w:color="auto"/>
        <w:bottom w:val="none" w:sz="0" w:space="0" w:color="auto"/>
        <w:right w:val="none" w:sz="0" w:space="0" w:color="auto"/>
      </w:divBdr>
    </w:div>
    <w:div w:id="1307928883">
      <w:bodyDiv w:val="1"/>
      <w:marLeft w:val="0"/>
      <w:marRight w:val="0"/>
      <w:marTop w:val="0"/>
      <w:marBottom w:val="0"/>
      <w:divBdr>
        <w:top w:val="none" w:sz="0" w:space="0" w:color="auto"/>
        <w:left w:val="none" w:sz="0" w:space="0" w:color="auto"/>
        <w:bottom w:val="none" w:sz="0" w:space="0" w:color="auto"/>
        <w:right w:val="none" w:sz="0" w:space="0" w:color="auto"/>
      </w:divBdr>
    </w:div>
    <w:div w:id="1325860289">
      <w:bodyDiv w:val="1"/>
      <w:marLeft w:val="0"/>
      <w:marRight w:val="0"/>
      <w:marTop w:val="0"/>
      <w:marBottom w:val="0"/>
      <w:divBdr>
        <w:top w:val="none" w:sz="0" w:space="0" w:color="auto"/>
        <w:left w:val="none" w:sz="0" w:space="0" w:color="auto"/>
        <w:bottom w:val="none" w:sz="0" w:space="0" w:color="auto"/>
        <w:right w:val="none" w:sz="0" w:space="0" w:color="auto"/>
      </w:divBdr>
    </w:div>
    <w:div w:id="1345747452">
      <w:bodyDiv w:val="1"/>
      <w:marLeft w:val="0"/>
      <w:marRight w:val="0"/>
      <w:marTop w:val="0"/>
      <w:marBottom w:val="0"/>
      <w:divBdr>
        <w:top w:val="none" w:sz="0" w:space="0" w:color="auto"/>
        <w:left w:val="none" w:sz="0" w:space="0" w:color="auto"/>
        <w:bottom w:val="none" w:sz="0" w:space="0" w:color="auto"/>
        <w:right w:val="none" w:sz="0" w:space="0" w:color="auto"/>
      </w:divBdr>
    </w:div>
    <w:div w:id="1371761438">
      <w:bodyDiv w:val="1"/>
      <w:marLeft w:val="0"/>
      <w:marRight w:val="0"/>
      <w:marTop w:val="0"/>
      <w:marBottom w:val="0"/>
      <w:divBdr>
        <w:top w:val="none" w:sz="0" w:space="0" w:color="auto"/>
        <w:left w:val="none" w:sz="0" w:space="0" w:color="auto"/>
        <w:bottom w:val="none" w:sz="0" w:space="0" w:color="auto"/>
        <w:right w:val="none" w:sz="0" w:space="0" w:color="auto"/>
      </w:divBdr>
      <w:divsChild>
        <w:div w:id="254436372">
          <w:marLeft w:val="0"/>
          <w:marRight w:val="0"/>
          <w:marTop w:val="0"/>
          <w:marBottom w:val="0"/>
          <w:divBdr>
            <w:top w:val="none" w:sz="0" w:space="0" w:color="auto"/>
            <w:left w:val="none" w:sz="0" w:space="0" w:color="auto"/>
            <w:bottom w:val="none" w:sz="0" w:space="0" w:color="auto"/>
            <w:right w:val="none" w:sz="0" w:space="0" w:color="auto"/>
          </w:divBdr>
        </w:div>
        <w:div w:id="438599037">
          <w:marLeft w:val="0"/>
          <w:marRight w:val="0"/>
          <w:marTop w:val="0"/>
          <w:marBottom w:val="0"/>
          <w:divBdr>
            <w:top w:val="none" w:sz="0" w:space="0" w:color="auto"/>
            <w:left w:val="none" w:sz="0" w:space="0" w:color="auto"/>
            <w:bottom w:val="none" w:sz="0" w:space="0" w:color="auto"/>
            <w:right w:val="none" w:sz="0" w:space="0" w:color="auto"/>
          </w:divBdr>
        </w:div>
        <w:div w:id="506944598">
          <w:marLeft w:val="851"/>
          <w:marRight w:val="0"/>
          <w:marTop w:val="0"/>
          <w:marBottom w:val="0"/>
          <w:divBdr>
            <w:top w:val="none" w:sz="0" w:space="0" w:color="auto"/>
            <w:left w:val="none" w:sz="0" w:space="0" w:color="auto"/>
            <w:bottom w:val="none" w:sz="0" w:space="0" w:color="auto"/>
            <w:right w:val="none" w:sz="0" w:space="0" w:color="auto"/>
          </w:divBdr>
        </w:div>
        <w:div w:id="582447469">
          <w:marLeft w:val="0"/>
          <w:marRight w:val="0"/>
          <w:marTop w:val="0"/>
          <w:marBottom w:val="0"/>
          <w:divBdr>
            <w:top w:val="none" w:sz="0" w:space="0" w:color="auto"/>
            <w:left w:val="none" w:sz="0" w:space="0" w:color="auto"/>
            <w:bottom w:val="none" w:sz="0" w:space="0" w:color="auto"/>
            <w:right w:val="none" w:sz="0" w:space="0" w:color="auto"/>
          </w:divBdr>
        </w:div>
        <w:div w:id="706562987">
          <w:marLeft w:val="0"/>
          <w:marRight w:val="0"/>
          <w:marTop w:val="0"/>
          <w:marBottom w:val="0"/>
          <w:divBdr>
            <w:top w:val="none" w:sz="0" w:space="0" w:color="auto"/>
            <w:left w:val="none" w:sz="0" w:space="0" w:color="auto"/>
            <w:bottom w:val="none" w:sz="0" w:space="0" w:color="auto"/>
            <w:right w:val="none" w:sz="0" w:space="0" w:color="auto"/>
          </w:divBdr>
        </w:div>
        <w:div w:id="1239637766">
          <w:marLeft w:val="560"/>
          <w:marRight w:val="0"/>
          <w:marTop w:val="0"/>
          <w:marBottom w:val="0"/>
          <w:divBdr>
            <w:top w:val="none" w:sz="0" w:space="0" w:color="auto"/>
            <w:left w:val="none" w:sz="0" w:space="0" w:color="auto"/>
            <w:bottom w:val="none" w:sz="0" w:space="0" w:color="auto"/>
            <w:right w:val="none" w:sz="0" w:space="0" w:color="auto"/>
          </w:divBdr>
        </w:div>
        <w:div w:id="1853907613">
          <w:marLeft w:val="0"/>
          <w:marRight w:val="0"/>
          <w:marTop w:val="0"/>
          <w:marBottom w:val="0"/>
          <w:divBdr>
            <w:top w:val="none" w:sz="0" w:space="0" w:color="auto"/>
            <w:left w:val="none" w:sz="0" w:space="0" w:color="auto"/>
            <w:bottom w:val="none" w:sz="0" w:space="0" w:color="auto"/>
            <w:right w:val="none" w:sz="0" w:space="0" w:color="auto"/>
          </w:divBdr>
        </w:div>
        <w:div w:id="1974434968">
          <w:marLeft w:val="0"/>
          <w:marRight w:val="0"/>
          <w:marTop w:val="0"/>
          <w:marBottom w:val="0"/>
          <w:divBdr>
            <w:top w:val="none" w:sz="0" w:space="0" w:color="auto"/>
            <w:left w:val="none" w:sz="0" w:space="0" w:color="auto"/>
            <w:bottom w:val="none" w:sz="0" w:space="0" w:color="auto"/>
            <w:right w:val="none" w:sz="0" w:space="0" w:color="auto"/>
          </w:divBdr>
        </w:div>
      </w:divsChild>
    </w:div>
    <w:div w:id="1372874987">
      <w:bodyDiv w:val="1"/>
      <w:marLeft w:val="0"/>
      <w:marRight w:val="0"/>
      <w:marTop w:val="0"/>
      <w:marBottom w:val="0"/>
      <w:divBdr>
        <w:top w:val="none" w:sz="0" w:space="0" w:color="auto"/>
        <w:left w:val="none" w:sz="0" w:space="0" w:color="auto"/>
        <w:bottom w:val="none" w:sz="0" w:space="0" w:color="auto"/>
        <w:right w:val="none" w:sz="0" w:space="0" w:color="auto"/>
      </w:divBdr>
      <w:divsChild>
        <w:div w:id="1505703382">
          <w:marLeft w:val="708"/>
          <w:marRight w:val="0"/>
          <w:marTop w:val="0"/>
          <w:marBottom w:val="0"/>
          <w:divBdr>
            <w:top w:val="none" w:sz="0" w:space="0" w:color="auto"/>
            <w:left w:val="none" w:sz="0" w:space="0" w:color="auto"/>
            <w:bottom w:val="none" w:sz="0" w:space="0" w:color="auto"/>
            <w:right w:val="none" w:sz="0" w:space="0" w:color="auto"/>
          </w:divBdr>
        </w:div>
      </w:divsChild>
    </w:div>
    <w:div w:id="1384712466">
      <w:bodyDiv w:val="1"/>
      <w:marLeft w:val="0"/>
      <w:marRight w:val="0"/>
      <w:marTop w:val="0"/>
      <w:marBottom w:val="0"/>
      <w:divBdr>
        <w:top w:val="none" w:sz="0" w:space="0" w:color="auto"/>
        <w:left w:val="none" w:sz="0" w:space="0" w:color="auto"/>
        <w:bottom w:val="none" w:sz="0" w:space="0" w:color="auto"/>
        <w:right w:val="none" w:sz="0" w:space="0" w:color="auto"/>
      </w:divBdr>
    </w:div>
    <w:div w:id="1449156944">
      <w:bodyDiv w:val="1"/>
      <w:marLeft w:val="0"/>
      <w:marRight w:val="0"/>
      <w:marTop w:val="0"/>
      <w:marBottom w:val="0"/>
      <w:divBdr>
        <w:top w:val="none" w:sz="0" w:space="0" w:color="auto"/>
        <w:left w:val="none" w:sz="0" w:space="0" w:color="auto"/>
        <w:bottom w:val="none" w:sz="0" w:space="0" w:color="auto"/>
        <w:right w:val="none" w:sz="0" w:space="0" w:color="auto"/>
      </w:divBdr>
    </w:div>
    <w:div w:id="1449276135">
      <w:bodyDiv w:val="1"/>
      <w:marLeft w:val="0"/>
      <w:marRight w:val="0"/>
      <w:marTop w:val="0"/>
      <w:marBottom w:val="0"/>
      <w:divBdr>
        <w:top w:val="none" w:sz="0" w:space="0" w:color="auto"/>
        <w:left w:val="none" w:sz="0" w:space="0" w:color="auto"/>
        <w:bottom w:val="none" w:sz="0" w:space="0" w:color="auto"/>
        <w:right w:val="none" w:sz="0" w:space="0" w:color="auto"/>
      </w:divBdr>
    </w:div>
    <w:div w:id="1451631708">
      <w:bodyDiv w:val="1"/>
      <w:marLeft w:val="0"/>
      <w:marRight w:val="0"/>
      <w:marTop w:val="0"/>
      <w:marBottom w:val="0"/>
      <w:divBdr>
        <w:top w:val="none" w:sz="0" w:space="0" w:color="auto"/>
        <w:left w:val="none" w:sz="0" w:space="0" w:color="auto"/>
        <w:bottom w:val="none" w:sz="0" w:space="0" w:color="auto"/>
        <w:right w:val="none" w:sz="0" w:space="0" w:color="auto"/>
      </w:divBdr>
      <w:divsChild>
        <w:div w:id="549727593">
          <w:marLeft w:val="0"/>
          <w:marRight w:val="0"/>
          <w:marTop w:val="0"/>
          <w:marBottom w:val="0"/>
          <w:divBdr>
            <w:top w:val="none" w:sz="0" w:space="0" w:color="auto"/>
            <w:left w:val="none" w:sz="0" w:space="0" w:color="auto"/>
            <w:bottom w:val="none" w:sz="0" w:space="0" w:color="auto"/>
            <w:right w:val="none" w:sz="0" w:space="0" w:color="auto"/>
          </w:divBdr>
        </w:div>
        <w:div w:id="874931893">
          <w:marLeft w:val="0"/>
          <w:marRight w:val="0"/>
          <w:marTop w:val="0"/>
          <w:marBottom w:val="0"/>
          <w:divBdr>
            <w:top w:val="none" w:sz="0" w:space="0" w:color="auto"/>
            <w:left w:val="none" w:sz="0" w:space="0" w:color="auto"/>
            <w:bottom w:val="none" w:sz="0" w:space="0" w:color="auto"/>
            <w:right w:val="none" w:sz="0" w:space="0" w:color="auto"/>
          </w:divBdr>
        </w:div>
      </w:divsChild>
    </w:div>
    <w:div w:id="1465391302">
      <w:bodyDiv w:val="1"/>
      <w:marLeft w:val="0"/>
      <w:marRight w:val="0"/>
      <w:marTop w:val="0"/>
      <w:marBottom w:val="0"/>
      <w:divBdr>
        <w:top w:val="none" w:sz="0" w:space="0" w:color="auto"/>
        <w:left w:val="none" w:sz="0" w:space="0" w:color="auto"/>
        <w:bottom w:val="none" w:sz="0" w:space="0" w:color="auto"/>
        <w:right w:val="none" w:sz="0" w:space="0" w:color="auto"/>
      </w:divBdr>
    </w:div>
    <w:div w:id="1474717463">
      <w:bodyDiv w:val="1"/>
      <w:marLeft w:val="0"/>
      <w:marRight w:val="0"/>
      <w:marTop w:val="0"/>
      <w:marBottom w:val="0"/>
      <w:divBdr>
        <w:top w:val="none" w:sz="0" w:space="0" w:color="auto"/>
        <w:left w:val="none" w:sz="0" w:space="0" w:color="auto"/>
        <w:bottom w:val="none" w:sz="0" w:space="0" w:color="auto"/>
        <w:right w:val="none" w:sz="0" w:space="0" w:color="auto"/>
      </w:divBdr>
    </w:div>
    <w:div w:id="1477526250">
      <w:bodyDiv w:val="1"/>
      <w:marLeft w:val="0"/>
      <w:marRight w:val="0"/>
      <w:marTop w:val="0"/>
      <w:marBottom w:val="0"/>
      <w:divBdr>
        <w:top w:val="none" w:sz="0" w:space="0" w:color="auto"/>
        <w:left w:val="none" w:sz="0" w:space="0" w:color="auto"/>
        <w:bottom w:val="none" w:sz="0" w:space="0" w:color="auto"/>
        <w:right w:val="none" w:sz="0" w:space="0" w:color="auto"/>
      </w:divBdr>
      <w:divsChild>
        <w:div w:id="317540109">
          <w:marLeft w:val="0"/>
          <w:marRight w:val="0"/>
          <w:marTop w:val="0"/>
          <w:marBottom w:val="0"/>
          <w:divBdr>
            <w:top w:val="none" w:sz="0" w:space="0" w:color="auto"/>
            <w:left w:val="none" w:sz="0" w:space="0" w:color="auto"/>
            <w:bottom w:val="none" w:sz="0" w:space="0" w:color="auto"/>
            <w:right w:val="none" w:sz="0" w:space="0" w:color="auto"/>
          </w:divBdr>
        </w:div>
        <w:div w:id="1654523383">
          <w:marLeft w:val="0"/>
          <w:marRight w:val="0"/>
          <w:marTop w:val="0"/>
          <w:marBottom w:val="0"/>
          <w:divBdr>
            <w:top w:val="none" w:sz="0" w:space="0" w:color="auto"/>
            <w:left w:val="none" w:sz="0" w:space="0" w:color="auto"/>
            <w:bottom w:val="none" w:sz="0" w:space="0" w:color="auto"/>
            <w:right w:val="none" w:sz="0" w:space="0" w:color="auto"/>
          </w:divBdr>
        </w:div>
      </w:divsChild>
    </w:div>
    <w:div w:id="1481656980">
      <w:bodyDiv w:val="1"/>
      <w:marLeft w:val="0"/>
      <w:marRight w:val="0"/>
      <w:marTop w:val="0"/>
      <w:marBottom w:val="0"/>
      <w:divBdr>
        <w:top w:val="none" w:sz="0" w:space="0" w:color="auto"/>
        <w:left w:val="none" w:sz="0" w:space="0" w:color="auto"/>
        <w:bottom w:val="none" w:sz="0" w:space="0" w:color="auto"/>
        <w:right w:val="none" w:sz="0" w:space="0" w:color="auto"/>
      </w:divBdr>
    </w:div>
    <w:div w:id="1495217087">
      <w:bodyDiv w:val="1"/>
      <w:marLeft w:val="0"/>
      <w:marRight w:val="0"/>
      <w:marTop w:val="0"/>
      <w:marBottom w:val="0"/>
      <w:divBdr>
        <w:top w:val="none" w:sz="0" w:space="0" w:color="auto"/>
        <w:left w:val="none" w:sz="0" w:space="0" w:color="auto"/>
        <w:bottom w:val="none" w:sz="0" w:space="0" w:color="auto"/>
        <w:right w:val="none" w:sz="0" w:space="0" w:color="auto"/>
      </w:divBdr>
    </w:div>
    <w:div w:id="1498304074">
      <w:bodyDiv w:val="1"/>
      <w:marLeft w:val="0"/>
      <w:marRight w:val="0"/>
      <w:marTop w:val="0"/>
      <w:marBottom w:val="0"/>
      <w:divBdr>
        <w:top w:val="none" w:sz="0" w:space="0" w:color="auto"/>
        <w:left w:val="none" w:sz="0" w:space="0" w:color="auto"/>
        <w:bottom w:val="none" w:sz="0" w:space="0" w:color="auto"/>
        <w:right w:val="none" w:sz="0" w:space="0" w:color="auto"/>
      </w:divBdr>
    </w:div>
    <w:div w:id="1512910117">
      <w:bodyDiv w:val="1"/>
      <w:marLeft w:val="0"/>
      <w:marRight w:val="0"/>
      <w:marTop w:val="0"/>
      <w:marBottom w:val="0"/>
      <w:divBdr>
        <w:top w:val="none" w:sz="0" w:space="0" w:color="auto"/>
        <w:left w:val="none" w:sz="0" w:space="0" w:color="auto"/>
        <w:bottom w:val="none" w:sz="0" w:space="0" w:color="auto"/>
        <w:right w:val="none" w:sz="0" w:space="0" w:color="auto"/>
      </w:divBdr>
    </w:div>
    <w:div w:id="1516113130">
      <w:bodyDiv w:val="1"/>
      <w:marLeft w:val="0"/>
      <w:marRight w:val="0"/>
      <w:marTop w:val="0"/>
      <w:marBottom w:val="0"/>
      <w:divBdr>
        <w:top w:val="none" w:sz="0" w:space="0" w:color="auto"/>
        <w:left w:val="none" w:sz="0" w:space="0" w:color="auto"/>
        <w:bottom w:val="none" w:sz="0" w:space="0" w:color="auto"/>
        <w:right w:val="none" w:sz="0" w:space="0" w:color="auto"/>
      </w:divBdr>
    </w:div>
    <w:div w:id="1525512874">
      <w:bodyDiv w:val="1"/>
      <w:marLeft w:val="0"/>
      <w:marRight w:val="0"/>
      <w:marTop w:val="0"/>
      <w:marBottom w:val="0"/>
      <w:divBdr>
        <w:top w:val="none" w:sz="0" w:space="0" w:color="auto"/>
        <w:left w:val="none" w:sz="0" w:space="0" w:color="auto"/>
        <w:bottom w:val="none" w:sz="0" w:space="0" w:color="auto"/>
        <w:right w:val="none" w:sz="0" w:space="0" w:color="auto"/>
      </w:divBdr>
    </w:div>
    <w:div w:id="1541625720">
      <w:bodyDiv w:val="1"/>
      <w:marLeft w:val="0"/>
      <w:marRight w:val="0"/>
      <w:marTop w:val="0"/>
      <w:marBottom w:val="0"/>
      <w:divBdr>
        <w:top w:val="none" w:sz="0" w:space="0" w:color="auto"/>
        <w:left w:val="none" w:sz="0" w:space="0" w:color="auto"/>
        <w:bottom w:val="none" w:sz="0" w:space="0" w:color="auto"/>
        <w:right w:val="none" w:sz="0" w:space="0" w:color="auto"/>
      </w:divBdr>
    </w:div>
    <w:div w:id="1545750474">
      <w:bodyDiv w:val="1"/>
      <w:marLeft w:val="0"/>
      <w:marRight w:val="0"/>
      <w:marTop w:val="0"/>
      <w:marBottom w:val="0"/>
      <w:divBdr>
        <w:top w:val="none" w:sz="0" w:space="0" w:color="auto"/>
        <w:left w:val="none" w:sz="0" w:space="0" w:color="auto"/>
        <w:bottom w:val="none" w:sz="0" w:space="0" w:color="auto"/>
        <w:right w:val="none" w:sz="0" w:space="0" w:color="auto"/>
      </w:divBdr>
    </w:div>
    <w:div w:id="1554342000">
      <w:bodyDiv w:val="1"/>
      <w:marLeft w:val="0"/>
      <w:marRight w:val="0"/>
      <w:marTop w:val="0"/>
      <w:marBottom w:val="0"/>
      <w:divBdr>
        <w:top w:val="none" w:sz="0" w:space="0" w:color="auto"/>
        <w:left w:val="none" w:sz="0" w:space="0" w:color="auto"/>
        <w:bottom w:val="none" w:sz="0" w:space="0" w:color="auto"/>
        <w:right w:val="none" w:sz="0" w:space="0" w:color="auto"/>
      </w:divBdr>
    </w:div>
    <w:div w:id="1567570521">
      <w:bodyDiv w:val="1"/>
      <w:marLeft w:val="0"/>
      <w:marRight w:val="0"/>
      <w:marTop w:val="0"/>
      <w:marBottom w:val="0"/>
      <w:divBdr>
        <w:top w:val="none" w:sz="0" w:space="0" w:color="auto"/>
        <w:left w:val="none" w:sz="0" w:space="0" w:color="auto"/>
        <w:bottom w:val="none" w:sz="0" w:space="0" w:color="auto"/>
        <w:right w:val="none" w:sz="0" w:space="0" w:color="auto"/>
      </w:divBdr>
    </w:div>
    <w:div w:id="1580822099">
      <w:bodyDiv w:val="1"/>
      <w:marLeft w:val="0"/>
      <w:marRight w:val="0"/>
      <w:marTop w:val="0"/>
      <w:marBottom w:val="0"/>
      <w:divBdr>
        <w:top w:val="none" w:sz="0" w:space="0" w:color="auto"/>
        <w:left w:val="none" w:sz="0" w:space="0" w:color="auto"/>
        <w:bottom w:val="none" w:sz="0" w:space="0" w:color="auto"/>
        <w:right w:val="none" w:sz="0" w:space="0" w:color="auto"/>
      </w:divBdr>
    </w:div>
    <w:div w:id="1590236294">
      <w:bodyDiv w:val="1"/>
      <w:marLeft w:val="0"/>
      <w:marRight w:val="0"/>
      <w:marTop w:val="0"/>
      <w:marBottom w:val="0"/>
      <w:divBdr>
        <w:top w:val="none" w:sz="0" w:space="0" w:color="auto"/>
        <w:left w:val="none" w:sz="0" w:space="0" w:color="auto"/>
        <w:bottom w:val="none" w:sz="0" w:space="0" w:color="auto"/>
        <w:right w:val="none" w:sz="0" w:space="0" w:color="auto"/>
      </w:divBdr>
    </w:div>
    <w:div w:id="1596938504">
      <w:bodyDiv w:val="1"/>
      <w:marLeft w:val="0"/>
      <w:marRight w:val="0"/>
      <w:marTop w:val="0"/>
      <w:marBottom w:val="0"/>
      <w:divBdr>
        <w:top w:val="none" w:sz="0" w:space="0" w:color="auto"/>
        <w:left w:val="none" w:sz="0" w:space="0" w:color="auto"/>
        <w:bottom w:val="none" w:sz="0" w:space="0" w:color="auto"/>
        <w:right w:val="none" w:sz="0" w:space="0" w:color="auto"/>
      </w:divBdr>
    </w:div>
    <w:div w:id="1600219679">
      <w:bodyDiv w:val="1"/>
      <w:marLeft w:val="0"/>
      <w:marRight w:val="0"/>
      <w:marTop w:val="0"/>
      <w:marBottom w:val="0"/>
      <w:divBdr>
        <w:top w:val="none" w:sz="0" w:space="0" w:color="auto"/>
        <w:left w:val="none" w:sz="0" w:space="0" w:color="auto"/>
        <w:bottom w:val="none" w:sz="0" w:space="0" w:color="auto"/>
        <w:right w:val="none" w:sz="0" w:space="0" w:color="auto"/>
      </w:divBdr>
    </w:div>
    <w:div w:id="1608384604">
      <w:bodyDiv w:val="1"/>
      <w:marLeft w:val="0"/>
      <w:marRight w:val="0"/>
      <w:marTop w:val="0"/>
      <w:marBottom w:val="0"/>
      <w:divBdr>
        <w:top w:val="none" w:sz="0" w:space="0" w:color="auto"/>
        <w:left w:val="none" w:sz="0" w:space="0" w:color="auto"/>
        <w:bottom w:val="none" w:sz="0" w:space="0" w:color="auto"/>
        <w:right w:val="none" w:sz="0" w:space="0" w:color="auto"/>
      </w:divBdr>
    </w:div>
    <w:div w:id="1628463093">
      <w:bodyDiv w:val="1"/>
      <w:marLeft w:val="0"/>
      <w:marRight w:val="0"/>
      <w:marTop w:val="0"/>
      <w:marBottom w:val="0"/>
      <w:divBdr>
        <w:top w:val="none" w:sz="0" w:space="0" w:color="auto"/>
        <w:left w:val="none" w:sz="0" w:space="0" w:color="auto"/>
        <w:bottom w:val="none" w:sz="0" w:space="0" w:color="auto"/>
        <w:right w:val="none" w:sz="0" w:space="0" w:color="auto"/>
      </w:divBdr>
    </w:div>
    <w:div w:id="1650936464">
      <w:bodyDiv w:val="1"/>
      <w:marLeft w:val="0"/>
      <w:marRight w:val="0"/>
      <w:marTop w:val="0"/>
      <w:marBottom w:val="0"/>
      <w:divBdr>
        <w:top w:val="none" w:sz="0" w:space="0" w:color="auto"/>
        <w:left w:val="none" w:sz="0" w:space="0" w:color="auto"/>
        <w:bottom w:val="none" w:sz="0" w:space="0" w:color="auto"/>
        <w:right w:val="none" w:sz="0" w:space="0" w:color="auto"/>
      </w:divBdr>
    </w:div>
    <w:div w:id="1681619687">
      <w:bodyDiv w:val="1"/>
      <w:marLeft w:val="0"/>
      <w:marRight w:val="0"/>
      <w:marTop w:val="0"/>
      <w:marBottom w:val="0"/>
      <w:divBdr>
        <w:top w:val="none" w:sz="0" w:space="0" w:color="auto"/>
        <w:left w:val="none" w:sz="0" w:space="0" w:color="auto"/>
        <w:bottom w:val="none" w:sz="0" w:space="0" w:color="auto"/>
        <w:right w:val="none" w:sz="0" w:space="0" w:color="auto"/>
      </w:divBdr>
    </w:div>
    <w:div w:id="1689408948">
      <w:bodyDiv w:val="1"/>
      <w:marLeft w:val="0"/>
      <w:marRight w:val="0"/>
      <w:marTop w:val="0"/>
      <w:marBottom w:val="0"/>
      <w:divBdr>
        <w:top w:val="none" w:sz="0" w:space="0" w:color="auto"/>
        <w:left w:val="none" w:sz="0" w:space="0" w:color="auto"/>
        <w:bottom w:val="none" w:sz="0" w:space="0" w:color="auto"/>
        <w:right w:val="none" w:sz="0" w:space="0" w:color="auto"/>
      </w:divBdr>
      <w:divsChild>
        <w:div w:id="34428337">
          <w:marLeft w:val="0"/>
          <w:marRight w:val="0"/>
          <w:marTop w:val="0"/>
          <w:marBottom w:val="0"/>
          <w:divBdr>
            <w:top w:val="none" w:sz="0" w:space="0" w:color="auto"/>
            <w:left w:val="none" w:sz="0" w:space="0" w:color="auto"/>
            <w:bottom w:val="none" w:sz="0" w:space="0" w:color="auto"/>
            <w:right w:val="none" w:sz="0" w:space="0" w:color="auto"/>
          </w:divBdr>
        </w:div>
        <w:div w:id="465897239">
          <w:marLeft w:val="0"/>
          <w:marRight w:val="0"/>
          <w:marTop w:val="0"/>
          <w:marBottom w:val="0"/>
          <w:divBdr>
            <w:top w:val="none" w:sz="0" w:space="0" w:color="auto"/>
            <w:left w:val="none" w:sz="0" w:space="0" w:color="auto"/>
            <w:bottom w:val="none" w:sz="0" w:space="0" w:color="auto"/>
            <w:right w:val="none" w:sz="0" w:space="0" w:color="auto"/>
          </w:divBdr>
        </w:div>
      </w:divsChild>
    </w:div>
    <w:div w:id="1697655695">
      <w:bodyDiv w:val="1"/>
      <w:marLeft w:val="0"/>
      <w:marRight w:val="0"/>
      <w:marTop w:val="0"/>
      <w:marBottom w:val="0"/>
      <w:divBdr>
        <w:top w:val="none" w:sz="0" w:space="0" w:color="auto"/>
        <w:left w:val="none" w:sz="0" w:space="0" w:color="auto"/>
        <w:bottom w:val="none" w:sz="0" w:space="0" w:color="auto"/>
        <w:right w:val="none" w:sz="0" w:space="0" w:color="auto"/>
      </w:divBdr>
    </w:div>
    <w:div w:id="1700232783">
      <w:bodyDiv w:val="1"/>
      <w:marLeft w:val="0"/>
      <w:marRight w:val="0"/>
      <w:marTop w:val="0"/>
      <w:marBottom w:val="0"/>
      <w:divBdr>
        <w:top w:val="none" w:sz="0" w:space="0" w:color="auto"/>
        <w:left w:val="none" w:sz="0" w:space="0" w:color="auto"/>
        <w:bottom w:val="none" w:sz="0" w:space="0" w:color="auto"/>
        <w:right w:val="none" w:sz="0" w:space="0" w:color="auto"/>
      </w:divBdr>
    </w:div>
    <w:div w:id="1717965801">
      <w:bodyDiv w:val="1"/>
      <w:marLeft w:val="0"/>
      <w:marRight w:val="0"/>
      <w:marTop w:val="0"/>
      <w:marBottom w:val="0"/>
      <w:divBdr>
        <w:top w:val="none" w:sz="0" w:space="0" w:color="auto"/>
        <w:left w:val="none" w:sz="0" w:space="0" w:color="auto"/>
        <w:bottom w:val="none" w:sz="0" w:space="0" w:color="auto"/>
        <w:right w:val="none" w:sz="0" w:space="0" w:color="auto"/>
      </w:divBdr>
    </w:div>
    <w:div w:id="1719089708">
      <w:bodyDiv w:val="1"/>
      <w:marLeft w:val="0"/>
      <w:marRight w:val="0"/>
      <w:marTop w:val="0"/>
      <w:marBottom w:val="0"/>
      <w:divBdr>
        <w:top w:val="none" w:sz="0" w:space="0" w:color="auto"/>
        <w:left w:val="none" w:sz="0" w:space="0" w:color="auto"/>
        <w:bottom w:val="none" w:sz="0" w:space="0" w:color="auto"/>
        <w:right w:val="none" w:sz="0" w:space="0" w:color="auto"/>
      </w:divBdr>
    </w:div>
    <w:div w:id="1722097321">
      <w:bodyDiv w:val="1"/>
      <w:marLeft w:val="0"/>
      <w:marRight w:val="0"/>
      <w:marTop w:val="0"/>
      <w:marBottom w:val="0"/>
      <w:divBdr>
        <w:top w:val="none" w:sz="0" w:space="0" w:color="auto"/>
        <w:left w:val="none" w:sz="0" w:space="0" w:color="auto"/>
        <w:bottom w:val="none" w:sz="0" w:space="0" w:color="auto"/>
        <w:right w:val="none" w:sz="0" w:space="0" w:color="auto"/>
      </w:divBdr>
    </w:div>
    <w:div w:id="1738745118">
      <w:bodyDiv w:val="1"/>
      <w:marLeft w:val="0"/>
      <w:marRight w:val="0"/>
      <w:marTop w:val="0"/>
      <w:marBottom w:val="0"/>
      <w:divBdr>
        <w:top w:val="none" w:sz="0" w:space="0" w:color="auto"/>
        <w:left w:val="none" w:sz="0" w:space="0" w:color="auto"/>
        <w:bottom w:val="none" w:sz="0" w:space="0" w:color="auto"/>
        <w:right w:val="none" w:sz="0" w:space="0" w:color="auto"/>
      </w:divBdr>
    </w:div>
    <w:div w:id="1757510212">
      <w:bodyDiv w:val="1"/>
      <w:marLeft w:val="0"/>
      <w:marRight w:val="0"/>
      <w:marTop w:val="0"/>
      <w:marBottom w:val="0"/>
      <w:divBdr>
        <w:top w:val="none" w:sz="0" w:space="0" w:color="auto"/>
        <w:left w:val="none" w:sz="0" w:space="0" w:color="auto"/>
        <w:bottom w:val="none" w:sz="0" w:space="0" w:color="auto"/>
        <w:right w:val="none" w:sz="0" w:space="0" w:color="auto"/>
      </w:divBdr>
      <w:divsChild>
        <w:div w:id="154028437">
          <w:marLeft w:val="-108"/>
          <w:marRight w:val="0"/>
          <w:marTop w:val="0"/>
          <w:marBottom w:val="0"/>
          <w:divBdr>
            <w:top w:val="none" w:sz="0" w:space="0" w:color="auto"/>
            <w:left w:val="none" w:sz="0" w:space="0" w:color="auto"/>
            <w:bottom w:val="none" w:sz="0" w:space="0" w:color="auto"/>
            <w:right w:val="none" w:sz="0" w:space="0" w:color="auto"/>
          </w:divBdr>
        </w:div>
      </w:divsChild>
    </w:div>
    <w:div w:id="1757748045">
      <w:bodyDiv w:val="1"/>
      <w:marLeft w:val="0"/>
      <w:marRight w:val="0"/>
      <w:marTop w:val="0"/>
      <w:marBottom w:val="0"/>
      <w:divBdr>
        <w:top w:val="none" w:sz="0" w:space="0" w:color="auto"/>
        <w:left w:val="none" w:sz="0" w:space="0" w:color="auto"/>
        <w:bottom w:val="none" w:sz="0" w:space="0" w:color="auto"/>
        <w:right w:val="none" w:sz="0" w:space="0" w:color="auto"/>
      </w:divBdr>
    </w:div>
    <w:div w:id="1758284688">
      <w:bodyDiv w:val="1"/>
      <w:marLeft w:val="0"/>
      <w:marRight w:val="0"/>
      <w:marTop w:val="0"/>
      <w:marBottom w:val="0"/>
      <w:divBdr>
        <w:top w:val="none" w:sz="0" w:space="0" w:color="auto"/>
        <w:left w:val="none" w:sz="0" w:space="0" w:color="auto"/>
        <w:bottom w:val="none" w:sz="0" w:space="0" w:color="auto"/>
        <w:right w:val="none" w:sz="0" w:space="0" w:color="auto"/>
      </w:divBdr>
    </w:div>
    <w:div w:id="1759790629">
      <w:bodyDiv w:val="1"/>
      <w:marLeft w:val="0"/>
      <w:marRight w:val="0"/>
      <w:marTop w:val="0"/>
      <w:marBottom w:val="0"/>
      <w:divBdr>
        <w:top w:val="none" w:sz="0" w:space="0" w:color="auto"/>
        <w:left w:val="none" w:sz="0" w:space="0" w:color="auto"/>
        <w:bottom w:val="none" w:sz="0" w:space="0" w:color="auto"/>
        <w:right w:val="none" w:sz="0" w:space="0" w:color="auto"/>
      </w:divBdr>
    </w:div>
    <w:div w:id="1764837731">
      <w:bodyDiv w:val="1"/>
      <w:marLeft w:val="0"/>
      <w:marRight w:val="0"/>
      <w:marTop w:val="0"/>
      <w:marBottom w:val="0"/>
      <w:divBdr>
        <w:top w:val="none" w:sz="0" w:space="0" w:color="auto"/>
        <w:left w:val="none" w:sz="0" w:space="0" w:color="auto"/>
        <w:bottom w:val="none" w:sz="0" w:space="0" w:color="auto"/>
        <w:right w:val="none" w:sz="0" w:space="0" w:color="auto"/>
      </w:divBdr>
    </w:div>
    <w:div w:id="1765304622">
      <w:bodyDiv w:val="1"/>
      <w:marLeft w:val="0"/>
      <w:marRight w:val="0"/>
      <w:marTop w:val="0"/>
      <w:marBottom w:val="0"/>
      <w:divBdr>
        <w:top w:val="none" w:sz="0" w:space="0" w:color="auto"/>
        <w:left w:val="none" w:sz="0" w:space="0" w:color="auto"/>
        <w:bottom w:val="none" w:sz="0" w:space="0" w:color="auto"/>
        <w:right w:val="none" w:sz="0" w:space="0" w:color="auto"/>
      </w:divBdr>
    </w:div>
    <w:div w:id="1776513864">
      <w:bodyDiv w:val="1"/>
      <w:marLeft w:val="0"/>
      <w:marRight w:val="0"/>
      <w:marTop w:val="0"/>
      <w:marBottom w:val="0"/>
      <w:divBdr>
        <w:top w:val="none" w:sz="0" w:space="0" w:color="auto"/>
        <w:left w:val="none" w:sz="0" w:space="0" w:color="auto"/>
        <w:bottom w:val="none" w:sz="0" w:space="0" w:color="auto"/>
        <w:right w:val="none" w:sz="0" w:space="0" w:color="auto"/>
      </w:divBdr>
      <w:divsChild>
        <w:div w:id="520096902">
          <w:marLeft w:val="665"/>
          <w:marRight w:val="0"/>
          <w:marTop w:val="0"/>
          <w:marBottom w:val="0"/>
          <w:divBdr>
            <w:top w:val="none" w:sz="0" w:space="0" w:color="auto"/>
            <w:left w:val="none" w:sz="0" w:space="0" w:color="auto"/>
            <w:bottom w:val="none" w:sz="0" w:space="0" w:color="auto"/>
            <w:right w:val="none" w:sz="0" w:space="0" w:color="auto"/>
          </w:divBdr>
        </w:div>
        <w:div w:id="803543993">
          <w:marLeft w:val="560"/>
          <w:marRight w:val="0"/>
          <w:marTop w:val="0"/>
          <w:marBottom w:val="0"/>
          <w:divBdr>
            <w:top w:val="none" w:sz="0" w:space="0" w:color="auto"/>
            <w:left w:val="none" w:sz="0" w:space="0" w:color="auto"/>
            <w:bottom w:val="none" w:sz="0" w:space="0" w:color="auto"/>
            <w:right w:val="none" w:sz="0" w:space="0" w:color="auto"/>
          </w:divBdr>
        </w:div>
      </w:divsChild>
    </w:div>
    <w:div w:id="1778286324">
      <w:bodyDiv w:val="1"/>
      <w:marLeft w:val="0"/>
      <w:marRight w:val="0"/>
      <w:marTop w:val="0"/>
      <w:marBottom w:val="0"/>
      <w:divBdr>
        <w:top w:val="none" w:sz="0" w:space="0" w:color="auto"/>
        <w:left w:val="none" w:sz="0" w:space="0" w:color="auto"/>
        <w:bottom w:val="none" w:sz="0" w:space="0" w:color="auto"/>
        <w:right w:val="none" w:sz="0" w:space="0" w:color="auto"/>
      </w:divBdr>
      <w:divsChild>
        <w:div w:id="834876232">
          <w:marLeft w:val="0"/>
          <w:marRight w:val="0"/>
          <w:marTop w:val="0"/>
          <w:marBottom w:val="0"/>
          <w:divBdr>
            <w:top w:val="none" w:sz="0" w:space="0" w:color="auto"/>
            <w:left w:val="none" w:sz="0" w:space="0" w:color="auto"/>
            <w:bottom w:val="none" w:sz="0" w:space="0" w:color="auto"/>
            <w:right w:val="none" w:sz="0" w:space="0" w:color="auto"/>
          </w:divBdr>
        </w:div>
        <w:div w:id="1800877356">
          <w:marLeft w:val="0"/>
          <w:marRight w:val="0"/>
          <w:marTop w:val="0"/>
          <w:marBottom w:val="0"/>
          <w:divBdr>
            <w:top w:val="none" w:sz="0" w:space="0" w:color="auto"/>
            <w:left w:val="none" w:sz="0" w:space="0" w:color="auto"/>
            <w:bottom w:val="none" w:sz="0" w:space="0" w:color="auto"/>
            <w:right w:val="none" w:sz="0" w:space="0" w:color="auto"/>
          </w:divBdr>
        </w:div>
        <w:div w:id="2143618685">
          <w:marLeft w:val="0"/>
          <w:marRight w:val="0"/>
          <w:marTop w:val="0"/>
          <w:marBottom w:val="0"/>
          <w:divBdr>
            <w:top w:val="none" w:sz="0" w:space="0" w:color="auto"/>
            <w:left w:val="none" w:sz="0" w:space="0" w:color="auto"/>
            <w:bottom w:val="none" w:sz="0" w:space="0" w:color="auto"/>
            <w:right w:val="none" w:sz="0" w:space="0" w:color="auto"/>
          </w:divBdr>
        </w:div>
        <w:div w:id="1716664100">
          <w:marLeft w:val="0"/>
          <w:marRight w:val="0"/>
          <w:marTop w:val="0"/>
          <w:marBottom w:val="0"/>
          <w:divBdr>
            <w:top w:val="none" w:sz="0" w:space="0" w:color="auto"/>
            <w:left w:val="none" w:sz="0" w:space="0" w:color="auto"/>
            <w:bottom w:val="none" w:sz="0" w:space="0" w:color="auto"/>
            <w:right w:val="none" w:sz="0" w:space="0" w:color="auto"/>
          </w:divBdr>
        </w:div>
        <w:div w:id="124084730">
          <w:marLeft w:val="0"/>
          <w:marRight w:val="0"/>
          <w:marTop w:val="0"/>
          <w:marBottom w:val="0"/>
          <w:divBdr>
            <w:top w:val="none" w:sz="0" w:space="0" w:color="auto"/>
            <w:left w:val="none" w:sz="0" w:space="0" w:color="auto"/>
            <w:bottom w:val="none" w:sz="0" w:space="0" w:color="auto"/>
            <w:right w:val="none" w:sz="0" w:space="0" w:color="auto"/>
          </w:divBdr>
        </w:div>
        <w:div w:id="1710759227">
          <w:marLeft w:val="0"/>
          <w:marRight w:val="0"/>
          <w:marTop w:val="0"/>
          <w:marBottom w:val="0"/>
          <w:divBdr>
            <w:top w:val="none" w:sz="0" w:space="0" w:color="auto"/>
            <w:left w:val="none" w:sz="0" w:space="0" w:color="auto"/>
            <w:bottom w:val="none" w:sz="0" w:space="0" w:color="auto"/>
            <w:right w:val="none" w:sz="0" w:space="0" w:color="auto"/>
          </w:divBdr>
        </w:div>
      </w:divsChild>
    </w:div>
    <w:div w:id="1835219026">
      <w:bodyDiv w:val="1"/>
      <w:marLeft w:val="0"/>
      <w:marRight w:val="0"/>
      <w:marTop w:val="0"/>
      <w:marBottom w:val="0"/>
      <w:divBdr>
        <w:top w:val="none" w:sz="0" w:space="0" w:color="auto"/>
        <w:left w:val="none" w:sz="0" w:space="0" w:color="auto"/>
        <w:bottom w:val="none" w:sz="0" w:space="0" w:color="auto"/>
        <w:right w:val="none" w:sz="0" w:space="0" w:color="auto"/>
      </w:divBdr>
    </w:div>
    <w:div w:id="1864705284">
      <w:bodyDiv w:val="1"/>
      <w:marLeft w:val="0"/>
      <w:marRight w:val="0"/>
      <w:marTop w:val="0"/>
      <w:marBottom w:val="0"/>
      <w:divBdr>
        <w:top w:val="none" w:sz="0" w:space="0" w:color="auto"/>
        <w:left w:val="none" w:sz="0" w:space="0" w:color="auto"/>
        <w:bottom w:val="none" w:sz="0" w:space="0" w:color="auto"/>
        <w:right w:val="none" w:sz="0" w:space="0" w:color="auto"/>
      </w:divBdr>
    </w:div>
    <w:div w:id="1870099125">
      <w:bodyDiv w:val="1"/>
      <w:marLeft w:val="0"/>
      <w:marRight w:val="0"/>
      <w:marTop w:val="0"/>
      <w:marBottom w:val="0"/>
      <w:divBdr>
        <w:top w:val="none" w:sz="0" w:space="0" w:color="auto"/>
        <w:left w:val="none" w:sz="0" w:space="0" w:color="auto"/>
        <w:bottom w:val="none" w:sz="0" w:space="0" w:color="auto"/>
        <w:right w:val="none" w:sz="0" w:space="0" w:color="auto"/>
      </w:divBdr>
    </w:div>
    <w:div w:id="1879006621">
      <w:bodyDiv w:val="1"/>
      <w:marLeft w:val="0"/>
      <w:marRight w:val="0"/>
      <w:marTop w:val="0"/>
      <w:marBottom w:val="0"/>
      <w:divBdr>
        <w:top w:val="none" w:sz="0" w:space="0" w:color="auto"/>
        <w:left w:val="none" w:sz="0" w:space="0" w:color="auto"/>
        <w:bottom w:val="none" w:sz="0" w:space="0" w:color="auto"/>
        <w:right w:val="none" w:sz="0" w:space="0" w:color="auto"/>
      </w:divBdr>
    </w:div>
    <w:div w:id="1888489467">
      <w:bodyDiv w:val="1"/>
      <w:marLeft w:val="0"/>
      <w:marRight w:val="0"/>
      <w:marTop w:val="0"/>
      <w:marBottom w:val="0"/>
      <w:divBdr>
        <w:top w:val="none" w:sz="0" w:space="0" w:color="auto"/>
        <w:left w:val="none" w:sz="0" w:space="0" w:color="auto"/>
        <w:bottom w:val="none" w:sz="0" w:space="0" w:color="auto"/>
        <w:right w:val="none" w:sz="0" w:space="0" w:color="auto"/>
      </w:divBdr>
    </w:div>
    <w:div w:id="1919705870">
      <w:bodyDiv w:val="1"/>
      <w:marLeft w:val="0"/>
      <w:marRight w:val="0"/>
      <w:marTop w:val="0"/>
      <w:marBottom w:val="0"/>
      <w:divBdr>
        <w:top w:val="none" w:sz="0" w:space="0" w:color="auto"/>
        <w:left w:val="none" w:sz="0" w:space="0" w:color="auto"/>
        <w:bottom w:val="none" w:sz="0" w:space="0" w:color="auto"/>
        <w:right w:val="none" w:sz="0" w:space="0" w:color="auto"/>
      </w:divBdr>
    </w:div>
    <w:div w:id="1921013363">
      <w:bodyDiv w:val="1"/>
      <w:marLeft w:val="0"/>
      <w:marRight w:val="0"/>
      <w:marTop w:val="0"/>
      <w:marBottom w:val="0"/>
      <w:divBdr>
        <w:top w:val="none" w:sz="0" w:space="0" w:color="auto"/>
        <w:left w:val="none" w:sz="0" w:space="0" w:color="auto"/>
        <w:bottom w:val="none" w:sz="0" w:space="0" w:color="auto"/>
        <w:right w:val="none" w:sz="0" w:space="0" w:color="auto"/>
      </w:divBdr>
    </w:div>
    <w:div w:id="1927687441">
      <w:bodyDiv w:val="1"/>
      <w:marLeft w:val="0"/>
      <w:marRight w:val="0"/>
      <w:marTop w:val="0"/>
      <w:marBottom w:val="0"/>
      <w:divBdr>
        <w:top w:val="none" w:sz="0" w:space="0" w:color="auto"/>
        <w:left w:val="none" w:sz="0" w:space="0" w:color="auto"/>
        <w:bottom w:val="none" w:sz="0" w:space="0" w:color="auto"/>
        <w:right w:val="none" w:sz="0" w:space="0" w:color="auto"/>
      </w:divBdr>
    </w:div>
    <w:div w:id="1938171401">
      <w:bodyDiv w:val="1"/>
      <w:marLeft w:val="0"/>
      <w:marRight w:val="0"/>
      <w:marTop w:val="0"/>
      <w:marBottom w:val="0"/>
      <w:divBdr>
        <w:top w:val="none" w:sz="0" w:space="0" w:color="auto"/>
        <w:left w:val="none" w:sz="0" w:space="0" w:color="auto"/>
        <w:bottom w:val="none" w:sz="0" w:space="0" w:color="auto"/>
        <w:right w:val="none" w:sz="0" w:space="0" w:color="auto"/>
      </w:divBdr>
    </w:div>
    <w:div w:id="1944026088">
      <w:bodyDiv w:val="1"/>
      <w:marLeft w:val="0"/>
      <w:marRight w:val="0"/>
      <w:marTop w:val="0"/>
      <w:marBottom w:val="0"/>
      <w:divBdr>
        <w:top w:val="none" w:sz="0" w:space="0" w:color="auto"/>
        <w:left w:val="none" w:sz="0" w:space="0" w:color="auto"/>
        <w:bottom w:val="none" w:sz="0" w:space="0" w:color="auto"/>
        <w:right w:val="none" w:sz="0" w:space="0" w:color="auto"/>
      </w:divBdr>
    </w:div>
    <w:div w:id="1955743787">
      <w:bodyDiv w:val="1"/>
      <w:marLeft w:val="0"/>
      <w:marRight w:val="0"/>
      <w:marTop w:val="0"/>
      <w:marBottom w:val="0"/>
      <w:divBdr>
        <w:top w:val="none" w:sz="0" w:space="0" w:color="auto"/>
        <w:left w:val="none" w:sz="0" w:space="0" w:color="auto"/>
        <w:bottom w:val="none" w:sz="0" w:space="0" w:color="auto"/>
        <w:right w:val="none" w:sz="0" w:space="0" w:color="auto"/>
      </w:divBdr>
    </w:div>
    <w:div w:id="1984312504">
      <w:bodyDiv w:val="1"/>
      <w:marLeft w:val="0"/>
      <w:marRight w:val="0"/>
      <w:marTop w:val="0"/>
      <w:marBottom w:val="0"/>
      <w:divBdr>
        <w:top w:val="none" w:sz="0" w:space="0" w:color="auto"/>
        <w:left w:val="none" w:sz="0" w:space="0" w:color="auto"/>
        <w:bottom w:val="none" w:sz="0" w:space="0" w:color="auto"/>
        <w:right w:val="none" w:sz="0" w:space="0" w:color="auto"/>
      </w:divBdr>
      <w:divsChild>
        <w:div w:id="349456308">
          <w:marLeft w:val="0"/>
          <w:marRight w:val="0"/>
          <w:marTop w:val="0"/>
          <w:marBottom w:val="0"/>
          <w:divBdr>
            <w:top w:val="none" w:sz="0" w:space="0" w:color="auto"/>
            <w:left w:val="none" w:sz="0" w:space="0" w:color="auto"/>
            <w:bottom w:val="none" w:sz="0" w:space="0" w:color="auto"/>
            <w:right w:val="none" w:sz="0" w:space="0" w:color="auto"/>
          </w:divBdr>
        </w:div>
        <w:div w:id="540483948">
          <w:marLeft w:val="0"/>
          <w:marRight w:val="0"/>
          <w:marTop w:val="0"/>
          <w:marBottom w:val="0"/>
          <w:divBdr>
            <w:top w:val="none" w:sz="0" w:space="0" w:color="auto"/>
            <w:left w:val="none" w:sz="0" w:space="0" w:color="auto"/>
            <w:bottom w:val="none" w:sz="0" w:space="0" w:color="auto"/>
            <w:right w:val="none" w:sz="0" w:space="0" w:color="auto"/>
          </w:divBdr>
        </w:div>
        <w:div w:id="833108057">
          <w:marLeft w:val="0"/>
          <w:marRight w:val="0"/>
          <w:marTop w:val="0"/>
          <w:marBottom w:val="0"/>
          <w:divBdr>
            <w:top w:val="none" w:sz="0" w:space="0" w:color="auto"/>
            <w:left w:val="none" w:sz="0" w:space="0" w:color="auto"/>
            <w:bottom w:val="none" w:sz="0" w:space="0" w:color="auto"/>
            <w:right w:val="none" w:sz="0" w:space="0" w:color="auto"/>
          </w:divBdr>
        </w:div>
        <w:div w:id="1079324977">
          <w:marLeft w:val="0"/>
          <w:marRight w:val="0"/>
          <w:marTop w:val="0"/>
          <w:marBottom w:val="0"/>
          <w:divBdr>
            <w:top w:val="none" w:sz="0" w:space="0" w:color="auto"/>
            <w:left w:val="none" w:sz="0" w:space="0" w:color="auto"/>
            <w:bottom w:val="none" w:sz="0" w:space="0" w:color="auto"/>
            <w:right w:val="none" w:sz="0" w:space="0" w:color="auto"/>
          </w:divBdr>
        </w:div>
        <w:div w:id="1225526163">
          <w:marLeft w:val="0"/>
          <w:marRight w:val="0"/>
          <w:marTop w:val="0"/>
          <w:marBottom w:val="0"/>
          <w:divBdr>
            <w:top w:val="none" w:sz="0" w:space="0" w:color="auto"/>
            <w:left w:val="none" w:sz="0" w:space="0" w:color="auto"/>
            <w:bottom w:val="none" w:sz="0" w:space="0" w:color="auto"/>
            <w:right w:val="none" w:sz="0" w:space="0" w:color="auto"/>
          </w:divBdr>
        </w:div>
        <w:div w:id="1259755673">
          <w:marLeft w:val="0"/>
          <w:marRight w:val="0"/>
          <w:marTop w:val="0"/>
          <w:marBottom w:val="0"/>
          <w:divBdr>
            <w:top w:val="none" w:sz="0" w:space="0" w:color="auto"/>
            <w:left w:val="none" w:sz="0" w:space="0" w:color="auto"/>
            <w:bottom w:val="none" w:sz="0" w:space="0" w:color="auto"/>
            <w:right w:val="none" w:sz="0" w:space="0" w:color="auto"/>
          </w:divBdr>
          <w:divsChild>
            <w:div w:id="66533214">
              <w:marLeft w:val="0"/>
              <w:marRight w:val="0"/>
              <w:marTop w:val="0"/>
              <w:marBottom w:val="0"/>
              <w:divBdr>
                <w:top w:val="none" w:sz="0" w:space="0" w:color="auto"/>
                <w:left w:val="none" w:sz="0" w:space="0" w:color="auto"/>
                <w:bottom w:val="none" w:sz="0" w:space="0" w:color="auto"/>
                <w:right w:val="none" w:sz="0" w:space="0" w:color="auto"/>
              </w:divBdr>
            </w:div>
            <w:div w:id="329331544">
              <w:marLeft w:val="0"/>
              <w:marRight w:val="0"/>
              <w:marTop w:val="0"/>
              <w:marBottom w:val="0"/>
              <w:divBdr>
                <w:top w:val="none" w:sz="0" w:space="0" w:color="auto"/>
                <w:left w:val="none" w:sz="0" w:space="0" w:color="auto"/>
                <w:bottom w:val="none" w:sz="0" w:space="0" w:color="auto"/>
                <w:right w:val="none" w:sz="0" w:space="0" w:color="auto"/>
              </w:divBdr>
            </w:div>
            <w:div w:id="725296567">
              <w:marLeft w:val="0"/>
              <w:marRight w:val="0"/>
              <w:marTop w:val="0"/>
              <w:marBottom w:val="0"/>
              <w:divBdr>
                <w:top w:val="none" w:sz="0" w:space="0" w:color="auto"/>
                <w:left w:val="none" w:sz="0" w:space="0" w:color="auto"/>
                <w:bottom w:val="none" w:sz="0" w:space="0" w:color="auto"/>
                <w:right w:val="none" w:sz="0" w:space="0" w:color="auto"/>
              </w:divBdr>
            </w:div>
            <w:div w:id="1027753666">
              <w:marLeft w:val="0"/>
              <w:marRight w:val="0"/>
              <w:marTop w:val="0"/>
              <w:marBottom w:val="0"/>
              <w:divBdr>
                <w:top w:val="none" w:sz="0" w:space="0" w:color="auto"/>
                <w:left w:val="none" w:sz="0" w:space="0" w:color="auto"/>
                <w:bottom w:val="none" w:sz="0" w:space="0" w:color="auto"/>
                <w:right w:val="none" w:sz="0" w:space="0" w:color="auto"/>
              </w:divBdr>
            </w:div>
            <w:div w:id="1187712546">
              <w:marLeft w:val="0"/>
              <w:marRight w:val="0"/>
              <w:marTop w:val="0"/>
              <w:marBottom w:val="0"/>
              <w:divBdr>
                <w:top w:val="none" w:sz="0" w:space="0" w:color="auto"/>
                <w:left w:val="none" w:sz="0" w:space="0" w:color="auto"/>
                <w:bottom w:val="none" w:sz="0" w:space="0" w:color="auto"/>
                <w:right w:val="none" w:sz="0" w:space="0" w:color="auto"/>
              </w:divBdr>
            </w:div>
            <w:div w:id="1234394648">
              <w:marLeft w:val="0"/>
              <w:marRight w:val="0"/>
              <w:marTop w:val="0"/>
              <w:marBottom w:val="0"/>
              <w:divBdr>
                <w:top w:val="none" w:sz="0" w:space="0" w:color="auto"/>
                <w:left w:val="none" w:sz="0" w:space="0" w:color="auto"/>
                <w:bottom w:val="none" w:sz="0" w:space="0" w:color="auto"/>
                <w:right w:val="none" w:sz="0" w:space="0" w:color="auto"/>
              </w:divBdr>
            </w:div>
            <w:div w:id="1278365386">
              <w:marLeft w:val="0"/>
              <w:marRight w:val="0"/>
              <w:marTop w:val="0"/>
              <w:marBottom w:val="0"/>
              <w:divBdr>
                <w:top w:val="none" w:sz="0" w:space="0" w:color="auto"/>
                <w:left w:val="none" w:sz="0" w:space="0" w:color="auto"/>
                <w:bottom w:val="none" w:sz="0" w:space="0" w:color="auto"/>
                <w:right w:val="none" w:sz="0" w:space="0" w:color="auto"/>
              </w:divBdr>
            </w:div>
            <w:div w:id="1480801626">
              <w:marLeft w:val="0"/>
              <w:marRight w:val="0"/>
              <w:marTop w:val="0"/>
              <w:marBottom w:val="0"/>
              <w:divBdr>
                <w:top w:val="none" w:sz="0" w:space="0" w:color="auto"/>
                <w:left w:val="none" w:sz="0" w:space="0" w:color="auto"/>
                <w:bottom w:val="none" w:sz="0" w:space="0" w:color="auto"/>
                <w:right w:val="none" w:sz="0" w:space="0" w:color="auto"/>
              </w:divBdr>
            </w:div>
            <w:div w:id="1700080715">
              <w:marLeft w:val="0"/>
              <w:marRight w:val="0"/>
              <w:marTop w:val="0"/>
              <w:marBottom w:val="0"/>
              <w:divBdr>
                <w:top w:val="none" w:sz="0" w:space="0" w:color="auto"/>
                <w:left w:val="none" w:sz="0" w:space="0" w:color="auto"/>
                <w:bottom w:val="none" w:sz="0" w:space="0" w:color="auto"/>
                <w:right w:val="none" w:sz="0" w:space="0" w:color="auto"/>
              </w:divBdr>
            </w:div>
          </w:divsChild>
        </w:div>
        <w:div w:id="1289239592">
          <w:marLeft w:val="0"/>
          <w:marRight w:val="0"/>
          <w:marTop w:val="0"/>
          <w:marBottom w:val="0"/>
          <w:divBdr>
            <w:top w:val="none" w:sz="0" w:space="0" w:color="auto"/>
            <w:left w:val="none" w:sz="0" w:space="0" w:color="auto"/>
            <w:bottom w:val="none" w:sz="0" w:space="0" w:color="auto"/>
            <w:right w:val="none" w:sz="0" w:space="0" w:color="auto"/>
          </w:divBdr>
        </w:div>
        <w:div w:id="1303386796">
          <w:marLeft w:val="0"/>
          <w:marRight w:val="0"/>
          <w:marTop w:val="0"/>
          <w:marBottom w:val="0"/>
          <w:divBdr>
            <w:top w:val="none" w:sz="0" w:space="0" w:color="auto"/>
            <w:left w:val="none" w:sz="0" w:space="0" w:color="auto"/>
            <w:bottom w:val="none" w:sz="0" w:space="0" w:color="auto"/>
            <w:right w:val="none" w:sz="0" w:space="0" w:color="auto"/>
          </w:divBdr>
        </w:div>
        <w:div w:id="1576626973">
          <w:marLeft w:val="0"/>
          <w:marRight w:val="0"/>
          <w:marTop w:val="0"/>
          <w:marBottom w:val="0"/>
          <w:divBdr>
            <w:top w:val="none" w:sz="0" w:space="0" w:color="auto"/>
            <w:left w:val="none" w:sz="0" w:space="0" w:color="auto"/>
            <w:bottom w:val="none" w:sz="0" w:space="0" w:color="auto"/>
            <w:right w:val="none" w:sz="0" w:space="0" w:color="auto"/>
          </w:divBdr>
        </w:div>
        <w:div w:id="1867987452">
          <w:marLeft w:val="0"/>
          <w:marRight w:val="0"/>
          <w:marTop w:val="0"/>
          <w:marBottom w:val="0"/>
          <w:divBdr>
            <w:top w:val="none" w:sz="0" w:space="0" w:color="auto"/>
            <w:left w:val="none" w:sz="0" w:space="0" w:color="auto"/>
            <w:bottom w:val="none" w:sz="0" w:space="0" w:color="auto"/>
            <w:right w:val="none" w:sz="0" w:space="0" w:color="auto"/>
          </w:divBdr>
        </w:div>
        <w:div w:id="1871604281">
          <w:marLeft w:val="0"/>
          <w:marRight w:val="0"/>
          <w:marTop w:val="0"/>
          <w:marBottom w:val="0"/>
          <w:divBdr>
            <w:top w:val="none" w:sz="0" w:space="0" w:color="auto"/>
            <w:left w:val="none" w:sz="0" w:space="0" w:color="auto"/>
            <w:bottom w:val="none" w:sz="0" w:space="0" w:color="auto"/>
            <w:right w:val="none" w:sz="0" w:space="0" w:color="auto"/>
          </w:divBdr>
        </w:div>
      </w:divsChild>
    </w:div>
    <w:div w:id="2017875634">
      <w:bodyDiv w:val="1"/>
      <w:marLeft w:val="0"/>
      <w:marRight w:val="0"/>
      <w:marTop w:val="0"/>
      <w:marBottom w:val="0"/>
      <w:divBdr>
        <w:top w:val="none" w:sz="0" w:space="0" w:color="auto"/>
        <w:left w:val="none" w:sz="0" w:space="0" w:color="auto"/>
        <w:bottom w:val="none" w:sz="0" w:space="0" w:color="auto"/>
        <w:right w:val="none" w:sz="0" w:space="0" w:color="auto"/>
      </w:divBdr>
    </w:div>
    <w:div w:id="2018841668">
      <w:bodyDiv w:val="1"/>
      <w:marLeft w:val="0"/>
      <w:marRight w:val="0"/>
      <w:marTop w:val="0"/>
      <w:marBottom w:val="0"/>
      <w:divBdr>
        <w:top w:val="none" w:sz="0" w:space="0" w:color="auto"/>
        <w:left w:val="none" w:sz="0" w:space="0" w:color="auto"/>
        <w:bottom w:val="none" w:sz="0" w:space="0" w:color="auto"/>
        <w:right w:val="none" w:sz="0" w:space="0" w:color="auto"/>
      </w:divBdr>
    </w:div>
    <w:div w:id="2019039156">
      <w:bodyDiv w:val="1"/>
      <w:marLeft w:val="0"/>
      <w:marRight w:val="0"/>
      <w:marTop w:val="0"/>
      <w:marBottom w:val="0"/>
      <w:divBdr>
        <w:top w:val="none" w:sz="0" w:space="0" w:color="auto"/>
        <w:left w:val="none" w:sz="0" w:space="0" w:color="auto"/>
        <w:bottom w:val="none" w:sz="0" w:space="0" w:color="auto"/>
        <w:right w:val="none" w:sz="0" w:space="0" w:color="auto"/>
      </w:divBdr>
      <w:divsChild>
        <w:div w:id="622811880">
          <w:marLeft w:val="-115"/>
          <w:marRight w:val="0"/>
          <w:marTop w:val="0"/>
          <w:marBottom w:val="0"/>
          <w:divBdr>
            <w:top w:val="none" w:sz="0" w:space="0" w:color="auto"/>
            <w:left w:val="none" w:sz="0" w:space="0" w:color="auto"/>
            <w:bottom w:val="none" w:sz="0" w:space="0" w:color="auto"/>
            <w:right w:val="none" w:sz="0" w:space="0" w:color="auto"/>
          </w:divBdr>
        </w:div>
        <w:div w:id="1812600907">
          <w:marLeft w:val="-115"/>
          <w:marRight w:val="0"/>
          <w:marTop w:val="0"/>
          <w:marBottom w:val="0"/>
          <w:divBdr>
            <w:top w:val="none" w:sz="0" w:space="0" w:color="auto"/>
            <w:left w:val="none" w:sz="0" w:space="0" w:color="auto"/>
            <w:bottom w:val="none" w:sz="0" w:space="0" w:color="auto"/>
            <w:right w:val="none" w:sz="0" w:space="0" w:color="auto"/>
          </w:divBdr>
        </w:div>
      </w:divsChild>
    </w:div>
    <w:div w:id="2072338705">
      <w:bodyDiv w:val="1"/>
      <w:marLeft w:val="0"/>
      <w:marRight w:val="0"/>
      <w:marTop w:val="0"/>
      <w:marBottom w:val="0"/>
      <w:divBdr>
        <w:top w:val="none" w:sz="0" w:space="0" w:color="auto"/>
        <w:left w:val="none" w:sz="0" w:space="0" w:color="auto"/>
        <w:bottom w:val="none" w:sz="0" w:space="0" w:color="auto"/>
        <w:right w:val="none" w:sz="0" w:space="0" w:color="auto"/>
      </w:divBdr>
      <w:divsChild>
        <w:div w:id="1960720819">
          <w:marLeft w:val="0"/>
          <w:marRight w:val="0"/>
          <w:marTop w:val="0"/>
          <w:marBottom w:val="0"/>
          <w:divBdr>
            <w:top w:val="none" w:sz="0" w:space="0" w:color="auto"/>
            <w:left w:val="none" w:sz="0" w:space="0" w:color="auto"/>
            <w:bottom w:val="none" w:sz="0" w:space="0" w:color="auto"/>
            <w:right w:val="none" w:sz="0" w:space="0" w:color="auto"/>
          </w:divBdr>
          <w:divsChild>
            <w:div w:id="1484812719">
              <w:marLeft w:val="0"/>
              <w:marRight w:val="0"/>
              <w:marTop w:val="0"/>
              <w:marBottom w:val="0"/>
              <w:divBdr>
                <w:top w:val="none" w:sz="0" w:space="0" w:color="auto"/>
                <w:left w:val="none" w:sz="0" w:space="0" w:color="auto"/>
                <w:bottom w:val="none" w:sz="0" w:space="0" w:color="auto"/>
                <w:right w:val="none" w:sz="0" w:space="0" w:color="auto"/>
              </w:divBdr>
              <w:divsChild>
                <w:div w:id="405421660">
                  <w:marLeft w:val="0"/>
                  <w:marRight w:val="0"/>
                  <w:marTop w:val="0"/>
                  <w:marBottom w:val="0"/>
                  <w:divBdr>
                    <w:top w:val="none" w:sz="0" w:space="0" w:color="auto"/>
                    <w:left w:val="none" w:sz="0" w:space="0" w:color="auto"/>
                    <w:bottom w:val="none" w:sz="0" w:space="0" w:color="auto"/>
                    <w:right w:val="none" w:sz="0" w:space="0" w:color="auto"/>
                  </w:divBdr>
                  <w:divsChild>
                    <w:div w:id="2061249566">
                      <w:marLeft w:val="0"/>
                      <w:marRight w:val="0"/>
                      <w:marTop w:val="120"/>
                      <w:marBottom w:val="0"/>
                      <w:divBdr>
                        <w:top w:val="none" w:sz="0" w:space="0" w:color="auto"/>
                        <w:left w:val="none" w:sz="0" w:space="0" w:color="auto"/>
                        <w:bottom w:val="none" w:sz="0" w:space="0" w:color="auto"/>
                        <w:right w:val="none" w:sz="0" w:space="0" w:color="auto"/>
                      </w:divBdr>
                      <w:divsChild>
                        <w:div w:id="938224206">
                          <w:marLeft w:val="0"/>
                          <w:marRight w:val="0"/>
                          <w:marTop w:val="0"/>
                          <w:marBottom w:val="0"/>
                          <w:divBdr>
                            <w:top w:val="none" w:sz="0" w:space="0" w:color="auto"/>
                            <w:left w:val="none" w:sz="0" w:space="0" w:color="auto"/>
                            <w:bottom w:val="none" w:sz="0" w:space="0" w:color="auto"/>
                            <w:right w:val="none" w:sz="0" w:space="0" w:color="auto"/>
                          </w:divBdr>
                          <w:divsChild>
                            <w:div w:id="969214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8661291">
          <w:marLeft w:val="0"/>
          <w:marRight w:val="0"/>
          <w:marTop w:val="0"/>
          <w:marBottom w:val="0"/>
          <w:divBdr>
            <w:top w:val="none" w:sz="0" w:space="0" w:color="auto"/>
            <w:left w:val="none" w:sz="0" w:space="0" w:color="auto"/>
            <w:bottom w:val="none" w:sz="0" w:space="0" w:color="auto"/>
            <w:right w:val="none" w:sz="0" w:space="0" w:color="auto"/>
          </w:divBdr>
          <w:divsChild>
            <w:div w:id="783573267">
              <w:marLeft w:val="0"/>
              <w:marRight w:val="0"/>
              <w:marTop w:val="0"/>
              <w:marBottom w:val="0"/>
              <w:divBdr>
                <w:top w:val="none" w:sz="0" w:space="0" w:color="auto"/>
                <w:left w:val="none" w:sz="0" w:space="0" w:color="auto"/>
                <w:bottom w:val="none" w:sz="0" w:space="0" w:color="auto"/>
                <w:right w:val="none" w:sz="0" w:space="0" w:color="auto"/>
              </w:divBdr>
              <w:divsChild>
                <w:div w:id="457182784">
                  <w:marLeft w:val="0"/>
                  <w:marRight w:val="0"/>
                  <w:marTop w:val="0"/>
                  <w:marBottom w:val="0"/>
                  <w:divBdr>
                    <w:top w:val="none" w:sz="0" w:space="0" w:color="auto"/>
                    <w:left w:val="none" w:sz="0" w:space="0" w:color="auto"/>
                    <w:bottom w:val="none" w:sz="0" w:space="0" w:color="auto"/>
                    <w:right w:val="none" w:sz="0" w:space="0" w:color="auto"/>
                  </w:divBdr>
                  <w:divsChild>
                    <w:div w:id="921765322">
                      <w:marLeft w:val="0"/>
                      <w:marRight w:val="0"/>
                      <w:marTop w:val="0"/>
                      <w:marBottom w:val="0"/>
                      <w:divBdr>
                        <w:top w:val="none" w:sz="0" w:space="0" w:color="auto"/>
                        <w:left w:val="none" w:sz="0" w:space="0" w:color="auto"/>
                        <w:bottom w:val="none" w:sz="0" w:space="0" w:color="auto"/>
                        <w:right w:val="none" w:sz="0" w:space="0" w:color="auto"/>
                      </w:divBdr>
                      <w:divsChild>
                        <w:div w:id="551963205">
                          <w:marLeft w:val="0"/>
                          <w:marRight w:val="0"/>
                          <w:marTop w:val="0"/>
                          <w:marBottom w:val="0"/>
                          <w:divBdr>
                            <w:top w:val="none" w:sz="0" w:space="0" w:color="auto"/>
                            <w:left w:val="none" w:sz="0" w:space="0" w:color="auto"/>
                            <w:bottom w:val="none" w:sz="0" w:space="0" w:color="auto"/>
                            <w:right w:val="none" w:sz="0" w:space="0" w:color="auto"/>
                          </w:divBdr>
                          <w:divsChild>
                            <w:div w:id="86567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9398559">
      <w:bodyDiv w:val="1"/>
      <w:marLeft w:val="0"/>
      <w:marRight w:val="0"/>
      <w:marTop w:val="0"/>
      <w:marBottom w:val="0"/>
      <w:divBdr>
        <w:top w:val="none" w:sz="0" w:space="0" w:color="auto"/>
        <w:left w:val="none" w:sz="0" w:space="0" w:color="auto"/>
        <w:bottom w:val="none" w:sz="0" w:space="0" w:color="auto"/>
        <w:right w:val="none" w:sz="0" w:space="0" w:color="auto"/>
      </w:divBdr>
    </w:div>
    <w:div w:id="2081513081">
      <w:bodyDiv w:val="1"/>
      <w:marLeft w:val="0"/>
      <w:marRight w:val="0"/>
      <w:marTop w:val="0"/>
      <w:marBottom w:val="0"/>
      <w:divBdr>
        <w:top w:val="none" w:sz="0" w:space="0" w:color="auto"/>
        <w:left w:val="none" w:sz="0" w:space="0" w:color="auto"/>
        <w:bottom w:val="none" w:sz="0" w:space="0" w:color="auto"/>
        <w:right w:val="none" w:sz="0" w:space="0" w:color="auto"/>
      </w:divBdr>
    </w:div>
    <w:div w:id="2083065113">
      <w:bodyDiv w:val="1"/>
      <w:marLeft w:val="0"/>
      <w:marRight w:val="0"/>
      <w:marTop w:val="0"/>
      <w:marBottom w:val="0"/>
      <w:divBdr>
        <w:top w:val="none" w:sz="0" w:space="0" w:color="auto"/>
        <w:left w:val="none" w:sz="0" w:space="0" w:color="auto"/>
        <w:bottom w:val="none" w:sz="0" w:space="0" w:color="auto"/>
        <w:right w:val="none" w:sz="0" w:space="0" w:color="auto"/>
      </w:divBdr>
    </w:div>
    <w:div w:id="2092192975">
      <w:bodyDiv w:val="1"/>
      <w:marLeft w:val="0"/>
      <w:marRight w:val="0"/>
      <w:marTop w:val="0"/>
      <w:marBottom w:val="0"/>
      <w:divBdr>
        <w:top w:val="none" w:sz="0" w:space="0" w:color="auto"/>
        <w:left w:val="none" w:sz="0" w:space="0" w:color="auto"/>
        <w:bottom w:val="none" w:sz="0" w:space="0" w:color="auto"/>
        <w:right w:val="none" w:sz="0" w:space="0" w:color="auto"/>
      </w:divBdr>
      <w:divsChild>
        <w:div w:id="388571839">
          <w:marLeft w:val="0"/>
          <w:marRight w:val="0"/>
          <w:marTop w:val="0"/>
          <w:marBottom w:val="0"/>
          <w:divBdr>
            <w:top w:val="none" w:sz="0" w:space="0" w:color="auto"/>
            <w:left w:val="none" w:sz="0" w:space="0" w:color="auto"/>
            <w:bottom w:val="none" w:sz="0" w:space="0" w:color="auto"/>
            <w:right w:val="none" w:sz="0" w:space="0" w:color="auto"/>
          </w:divBdr>
        </w:div>
        <w:div w:id="954597979">
          <w:marLeft w:val="0"/>
          <w:marRight w:val="0"/>
          <w:marTop w:val="0"/>
          <w:marBottom w:val="0"/>
          <w:divBdr>
            <w:top w:val="none" w:sz="0" w:space="0" w:color="auto"/>
            <w:left w:val="none" w:sz="0" w:space="0" w:color="auto"/>
            <w:bottom w:val="none" w:sz="0" w:space="0" w:color="auto"/>
            <w:right w:val="none" w:sz="0" w:space="0" w:color="auto"/>
          </w:divBdr>
        </w:div>
        <w:div w:id="1389526360">
          <w:marLeft w:val="0"/>
          <w:marRight w:val="0"/>
          <w:marTop w:val="0"/>
          <w:marBottom w:val="0"/>
          <w:divBdr>
            <w:top w:val="none" w:sz="0" w:space="0" w:color="auto"/>
            <w:left w:val="none" w:sz="0" w:space="0" w:color="auto"/>
            <w:bottom w:val="none" w:sz="0" w:space="0" w:color="auto"/>
            <w:right w:val="none" w:sz="0" w:space="0" w:color="auto"/>
          </w:divBdr>
        </w:div>
      </w:divsChild>
    </w:div>
    <w:div w:id="2096121834">
      <w:bodyDiv w:val="1"/>
      <w:marLeft w:val="0"/>
      <w:marRight w:val="0"/>
      <w:marTop w:val="0"/>
      <w:marBottom w:val="0"/>
      <w:divBdr>
        <w:top w:val="none" w:sz="0" w:space="0" w:color="auto"/>
        <w:left w:val="none" w:sz="0" w:space="0" w:color="auto"/>
        <w:bottom w:val="none" w:sz="0" w:space="0" w:color="auto"/>
        <w:right w:val="none" w:sz="0" w:space="0" w:color="auto"/>
      </w:divBdr>
    </w:div>
    <w:div w:id="2112582532">
      <w:bodyDiv w:val="1"/>
      <w:marLeft w:val="0"/>
      <w:marRight w:val="0"/>
      <w:marTop w:val="0"/>
      <w:marBottom w:val="0"/>
      <w:divBdr>
        <w:top w:val="none" w:sz="0" w:space="0" w:color="auto"/>
        <w:left w:val="none" w:sz="0" w:space="0" w:color="auto"/>
        <w:bottom w:val="none" w:sz="0" w:space="0" w:color="auto"/>
        <w:right w:val="none" w:sz="0" w:space="0" w:color="auto"/>
      </w:divBdr>
    </w:div>
    <w:div w:id="2115780252">
      <w:bodyDiv w:val="1"/>
      <w:marLeft w:val="0"/>
      <w:marRight w:val="0"/>
      <w:marTop w:val="0"/>
      <w:marBottom w:val="0"/>
      <w:divBdr>
        <w:top w:val="none" w:sz="0" w:space="0" w:color="auto"/>
        <w:left w:val="none" w:sz="0" w:space="0" w:color="auto"/>
        <w:bottom w:val="none" w:sz="0" w:space="0" w:color="auto"/>
        <w:right w:val="none" w:sz="0" w:space="0" w:color="auto"/>
      </w:divBdr>
    </w:div>
    <w:div w:id="2124882780">
      <w:bodyDiv w:val="1"/>
      <w:marLeft w:val="0"/>
      <w:marRight w:val="0"/>
      <w:marTop w:val="0"/>
      <w:marBottom w:val="0"/>
      <w:divBdr>
        <w:top w:val="none" w:sz="0" w:space="0" w:color="auto"/>
        <w:left w:val="none" w:sz="0" w:space="0" w:color="auto"/>
        <w:bottom w:val="none" w:sz="0" w:space="0" w:color="auto"/>
        <w:right w:val="none" w:sz="0" w:space="0" w:color="auto"/>
      </w:divBdr>
    </w:div>
    <w:div w:id="2128153600">
      <w:bodyDiv w:val="1"/>
      <w:marLeft w:val="0"/>
      <w:marRight w:val="0"/>
      <w:marTop w:val="0"/>
      <w:marBottom w:val="0"/>
      <w:divBdr>
        <w:top w:val="none" w:sz="0" w:space="0" w:color="auto"/>
        <w:left w:val="none" w:sz="0" w:space="0" w:color="auto"/>
        <w:bottom w:val="none" w:sz="0" w:space="0" w:color="auto"/>
        <w:right w:val="none" w:sz="0" w:space="0" w:color="auto"/>
      </w:divBdr>
    </w:div>
    <w:div w:id="2143033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26371;&#35696;\&#20027;&#31649;&#26371;&#22577;\105&#24180;\105.11\1051114&#20027;&#31649;&#26371;&#35696;&#32000;&#3763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CC4E0D-A050-4066-8AEF-B5154D8F7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1051114主管會議紀錄.dotx</Template>
  <TotalTime>2</TotalTime>
  <Pages>3</Pages>
  <Words>279</Words>
  <Characters>1592</Characters>
  <Application>Microsoft Office Word</Application>
  <DocSecurity>0</DocSecurity>
  <Lines>13</Lines>
  <Paragraphs>3</Paragraphs>
  <ScaleCrop>false</ScaleCrop>
  <Company>HCVS</Company>
  <LinksUpToDate>false</LinksUpToDate>
  <CharactersWithSpaces>1868</CharactersWithSpaces>
  <SharedDoc>false</SharedDoc>
  <HLinks>
    <vt:vector size="6" baseType="variant">
      <vt:variant>
        <vt:i4>2949188</vt:i4>
      </vt:variant>
      <vt:variant>
        <vt:i4>0</vt:i4>
      </vt:variant>
      <vt:variant>
        <vt:i4>0</vt:i4>
      </vt:variant>
      <vt:variant>
        <vt:i4>5</vt:i4>
      </vt:variant>
      <vt:variant>
        <vt:lpwstr>http://r.search.yahoo.com/_ylt=A8tUwZZrVxlYVm4Af.Vr1gt.;_ylu=X3oDMTEyaTUxZTlzBGNvbG8DdHcxBHBvcwMxBHZ0aWQDQjI2NjNfMQRzZWMDc2M-/RV=2/RE=1478084588/RO=10/RU=http%3a%2f%2fwww.appledaily.com.tw%2frealtimenews%2farticle%2fnew%2f20161101%2f979698%2fpaperart_right/RK=0/RS=VKGSjVl4iWFRwT6vY1TEDNFy4V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2026-01-22T01:17:00Z</cp:lastPrinted>
  <dcterms:created xsi:type="dcterms:W3CDTF">2026-01-22T01:15:00Z</dcterms:created>
  <dcterms:modified xsi:type="dcterms:W3CDTF">2026-01-22T01:17:00Z</dcterms:modified>
</cp:coreProperties>
</file>